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17075" w14:textId="77777777" w:rsidR="00FB0EC9" w:rsidRPr="00091900" w:rsidRDefault="00C46BE0" w:rsidP="00A12BB7">
      <w:pPr>
        <w:spacing w:before="0" w:after="0" w:line="216" w:lineRule="auto"/>
        <w:ind w:left="-454" w:right="-284"/>
      </w:pPr>
      <w:bookmarkStart w:id="0" w:name="_Hlk181623018"/>
      <w:bookmarkStart w:id="1" w:name="_Hlk181870756"/>
      <w:r w:rsidRPr="00091900">
        <w:rPr>
          <w:noProof/>
          <w:sz w:val="18"/>
          <w:szCs w:val="22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6629A" wp14:editId="77A1823D">
                <wp:simplePos x="0" y="0"/>
                <wp:positionH relativeFrom="margin">
                  <wp:align>left</wp:align>
                </wp:positionH>
                <wp:positionV relativeFrom="paragraph">
                  <wp:posOffset>6559771</wp:posOffset>
                </wp:positionV>
                <wp:extent cx="6146358" cy="1089328"/>
                <wp:effectExtent l="0" t="0" r="6985" b="0"/>
                <wp:wrapNone/>
                <wp:docPr id="2084418285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6358" cy="10893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9F2F99" w14:textId="71DC7793" w:rsidR="000A1087" w:rsidRPr="00091900" w:rsidRDefault="002004FE" w:rsidP="00D45EC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left"/>
                              <w:rPr>
                                <w:rFonts w:asciiTheme="minorHAnsi" w:eastAsiaTheme="minorHAnsi" w:hAnsiTheme="minorHAnsi" w:cs="ArialMT"/>
                                <w:kern w:val="0"/>
                                <w:sz w:val="24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MT"/>
                                <w:b/>
                                <w:kern w:val="0"/>
                                <w:sz w:val="28"/>
                                <w:szCs w:val="28"/>
                                <w:shd w:val="clear" w:color="auto" w:fill="FFFFFF" w:themeFill="background1"/>
                              </w:rPr>
                              <w:t>Florianópolis</w:t>
                            </w:r>
                            <w:r w:rsidR="00116E02" w:rsidRPr="00091900">
                              <w:rPr>
                                <w:rFonts w:asciiTheme="minorHAnsi" w:eastAsiaTheme="minorHAnsi" w:hAnsiTheme="minorHAnsi" w:cs="ArialMT"/>
                                <w:b/>
                                <w:kern w:val="0"/>
                                <w:sz w:val="28"/>
                                <w:szCs w:val="28"/>
                                <w:shd w:val="clear" w:color="auto" w:fill="FFFFFF" w:themeFill="background1"/>
                              </w:rPr>
                              <w:t xml:space="preserve">, </w:t>
                            </w:r>
                            <w:r w:rsidR="0098781B">
                              <w:rPr>
                                <w:rFonts w:asciiTheme="minorHAnsi" w:eastAsiaTheme="minorHAnsi" w:hAnsiTheme="minorHAnsi" w:cs="ArialMT"/>
                                <w:b/>
                                <w:kern w:val="0"/>
                                <w:sz w:val="28"/>
                                <w:szCs w:val="28"/>
                                <w:shd w:val="clear" w:color="auto" w:fill="FFFFFF" w:themeFill="background1"/>
                              </w:rPr>
                              <w:t>Junho</w:t>
                            </w:r>
                            <w:r w:rsidR="00116E02" w:rsidRPr="00091900">
                              <w:rPr>
                                <w:rFonts w:asciiTheme="minorHAnsi" w:eastAsiaTheme="minorHAnsi" w:hAnsiTheme="minorHAnsi" w:cs="ArialMT"/>
                                <w:b/>
                                <w:kern w:val="0"/>
                                <w:sz w:val="28"/>
                                <w:szCs w:val="28"/>
                                <w:shd w:val="clear" w:color="auto" w:fill="FFFFFF" w:themeFill="background1"/>
                              </w:rPr>
                              <w:t>/</w:t>
                            </w:r>
                            <w:r w:rsidR="0098781B">
                              <w:rPr>
                                <w:rFonts w:asciiTheme="minorHAnsi" w:eastAsiaTheme="minorHAnsi" w:hAnsiTheme="minorHAnsi" w:cs="ArialMT"/>
                                <w:b/>
                                <w:kern w:val="0"/>
                                <w:sz w:val="28"/>
                                <w:szCs w:val="28"/>
                                <w:shd w:val="clear" w:color="auto" w:fill="FFFFFF" w:themeFill="background1"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26629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0;margin-top:516.5pt;width:483.95pt;height:85.75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" fillcolor="white [3201]" stroked="f" strokeweight=".5pt">
                <v:textbox inset="1mm">
                  <w:txbxContent>
                    <w:p w14:paraId="2C9F2F99" w14:textId="71DC7793" w:rsidR="000A1087" w:rsidRPr="00091900" w:rsidRDefault="002004FE" w:rsidP="00D45EC2">
                      <w:pPr>
                        <w:autoSpaceDE w:val="0"/>
                        <w:autoSpaceDN w:val="0"/>
                        <w:adjustRightInd w:val="0"/>
                        <w:spacing w:after="0"/>
                        <w:jc w:val="left"/>
                        <w:rPr>
                          <w:rFonts w:asciiTheme="minorHAnsi" w:eastAsiaTheme="minorHAnsi" w:hAnsiTheme="minorHAnsi" w:cs="ArialMT"/>
                          <w:kern w:val="0"/>
                          <w:sz w:val="24"/>
                          <w:shd w:val="clear" w:color="auto" w:fill="FFFFFF" w:themeFill="background1"/>
                        </w:rPr>
                      </w:pPr>
                      <w:r>
                        <w:rPr>
                          <w:rFonts w:asciiTheme="minorHAnsi" w:eastAsiaTheme="minorHAnsi" w:hAnsiTheme="minorHAnsi" w:cs="ArialMT"/>
                          <w:b/>
                          <w:kern w:val="0"/>
                          <w:sz w:val="28"/>
                          <w:szCs w:val="28"/>
                          <w:shd w:val="clear" w:color="auto" w:fill="FFFFFF" w:themeFill="background1"/>
                        </w:rPr>
                        <w:t>Florianópolis</w:t>
                      </w:r>
                      <w:r w:rsidR="00116E02" w:rsidRPr="00091900">
                        <w:rPr>
                          <w:rFonts w:asciiTheme="minorHAnsi" w:eastAsiaTheme="minorHAnsi" w:hAnsiTheme="minorHAnsi" w:cs="ArialMT"/>
                          <w:b/>
                          <w:kern w:val="0"/>
                          <w:sz w:val="28"/>
                          <w:szCs w:val="28"/>
                          <w:shd w:val="clear" w:color="auto" w:fill="FFFFFF" w:themeFill="background1"/>
                        </w:rPr>
                        <w:t xml:space="preserve">, </w:t>
                      </w:r>
                      <w:r w:rsidR="0098781B">
                        <w:rPr>
                          <w:rFonts w:asciiTheme="minorHAnsi" w:eastAsiaTheme="minorHAnsi" w:hAnsiTheme="minorHAnsi" w:cs="ArialMT"/>
                          <w:b/>
                          <w:kern w:val="0"/>
                          <w:sz w:val="28"/>
                          <w:szCs w:val="28"/>
                          <w:shd w:val="clear" w:color="auto" w:fill="FFFFFF" w:themeFill="background1"/>
                        </w:rPr>
                        <w:t>Junho</w:t>
                      </w:r>
                      <w:r w:rsidR="00116E02" w:rsidRPr="00091900">
                        <w:rPr>
                          <w:rFonts w:asciiTheme="minorHAnsi" w:eastAsiaTheme="minorHAnsi" w:hAnsiTheme="minorHAnsi" w:cs="ArialMT"/>
                          <w:b/>
                          <w:kern w:val="0"/>
                          <w:sz w:val="28"/>
                          <w:szCs w:val="28"/>
                          <w:shd w:val="clear" w:color="auto" w:fill="FFFFFF" w:themeFill="background1"/>
                        </w:rPr>
                        <w:t>/</w:t>
                      </w:r>
                      <w:r w:rsidR="0098781B">
                        <w:rPr>
                          <w:rFonts w:asciiTheme="minorHAnsi" w:eastAsiaTheme="minorHAnsi" w:hAnsiTheme="minorHAnsi" w:cs="ArialMT"/>
                          <w:b/>
                          <w:kern w:val="0"/>
                          <w:sz w:val="28"/>
                          <w:szCs w:val="28"/>
                          <w:shd w:val="clear" w:color="auto" w:fill="FFFFFF" w:themeFill="background1"/>
                        </w:rPr>
                        <w:t>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704A" w:rsidRPr="00091900">
        <w:rPr>
          <w:noProof/>
          <w:sz w:val="18"/>
          <w:szCs w:val="22"/>
          <w:lang w:eastAsia="pt-BR"/>
        </w:rPr>
        <mc:AlternateContent>
          <mc:Choice Requires="wps">
            <w:drawing>
              <wp:inline distT="0" distB="0" distL="0" distR="0" wp14:anchorId="0A0E4544" wp14:editId="6083F2C8">
                <wp:extent cx="6695440" cy="7775575"/>
                <wp:effectExtent l="0" t="0" r="0" b="0"/>
                <wp:docPr id="2071719156" name="Rectángulo: esquinas diagonales cortada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5440" cy="7775575"/>
                        </a:xfrm>
                        <a:prstGeom prst="snip2DiagRect">
                          <a:avLst>
                            <a:gd name="adj1" fmla="val 1180"/>
                            <a:gd name="adj2" fmla="val 1127"/>
                          </a:avLst>
                        </a:prstGeom>
                        <a:noFill/>
                        <a:ln w="889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444AB3" w14:textId="77777777" w:rsidR="000A1087" w:rsidRPr="00091900" w:rsidRDefault="000A1087" w:rsidP="00FE2DAF">
                            <w:pPr>
                              <w:jc w:val="left"/>
                              <w:rPr>
                                <w:rFonts w:asciiTheme="minorHAnsi" w:hAnsiTheme="minorHAnsi"/>
                                <w:sz w:val="36"/>
                                <w:szCs w:val="36"/>
                                <w:shd w:val="clear" w:color="auto" w:fill="FFFFFF" w:themeFill="background1"/>
                              </w:rPr>
                            </w:pPr>
                          </w:p>
                          <w:p w14:paraId="2AF2ABF1" w14:textId="77777777" w:rsidR="000A1087" w:rsidRPr="00091900" w:rsidRDefault="002004FE" w:rsidP="00FE2DAF">
                            <w:pPr>
                              <w:jc w:val="left"/>
                              <w:rPr>
                                <w:rFonts w:asciiTheme="minorHAnsi" w:hAnsiTheme="minorHAnsi"/>
                                <w:sz w:val="36"/>
                                <w:szCs w:val="36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40"/>
                                <w:szCs w:val="40"/>
                                <w:shd w:val="clear" w:color="auto" w:fill="FFFFFF" w:themeFill="background1"/>
                              </w:rPr>
                              <w:t>SIGRH</w:t>
                            </w:r>
                            <w:r w:rsidR="007E1249">
                              <w:rPr>
                                <w:rFonts w:asciiTheme="minorHAnsi" w:hAnsiTheme="minorHAnsi"/>
                                <w:sz w:val="40"/>
                                <w:szCs w:val="40"/>
                                <w:shd w:val="clear" w:color="auto" w:fill="FFFFFF" w:themeFill="background1"/>
                              </w:rPr>
                              <w:t>/ALESC</w:t>
                            </w:r>
                            <w:r w:rsidR="00CC380E" w:rsidRPr="00CC380E">
                              <w:rPr>
                                <w:rFonts w:asciiTheme="minorHAnsi" w:hAnsiTheme="minorHAnsi"/>
                                <w:sz w:val="40"/>
                                <w:szCs w:val="40"/>
                                <w:shd w:val="clear" w:color="auto" w:fill="FFFFFF" w:themeFill="background1"/>
                              </w:rPr>
                              <w:t xml:space="preserve"> – Sistema Integrado de </w:t>
                            </w:r>
                            <w:r>
                              <w:rPr>
                                <w:rFonts w:asciiTheme="minorHAnsi" w:hAnsiTheme="minorHAnsi"/>
                                <w:sz w:val="40"/>
                                <w:szCs w:val="40"/>
                                <w:shd w:val="clear" w:color="auto" w:fill="FFFFFF" w:themeFill="background1"/>
                              </w:rPr>
                              <w:t>Gestão de Recursos Humanos</w:t>
                            </w:r>
                          </w:p>
                          <w:p w14:paraId="3ABAFA24" w14:textId="77777777" w:rsidR="000A1087" w:rsidRPr="00091900" w:rsidRDefault="000A1087" w:rsidP="00FE2DAF">
                            <w:pPr>
                              <w:jc w:val="left"/>
                              <w:rPr>
                                <w:rFonts w:asciiTheme="minorHAnsi" w:hAnsiTheme="minorHAnsi"/>
                                <w:sz w:val="36"/>
                                <w:szCs w:val="36"/>
                                <w:shd w:val="clear" w:color="auto" w:fill="FFFFFF" w:themeFill="background1"/>
                              </w:rPr>
                            </w:pPr>
                          </w:p>
                          <w:p w14:paraId="321B1CC2" w14:textId="77777777" w:rsidR="000A1087" w:rsidRPr="00091900" w:rsidRDefault="000A1087" w:rsidP="007561D3">
                            <w:pPr>
                              <w:spacing w:after="0" w:line="880" w:lineRule="exact"/>
                              <w:jc w:val="left"/>
                              <w:rPr>
                                <w:rFonts w:asciiTheme="majorHAnsi" w:hAnsiTheme="majorHAnsi" w:cstheme="majorHAnsi"/>
                                <w:sz w:val="98"/>
                                <w:szCs w:val="98"/>
                                <w:shd w:val="clear" w:color="auto" w:fill="FFFFFF" w:themeFill="background1"/>
                              </w:rPr>
                            </w:pPr>
                          </w:p>
                          <w:p w14:paraId="552B049C" w14:textId="77777777" w:rsidR="000A1087" w:rsidRPr="00091900" w:rsidRDefault="00116E02" w:rsidP="007561D3">
                            <w:pPr>
                              <w:spacing w:after="0" w:line="880" w:lineRule="exact"/>
                              <w:jc w:val="left"/>
                              <w:rPr>
                                <w:rFonts w:asciiTheme="majorHAnsi" w:hAnsiTheme="majorHAnsi" w:cstheme="majorHAnsi"/>
                                <w:sz w:val="98"/>
                                <w:szCs w:val="98"/>
                                <w:shd w:val="clear" w:color="auto" w:fill="FFFFFF" w:themeFill="background1"/>
                              </w:rPr>
                            </w:pPr>
                            <w:r w:rsidRPr="00091900">
                              <w:rPr>
                                <w:rFonts w:asciiTheme="majorHAnsi" w:hAnsiTheme="majorHAnsi" w:cstheme="majorHAnsi"/>
                                <w:sz w:val="98"/>
                                <w:szCs w:val="98"/>
                                <w:shd w:val="clear" w:color="auto" w:fill="FFFFFF" w:themeFill="background1"/>
                              </w:rPr>
                              <w:t xml:space="preserve">Relatório de Controle de </w:t>
                            </w:r>
                            <w:r w:rsidR="00EA56EC" w:rsidRPr="00091900">
                              <w:rPr>
                                <w:rFonts w:asciiTheme="majorHAnsi" w:hAnsiTheme="majorHAnsi" w:cstheme="majorHAnsi"/>
                                <w:sz w:val="98"/>
                                <w:szCs w:val="98"/>
                                <w:shd w:val="clear" w:color="auto" w:fill="FFFFFF" w:themeFill="background1"/>
                              </w:rPr>
                              <w:t>Mudança</w:t>
                            </w:r>
                            <w:r w:rsidR="000A1087" w:rsidRPr="00091900">
                              <w:rPr>
                                <w:rFonts w:asciiTheme="majorHAnsi" w:hAnsiTheme="majorHAnsi" w:cstheme="majorHAnsi"/>
                                <w:sz w:val="98"/>
                                <w:szCs w:val="98"/>
                                <w:shd w:val="clear" w:color="auto" w:fill="FFFFFF" w:themeFill="background1"/>
                              </w:rPr>
                              <w:t xml:space="preserve"> - </w:t>
                            </w:r>
                            <w:r w:rsidRPr="00091900">
                              <w:rPr>
                                <w:rFonts w:asciiTheme="majorHAnsi" w:hAnsiTheme="majorHAnsi" w:cstheme="majorHAnsi"/>
                                <w:sz w:val="98"/>
                                <w:szCs w:val="98"/>
                                <w:shd w:val="clear" w:color="auto" w:fill="FFFFFF" w:themeFill="background1"/>
                              </w:rPr>
                              <w:t>RC</w:t>
                            </w:r>
                            <w:r w:rsidR="00EA56EC" w:rsidRPr="00091900">
                              <w:rPr>
                                <w:rFonts w:asciiTheme="majorHAnsi" w:hAnsiTheme="majorHAnsi" w:cstheme="majorHAnsi"/>
                                <w:sz w:val="98"/>
                                <w:szCs w:val="98"/>
                                <w:shd w:val="clear" w:color="auto" w:fill="FFFFFF" w:themeFill="background1"/>
                              </w:rPr>
                              <w:t>M</w:t>
                            </w:r>
                            <w:r w:rsidR="000A1087" w:rsidRPr="00091900">
                              <w:rPr>
                                <w:rFonts w:asciiTheme="majorHAnsi" w:hAnsiTheme="majorHAnsi" w:cstheme="majorHAnsi"/>
                                <w:sz w:val="98"/>
                                <w:szCs w:val="98"/>
                                <w:shd w:val="clear" w:color="auto" w:fill="FFFFFF" w:themeFill="background1"/>
                              </w:rPr>
                              <w:br/>
                            </w:r>
                          </w:p>
                          <w:p w14:paraId="6E5CAF1C" w14:textId="77777777" w:rsidR="00BE0C6A" w:rsidRPr="00091900" w:rsidRDefault="00BE0C6A" w:rsidP="0046704A">
                            <w:pPr>
                              <w:jc w:val="left"/>
                              <w:rPr>
                                <w:rFonts w:asciiTheme="minorHAnsi" w:hAnsiTheme="minorHAnsi"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</w:pPr>
                          </w:p>
                          <w:p w14:paraId="74B6A839" w14:textId="7E1B5828" w:rsidR="007E1249" w:rsidRPr="00091900" w:rsidRDefault="007E1249" w:rsidP="007E1249">
                            <w:pPr>
                              <w:jc w:val="left"/>
                              <w:rPr>
                                <w:rFonts w:asciiTheme="minorHAnsi" w:hAnsiTheme="minorHAnsi"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  <w:t xml:space="preserve">RCM - </w:t>
                            </w:r>
                            <w:r w:rsidR="0098781B">
                              <w:rPr>
                                <w:rFonts w:asciiTheme="minorHAnsi" w:hAnsiTheme="minorHAnsi"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  <w:t>CAD</w:t>
                            </w:r>
                            <w:r w:rsidR="00E252BD">
                              <w:rPr>
                                <w:rFonts w:asciiTheme="minorHAnsi" w:hAnsiTheme="minorHAnsi"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  <w:t xml:space="preserve"> - </w:t>
                            </w:r>
                            <w:r w:rsidR="0098781B">
                              <w:rPr>
                                <w:rFonts w:asciiTheme="minorHAnsi" w:hAnsiTheme="minorHAnsi"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  <w:t>3600</w:t>
                            </w:r>
                            <w:r w:rsidR="00BA57F6">
                              <w:rPr>
                                <w:rFonts w:asciiTheme="minorHAnsi" w:hAnsiTheme="minorHAnsi"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  <w:t xml:space="preserve"> - </w:t>
                            </w:r>
                            <w:r w:rsidR="0098781B">
                              <w:rPr>
                                <w:rFonts w:asciiTheme="minorHAnsi" w:hAnsiTheme="minorHAnsi"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  <w:t>2026</w:t>
                            </w:r>
                          </w:p>
                          <w:p w14:paraId="1E609802" w14:textId="77777777" w:rsidR="000A1087" w:rsidRPr="00091900" w:rsidRDefault="000A1087" w:rsidP="0046704A">
                            <w:pPr>
                              <w:jc w:val="left"/>
                              <w:rPr>
                                <w:rFonts w:asciiTheme="minorHAnsi" w:hAnsiTheme="minorHAnsi"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</w:pPr>
                          </w:p>
                          <w:p w14:paraId="7AB43D98" w14:textId="77777777" w:rsidR="000A1087" w:rsidRPr="00091900" w:rsidRDefault="000A1087" w:rsidP="0046704A">
                            <w:pPr>
                              <w:jc w:val="left"/>
                              <w:rPr>
                                <w:rFonts w:asciiTheme="minorHAnsi" w:hAnsiTheme="minorHAnsi"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</w:pPr>
                          </w:p>
                          <w:p w14:paraId="6FABEB40" w14:textId="77777777" w:rsidR="000A1087" w:rsidRPr="00091900" w:rsidRDefault="000A1087" w:rsidP="0046704A">
                            <w:pPr>
                              <w:jc w:val="left"/>
                              <w:rPr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</w:pPr>
                          </w:p>
                          <w:p w14:paraId="316CD9FB" w14:textId="77777777" w:rsidR="000A1087" w:rsidRPr="00091900" w:rsidRDefault="000A1087" w:rsidP="0046704A">
                            <w:pPr>
                              <w:jc w:val="left"/>
                              <w:rPr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</w:pPr>
                          </w:p>
                          <w:p w14:paraId="37F34308" w14:textId="77777777" w:rsidR="000A1087" w:rsidRPr="00091900" w:rsidRDefault="000A1087" w:rsidP="0046704A">
                            <w:pPr>
                              <w:jc w:val="left"/>
                              <w:rPr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</w:pPr>
                          </w:p>
                          <w:p w14:paraId="0A5F6360" w14:textId="77777777" w:rsidR="000A1087" w:rsidRPr="00091900" w:rsidRDefault="000A1087" w:rsidP="0046704A">
                            <w:pPr>
                              <w:jc w:val="left"/>
                              <w:rPr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</w:pPr>
                          </w:p>
                          <w:p w14:paraId="087408B5" w14:textId="77777777" w:rsidR="000A1087" w:rsidRPr="00091900" w:rsidRDefault="000A1087" w:rsidP="0046704A">
                            <w:pPr>
                              <w:jc w:val="left"/>
                              <w:rPr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</w:pPr>
                          </w:p>
                          <w:p w14:paraId="667ECF62" w14:textId="77777777" w:rsidR="000A1087" w:rsidRPr="00091900" w:rsidRDefault="000A1087" w:rsidP="0046704A">
                            <w:pPr>
                              <w:jc w:val="left"/>
                              <w:rPr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</w:pPr>
                          </w:p>
                          <w:p w14:paraId="29E6D552" w14:textId="77777777" w:rsidR="000A1087" w:rsidRPr="00091900" w:rsidRDefault="000A1087" w:rsidP="0046704A">
                            <w:pPr>
                              <w:jc w:val="left"/>
                              <w:rPr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</w:pPr>
                          </w:p>
                          <w:p w14:paraId="179261CA" w14:textId="77777777" w:rsidR="000A1087" w:rsidRPr="00091900" w:rsidRDefault="000A1087" w:rsidP="0046704A">
                            <w:pPr>
                              <w:jc w:val="left"/>
                              <w:rPr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88000" tIns="216000" rIns="25200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0E4544" id="Rectángulo: esquinas diagonales cortadas 5" o:spid="_x0000_s1027" style="width:527.2pt;height:6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6695440,77755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" adj="-11796480,,5400" path="m79006,l6619982,r75458,75458l6695440,7696569r-79006,79006l75458,7775575,,7700117,,79006,79006,xe" filled="f" stroked="f" strokeweight=".7pt">
                <v:stroke joinstyle="miter"/>
                <v:formulas/>
                <v:path arrowok="t" o:connecttype="custom" o:connectlocs="79006,0;6619982,0;6695440,75458;6695440,7696569;6616434,7775575;75458,7775575;0,7700117;0,79006;79006,0" o:connectangles="0,0,0,0,0,0,0,0,0" textboxrect="0,0,6695440,7775575"/>
                <v:textbox inset="8mm,6mm,7mm">
                  <w:txbxContent>
                    <w:p w14:paraId="64444AB3" w14:textId="77777777" w:rsidR="000A1087" w:rsidRPr="00091900" w:rsidRDefault="000A1087" w:rsidP="00FE2DAF">
                      <w:pPr>
                        <w:jc w:val="left"/>
                        <w:rPr>
                          <w:rFonts w:asciiTheme="minorHAnsi" w:hAnsiTheme="minorHAnsi"/>
                          <w:sz w:val="36"/>
                          <w:szCs w:val="36"/>
                          <w:shd w:val="clear" w:color="auto" w:fill="FFFFFF" w:themeFill="background1"/>
                        </w:rPr>
                      </w:pPr>
                    </w:p>
                    <w:p w14:paraId="2AF2ABF1" w14:textId="77777777" w:rsidR="000A1087" w:rsidRPr="00091900" w:rsidRDefault="002004FE" w:rsidP="00FE2DAF">
                      <w:pPr>
                        <w:jc w:val="left"/>
                        <w:rPr>
                          <w:rFonts w:asciiTheme="minorHAnsi" w:hAnsiTheme="minorHAnsi"/>
                          <w:sz w:val="36"/>
                          <w:szCs w:val="36"/>
                          <w:shd w:val="clear" w:color="auto" w:fill="FFFFFF" w:themeFill="background1"/>
                        </w:rPr>
                      </w:pPr>
                      <w:r>
                        <w:rPr>
                          <w:rFonts w:asciiTheme="minorHAnsi" w:hAnsiTheme="minorHAnsi"/>
                          <w:sz w:val="40"/>
                          <w:szCs w:val="40"/>
                          <w:shd w:val="clear" w:color="auto" w:fill="FFFFFF" w:themeFill="background1"/>
                        </w:rPr>
                        <w:t>SIGRH</w:t>
                      </w:r>
                      <w:r w:rsidR="007E1249">
                        <w:rPr>
                          <w:rFonts w:asciiTheme="minorHAnsi" w:hAnsiTheme="minorHAnsi"/>
                          <w:sz w:val="40"/>
                          <w:szCs w:val="40"/>
                          <w:shd w:val="clear" w:color="auto" w:fill="FFFFFF" w:themeFill="background1"/>
                        </w:rPr>
                        <w:t>/ALESC</w:t>
                      </w:r>
                      <w:r w:rsidR="00CC380E" w:rsidRPr="00CC380E">
                        <w:rPr>
                          <w:rFonts w:asciiTheme="minorHAnsi" w:hAnsiTheme="minorHAnsi"/>
                          <w:sz w:val="40"/>
                          <w:szCs w:val="40"/>
                          <w:shd w:val="clear" w:color="auto" w:fill="FFFFFF" w:themeFill="background1"/>
                        </w:rPr>
                        <w:t xml:space="preserve"> – Sistema Integrado de </w:t>
                      </w:r>
                      <w:r>
                        <w:rPr>
                          <w:rFonts w:asciiTheme="minorHAnsi" w:hAnsiTheme="minorHAnsi"/>
                          <w:sz w:val="40"/>
                          <w:szCs w:val="40"/>
                          <w:shd w:val="clear" w:color="auto" w:fill="FFFFFF" w:themeFill="background1"/>
                        </w:rPr>
                        <w:t>Gestão de Recursos Humanos</w:t>
                      </w:r>
                    </w:p>
                    <w:p w14:paraId="3ABAFA24" w14:textId="77777777" w:rsidR="000A1087" w:rsidRPr="00091900" w:rsidRDefault="000A1087" w:rsidP="00FE2DAF">
                      <w:pPr>
                        <w:jc w:val="left"/>
                        <w:rPr>
                          <w:rFonts w:asciiTheme="minorHAnsi" w:hAnsiTheme="minorHAnsi"/>
                          <w:sz w:val="36"/>
                          <w:szCs w:val="36"/>
                          <w:shd w:val="clear" w:color="auto" w:fill="FFFFFF" w:themeFill="background1"/>
                        </w:rPr>
                      </w:pPr>
                    </w:p>
                    <w:p w14:paraId="321B1CC2" w14:textId="77777777" w:rsidR="000A1087" w:rsidRPr="00091900" w:rsidRDefault="000A1087" w:rsidP="007561D3">
                      <w:pPr>
                        <w:spacing w:after="0" w:line="880" w:lineRule="exact"/>
                        <w:jc w:val="left"/>
                        <w:rPr>
                          <w:rFonts w:asciiTheme="majorHAnsi" w:hAnsiTheme="majorHAnsi" w:cstheme="majorHAnsi"/>
                          <w:sz w:val="98"/>
                          <w:szCs w:val="98"/>
                          <w:shd w:val="clear" w:color="auto" w:fill="FFFFFF" w:themeFill="background1"/>
                        </w:rPr>
                      </w:pPr>
                    </w:p>
                    <w:p w14:paraId="552B049C" w14:textId="77777777" w:rsidR="000A1087" w:rsidRPr="00091900" w:rsidRDefault="00116E02" w:rsidP="007561D3">
                      <w:pPr>
                        <w:spacing w:after="0" w:line="880" w:lineRule="exact"/>
                        <w:jc w:val="left"/>
                        <w:rPr>
                          <w:rFonts w:asciiTheme="majorHAnsi" w:hAnsiTheme="majorHAnsi" w:cstheme="majorHAnsi"/>
                          <w:sz w:val="98"/>
                          <w:szCs w:val="98"/>
                          <w:shd w:val="clear" w:color="auto" w:fill="FFFFFF" w:themeFill="background1"/>
                        </w:rPr>
                      </w:pPr>
                      <w:r w:rsidRPr="00091900">
                        <w:rPr>
                          <w:rFonts w:asciiTheme="majorHAnsi" w:hAnsiTheme="majorHAnsi" w:cstheme="majorHAnsi"/>
                          <w:sz w:val="98"/>
                          <w:szCs w:val="98"/>
                          <w:shd w:val="clear" w:color="auto" w:fill="FFFFFF" w:themeFill="background1"/>
                        </w:rPr>
                        <w:t xml:space="preserve">Relatório de Controle de </w:t>
                      </w:r>
                      <w:r w:rsidR="00EA56EC" w:rsidRPr="00091900">
                        <w:rPr>
                          <w:rFonts w:asciiTheme="majorHAnsi" w:hAnsiTheme="majorHAnsi" w:cstheme="majorHAnsi"/>
                          <w:sz w:val="98"/>
                          <w:szCs w:val="98"/>
                          <w:shd w:val="clear" w:color="auto" w:fill="FFFFFF" w:themeFill="background1"/>
                        </w:rPr>
                        <w:t>Mudança</w:t>
                      </w:r>
                      <w:r w:rsidR="000A1087" w:rsidRPr="00091900">
                        <w:rPr>
                          <w:rFonts w:asciiTheme="majorHAnsi" w:hAnsiTheme="majorHAnsi" w:cstheme="majorHAnsi"/>
                          <w:sz w:val="98"/>
                          <w:szCs w:val="98"/>
                          <w:shd w:val="clear" w:color="auto" w:fill="FFFFFF" w:themeFill="background1"/>
                        </w:rPr>
                        <w:t xml:space="preserve"> - </w:t>
                      </w:r>
                      <w:r w:rsidRPr="00091900">
                        <w:rPr>
                          <w:rFonts w:asciiTheme="majorHAnsi" w:hAnsiTheme="majorHAnsi" w:cstheme="majorHAnsi"/>
                          <w:sz w:val="98"/>
                          <w:szCs w:val="98"/>
                          <w:shd w:val="clear" w:color="auto" w:fill="FFFFFF" w:themeFill="background1"/>
                        </w:rPr>
                        <w:t>RC</w:t>
                      </w:r>
                      <w:r w:rsidR="00EA56EC" w:rsidRPr="00091900">
                        <w:rPr>
                          <w:rFonts w:asciiTheme="majorHAnsi" w:hAnsiTheme="majorHAnsi" w:cstheme="majorHAnsi"/>
                          <w:sz w:val="98"/>
                          <w:szCs w:val="98"/>
                          <w:shd w:val="clear" w:color="auto" w:fill="FFFFFF" w:themeFill="background1"/>
                        </w:rPr>
                        <w:t>M</w:t>
                      </w:r>
                      <w:r w:rsidR="000A1087" w:rsidRPr="00091900">
                        <w:rPr>
                          <w:rFonts w:asciiTheme="majorHAnsi" w:hAnsiTheme="majorHAnsi" w:cstheme="majorHAnsi"/>
                          <w:sz w:val="98"/>
                          <w:szCs w:val="98"/>
                          <w:shd w:val="clear" w:color="auto" w:fill="FFFFFF" w:themeFill="background1"/>
                        </w:rPr>
                        <w:br/>
                      </w:r>
                    </w:p>
                    <w:p w14:paraId="6E5CAF1C" w14:textId="77777777" w:rsidR="00BE0C6A" w:rsidRPr="00091900" w:rsidRDefault="00BE0C6A" w:rsidP="0046704A">
                      <w:pPr>
                        <w:jc w:val="left"/>
                        <w:rPr>
                          <w:rFonts w:asciiTheme="minorHAnsi" w:hAnsiTheme="minorHAnsi"/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</w:p>
                    <w:p w14:paraId="74B6A839" w14:textId="7E1B5828" w:rsidR="007E1249" w:rsidRPr="00091900" w:rsidRDefault="007E1249" w:rsidP="007E1249">
                      <w:pPr>
                        <w:jc w:val="left"/>
                        <w:rPr>
                          <w:rFonts w:asciiTheme="minorHAnsi" w:hAnsiTheme="minorHAnsi"/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  <w:r>
                        <w:rPr>
                          <w:rFonts w:asciiTheme="minorHAnsi" w:hAnsiTheme="minorHAnsi"/>
                          <w:sz w:val="38"/>
                          <w:szCs w:val="38"/>
                          <w:shd w:val="clear" w:color="auto" w:fill="FFFFFF" w:themeFill="background1"/>
                        </w:rPr>
                        <w:t xml:space="preserve">RCM - </w:t>
                      </w:r>
                      <w:r w:rsidR="0098781B">
                        <w:rPr>
                          <w:rFonts w:asciiTheme="minorHAnsi" w:hAnsiTheme="minorHAnsi"/>
                          <w:sz w:val="38"/>
                          <w:szCs w:val="38"/>
                          <w:shd w:val="clear" w:color="auto" w:fill="FFFFFF" w:themeFill="background1"/>
                        </w:rPr>
                        <w:t>CAD</w:t>
                      </w:r>
                      <w:r w:rsidR="00E252BD">
                        <w:rPr>
                          <w:rFonts w:asciiTheme="minorHAnsi" w:hAnsiTheme="minorHAnsi"/>
                          <w:sz w:val="38"/>
                          <w:szCs w:val="38"/>
                          <w:shd w:val="clear" w:color="auto" w:fill="FFFFFF" w:themeFill="background1"/>
                        </w:rPr>
                        <w:t xml:space="preserve"> - </w:t>
                      </w:r>
                      <w:r w:rsidR="0098781B">
                        <w:rPr>
                          <w:rFonts w:asciiTheme="minorHAnsi" w:hAnsiTheme="minorHAnsi"/>
                          <w:sz w:val="38"/>
                          <w:szCs w:val="38"/>
                          <w:shd w:val="clear" w:color="auto" w:fill="FFFFFF" w:themeFill="background1"/>
                        </w:rPr>
                        <w:t>3600</w:t>
                      </w:r>
                      <w:r w:rsidR="00BA57F6">
                        <w:rPr>
                          <w:rFonts w:asciiTheme="minorHAnsi" w:hAnsiTheme="minorHAnsi"/>
                          <w:sz w:val="38"/>
                          <w:szCs w:val="38"/>
                          <w:shd w:val="clear" w:color="auto" w:fill="FFFFFF" w:themeFill="background1"/>
                        </w:rPr>
                        <w:t xml:space="preserve"> - </w:t>
                      </w:r>
                      <w:r w:rsidR="0098781B">
                        <w:rPr>
                          <w:rFonts w:asciiTheme="minorHAnsi" w:hAnsiTheme="minorHAnsi"/>
                          <w:sz w:val="38"/>
                          <w:szCs w:val="38"/>
                          <w:shd w:val="clear" w:color="auto" w:fill="FFFFFF" w:themeFill="background1"/>
                        </w:rPr>
                        <w:t>2026</w:t>
                      </w:r>
                    </w:p>
                    <w:p w14:paraId="1E609802" w14:textId="77777777" w:rsidR="000A1087" w:rsidRPr="00091900" w:rsidRDefault="000A1087" w:rsidP="0046704A">
                      <w:pPr>
                        <w:jc w:val="left"/>
                        <w:rPr>
                          <w:rFonts w:asciiTheme="minorHAnsi" w:hAnsiTheme="minorHAnsi"/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</w:p>
                    <w:p w14:paraId="7AB43D98" w14:textId="77777777" w:rsidR="000A1087" w:rsidRPr="00091900" w:rsidRDefault="000A1087" w:rsidP="0046704A">
                      <w:pPr>
                        <w:jc w:val="left"/>
                        <w:rPr>
                          <w:rFonts w:asciiTheme="minorHAnsi" w:hAnsiTheme="minorHAnsi"/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</w:p>
                    <w:p w14:paraId="6FABEB40" w14:textId="77777777" w:rsidR="000A1087" w:rsidRPr="00091900" w:rsidRDefault="000A1087" w:rsidP="0046704A">
                      <w:pPr>
                        <w:jc w:val="left"/>
                        <w:rPr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</w:p>
                    <w:p w14:paraId="316CD9FB" w14:textId="77777777" w:rsidR="000A1087" w:rsidRPr="00091900" w:rsidRDefault="000A1087" w:rsidP="0046704A">
                      <w:pPr>
                        <w:jc w:val="left"/>
                        <w:rPr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</w:p>
                    <w:p w14:paraId="37F34308" w14:textId="77777777" w:rsidR="000A1087" w:rsidRPr="00091900" w:rsidRDefault="000A1087" w:rsidP="0046704A">
                      <w:pPr>
                        <w:jc w:val="left"/>
                        <w:rPr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</w:p>
                    <w:p w14:paraId="0A5F6360" w14:textId="77777777" w:rsidR="000A1087" w:rsidRPr="00091900" w:rsidRDefault="000A1087" w:rsidP="0046704A">
                      <w:pPr>
                        <w:jc w:val="left"/>
                        <w:rPr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</w:p>
                    <w:p w14:paraId="087408B5" w14:textId="77777777" w:rsidR="000A1087" w:rsidRPr="00091900" w:rsidRDefault="000A1087" w:rsidP="0046704A">
                      <w:pPr>
                        <w:jc w:val="left"/>
                        <w:rPr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</w:p>
                    <w:p w14:paraId="667ECF62" w14:textId="77777777" w:rsidR="000A1087" w:rsidRPr="00091900" w:rsidRDefault="000A1087" w:rsidP="0046704A">
                      <w:pPr>
                        <w:jc w:val="left"/>
                        <w:rPr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</w:p>
                    <w:p w14:paraId="29E6D552" w14:textId="77777777" w:rsidR="000A1087" w:rsidRPr="00091900" w:rsidRDefault="000A1087" w:rsidP="0046704A">
                      <w:pPr>
                        <w:jc w:val="left"/>
                        <w:rPr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</w:p>
                    <w:p w14:paraId="179261CA" w14:textId="77777777" w:rsidR="000A1087" w:rsidRPr="00091900" w:rsidRDefault="000A1087" w:rsidP="0046704A">
                      <w:pPr>
                        <w:jc w:val="left"/>
                        <w:rPr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bookmarkEnd w:id="0"/>
    <w:p w14:paraId="7AC42363" w14:textId="77777777" w:rsidR="0046704A" w:rsidRPr="00091900" w:rsidRDefault="0046704A" w:rsidP="00A12BB7">
      <w:pPr>
        <w:spacing w:before="0" w:after="0" w:line="216" w:lineRule="auto"/>
        <w:ind w:left="-454" w:right="-284"/>
      </w:pPr>
    </w:p>
    <w:p w14:paraId="518E7E41" w14:textId="77777777" w:rsidR="0054527E" w:rsidRPr="00091900" w:rsidRDefault="0054527E" w:rsidP="0054527E">
      <w:pPr>
        <w:spacing w:before="0" w:after="0" w:line="192" w:lineRule="auto"/>
        <w:ind w:left="-454" w:right="-284"/>
      </w:pPr>
    </w:p>
    <w:p w14:paraId="628E7607" w14:textId="77777777" w:rsidR="00710D75" w:rsidRPr="00091900" w:rsidRDefault="00710D75" w:rsidP="005420D8">
      <w:pPr>
        <w:tabs>
          <w:tab w:val="left" w:pos="5247"/>
          <w:tab w:val="right" w:pos="9637"/>
        </w:tabs>
        <w:spacing w:before="0" w:after="200" w:line="276" w:lineRule="auto"/>
        <w:jc w:val="left"/>
        <w:rPr>
          <w:sz w:val="22"/>
          <w:szCs w:val="28"/>
        </w:rPr>
        <w:sectPr w:rsidR="00710D75" w:rsidRPr="00091900" w:rsidSect="00D957AD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567" w:right="851" w:bottom="403" w:left="1134" w:header="567" w:footer="0" w:gutter="0"/>
          <w:cols w:space="708"/>
          <w:docGrid w:linePitch="360"/>
        </w:sectPr>
      </w:pPr>
    </w:p>
    <w:bookmarkEnd w:id="1"/>
    <w:p w14:paraId="0E52D266" w14:textId="77777777" w:rsidR="00B40116" w:rsidRPr="00091900" w:rsidRDefault="00B40116" w:rsidP="00B40116">
      <w:pPr>
        <w:tabs>
          <w:tab w:val="left" w:pos="2637"/>
        </w:tabs>
        <w:spacing w:before="480" w:after="240"/>
        <w:jc w:val="left"/>
        <w:rPr>
          <w:bCs/>
          <w:sz w:val="40"/>
          <w:szCs w:val="40"/>
        </w:rPr>
      </w:pPr>
      <w:r w:rsidRPr="00091900">
        <w:rPr>
          <w:bCs/>
          <w:sz w:val="40"/>
          <w:szCs w:val="40"/>
        </w:rPr>
        <w:lastRenderedPageBreak/>
        <w:t>Índice</w:t>
      </w:r>
    </w:p>
    <w:p w14:paraId="1A5E3D18" w14:textId="77777777" w:rsidR="00793DA3" w:rsidRDefault="00B40116">
      <w:pPr>
        <w:pStyle w:val="Sumrio1"/>
        <w:rPr>
          <w:rFonts w:asciiTheme="minorHAnsi" w:eastAsiaTheme="minorEastAsia" w:hAnsiTheme="minorHAnsi" w:cstheme="minorBidi"/>
          <w:color w:val="auto"/>
          <w:kern w:val="0"/>
          <w:sz w:val="22"/>
          <w:szCs w:val="22"/>
          <w:lang w:eastAsia="pt-BR"/>
        </w:rPr>
      </w:pPr>
      <w:r w:rsidRPr="00091900">
        <w:rPr>
          <w:noProof w:val="0"/>
        </w:rPr>
        <w:fldChar w:fldCharType="begin"/>
      </w:r>
      <w:r w:rsidRPr="00091900">
        <w:rPr>
          <w:noProof w:val="0"/>
        </w:rPr>
        <w:instrText xml:space="preserve"> TOC \o "1-3" \h \z \u </w:instrText>
      </w:r>
      <w:r w:rsidRPr="00091900">
        <w:rPr>
          <w:noProof w:val="0"/>
        </w:rPr>
        <w:fldChar w:fldCharType="separate"/>
      </w:r>
      <w:hyperlink w:anchor="_Toc218676874" w:history="1">
        <w:r w:rsidR="00793DA3" w:rsidRPr="002F1030">
          <w:rPr>
            <w:rStyle w:val="Hyperlink"/>
          </w:rPr>
          <w:t>1</w:t>
        </w:r>
        <w:r w:rsidR="00793DA3">
          <w:rPr>
            <w:rFonts w:asciiTheme="minorHAnsi" w:eastAsiaTheme="minorEastAsia" w:hAnsiTheme="minorHAnsi" w:cstheme="minorBidi"/>
            <w:color w:val="auto"/>
            <w:kern w:val="0"/>
            <w:sz w:val="22"/>
            <w:szCs w:val="22"/>
            <w:lang w:eastAsia="pt-BR"/>
          </w:rPr>
          <w:tab/>
        </w:r>
        <w:r w:rsidR="00793DA3" w:rsidRPr="002F1030">
          <w:rPr>
            <w:rStyle w:val="Hyperlink"/>
          </w:rPr>
          <w:t>Identificação</w:t>
        </w:r>
        <w:r w:rsidR="00793DA3">
          <w:rPr>
            <w:webHidden/>
          </w:rPr>
          <w:tab/>
        </w:r>
        <w:r w:rsidR="00793DA3">
          <w:rPr>
            <w:webHidden/>
          </w:rPr>
          <w:fldChar w:fldCharType="begin"/>
        </w:r>
        <w:r w:rsidR="00793DA3">
          <w:rPr>
            <w:webHidden/>
          </w:rPr>
          <w:instrText xml:space="preserve"> PAGEREF _Toc218676874 \h </w:instrText>
        </w:r>
        <w:r w:rsidR="00793DA3">
          <w:rPr>
            <w:webHidden/>
          </w:rPr>
        </w:r>
        <w:r w:rsidR="00793DA3">
          <w:rPr>
            <w:webHidden/>
          </w:rPr>
          <w:fldChar w:fldCharType="separate"/>
        </w:r>
        <w:r w:rsidR="00793DA3">
          <w:rPr>
            <w:webHidden/>
          </w:rPr>
          <w:t>3</w:t>
        </w:r>
        <w:r w:rsidR="00793DA3">
          <w:rPr>
            <w:webHidden/>
          </w:rPr>
          <w:fldChar w:fldCharType="end"/>
        </w:r>
      </w:hyperlink>
    </w:p>
    <w:p w14:paraId="2C5A7160" w14:textId="77777777" w:rsidR="00793DA3" w:rsidRDefault="00793DA3">
      <w:pPr>
        <w:pStyle w:val="Sumrio1"/>
        <w:rPr>
          <w:rFonts w:asciiTheme="minorHAnsi" w:eastAsiaTheme="minorEastAsia" w:hAnsiTheme="minorHAnsi" w:cstheme="minorBidi"/>
          <w:color w:val="auto"/>
          <w:kern w:val="0"/>
          <w:sz w:val="22"/>
          <w:szCs w:val="22"/>
          <w:lang w:eastAsia="pt-BR"/>
        </w:rPr>
      </w:pPr>
      <w:hyperlink w:anchor="_Toc218676875" w:history="1">
        <w:r w:rsidRPr="002F1030">
          <w:rPr>
            <w:rStyle w:val="Hyperlink"/>
          </w:rPr>
          <w:t>2</w:t>
        </w:r>
        <w:r>
          <w:rPr>
            <w:rFonts w:asciiTheme="minorHAnsi" w:eastAsiaTheme="minorEastAsia" w:hAnsiTheme="minorHAnsi" w:cstheme="minorBidi"/>
            <w:color w:val="auto"/>
            <w:kern w:val="0"/>
            <w:sz w:val="22"/>
            <w:szCs w:val="22"/>
            <w:lang w:eastAsia="pt-BR"/>
          </w:rPr>
          <w:tab/>
        </w:r>
        <w:r w:rsidRPr="002F1030">
          <w:rPr>
            <w:rStyle w:val="Hyperlink"/>
          </w:rPr>
          <w:t>Descrição da Mudança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_Toc218676875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3F8459D" w14:textId="77777777" w:rsidR="00C81D3D" w:rsidRDefault="00C81D3D" w:rsidP="00C81D3D">
      <w:pPr>
        <w:pStyle w:val="Sumrio2"/>
        <w:rPr>
          <w:rFonts w:asciiTheme="minorHAnsi" w:eastAsiaTheme="minorEastAsia" w:hAnsiTheme="minorHAnsi" w:cstheme="minorBidi"/>
          <w:color w:val="auto"/>
          <w:kern w:val="0"/>
          <w:sz w:val="22"/>
          <w:szCs w:val="22"/>
          <w:lang w:eastAsia="pt-BR"/>
        </w:rPr>
      </w:pPr>
      <w:hyperlink w:anchor="_Toc218676699" w:history="1">
        <w:r w:rsidRPr="00D56A92">
          <w:rPr>
            <w:rStyle w:val="Hyperlink"/>
          </w:rPr>
          <w:t>2.1</w:t>
        </w:r>
        <w:r>
          <w:rPr>
            <w:rFonts w:asciiTheme="minorHAnsi" w:eastAsiaTheme="minorEastAsia" w:hAnsiTheme="minorHAnsi" w:cstheme="minorBidi"/>
            <w:color w:val="auto"/>
            <w:kern w:val="0"/>
            <w:sz w:val="22"/>
            <w:szCs w:val="22"/>
            <w:lang w:eastAsia="pt-BR"/>
          </w:rPr>
          <w:tab/>
        </w:r>
        <w:r w:rsidRPr="00B96381">
          <w:rPr>
            <w:rStyle w:val="Hyperlink"/>
          </w:rPr>
          <w:t>(CAD) – Manter Órgão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_Toc218676699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693576D" w14:textId="384DAC54" w:rsidR="00C81D3D" w:rsidRDefault="00C81D3D" w:rsidP="00C81D3D">
      <w:pPr>
        <w:pStyle w:val="Sumrio2"/>
      </w:pPr>
      <w:hyperlink w:anchor="_Toc218676700" w:history="1">
        <w:r w:rsidRPr="00D56A92">
          <w:rPr>
            <w:rStyle w:val="Hyperlink"/>
          </w:rPr>
          <w:t>2.2</w:t>
        </w:r>
        <w:r>
          <w:rPr>
            <w:rFonts w:asciiTheme="minorHAnsi" w:eastAsiaTheme="minorEastAsia" w:hAnsiTheme="minorHAnsi" w:cstheme="minorBidi"/>
            <w:color w:val="auto"/>
            <w:kern w:val="0"/>
            <w:sz w:val="22"/>
            <w:szCs w:val="22"/>
            <w:lang w:eastAsia="pt-BR"/>
          </w:rPr>
          <w:tab/>
        </w:r>
        <w:r w:rsidRPr="00B96381">
          <w:rPr>
            <w:rStyle w:val="Hyperlink"/>
          </w:rPr>
          <w:t xml:space="preserve">(CAD) – Manter Unidade Organizacional </w:t>
        </w:r>
        <w:r>
          <w:rPr>
            <w:webHidden/>
          </w:rPr>
          <w:tab/>
        </w:r>
      </w:hyperlink>
      <w:r w:rsidR="00452E85">
        <w:t>7</w:t>
      </w:r>
    </w:p>
    <w:p w14:paraId="51B35258" w14:textId="691C4268" w:rsidR="00C81D3D" w:rsidRDefault="00C81D3D" w:rsidP="00C81D3D">
      <w:pPr>
        <w:pStyle w:val="Sumrio2"/>
      </w:pPr>
      <w:hyperlink w:anchor="_Toc218676700" w:history="1">
        <w:r w:rsidRPr="00D56A92">
          <w:rPr>
            <w:rStyle w:val="Hyperlink"/>
          </w:rPr>
          <w:t>2.</w:t>
        </w:r>
        <w:r>
          <w:rPr>
            <w:rStyle w:val="Hyperlink"/>
          </w:rPr>
          <w:t>3</w:t>
        </w:r>
        <w:r>
          <w:rPr>
            <w:rFonts w:asciiTheme="minorHAnsi" w:eastAsiaTheme="minorEastAsia" w:hAnsiTheme="minorHAnsi" w:cstheme="minorBidi"/>
            <w:color w:val="auto"/>
            <w:kern w:val="0"/>
            <w:sz w:val="22"/>
            <w:szCs w:val="22"/>
            <w:lang w:eastAsia="pt-BR"/>
          </w:rPr>
          <w:tab/>
        </w:r>
        <w:r w:rsidRPr="00B96381">
          <w:rPr>
            <w:rStyle w:val="Hyperlink"/>
          </w:rPr>
          <w:t xml:space="preserve">(CAD) – Manter Órgãos Externos </w:t>
        </w:r>
        <w:r>
          <w:rPr>
            <w:webHidden/>
          </w:rPr>
          <w:tab/>
        </w:r>
      </w:hyperlink>
      <w:r w:rsidR="00452E85">
        <w:t>11</w:t>
      </w:r>
    </w:p>
    <w:p w14:paraId="676ADD66" w14:textId="0C562328" w:rsidR="00C81D3D" w:rsidRDefault="00C81D3D" w:rsidP="00C81D3D">
      <w:pPr>
        <w:pStyle w:val="Sumrio2"/>
      </w:pPr>
      <w:hyperlink w:anchor="_Toc218676700" w:history="1">
        <w:r w:rsidRPr="00D56A92">
          <w:rPr>
            <w:rStyle w:val="Hyperlink"/>
          </w:rPr>
          <w:t>2.</w:t>
        </w:r>
        <w:r>
          <w:rPr>
            <w:rStyle w:val="Hyperlink"/>
          </w:rPr>
          <w:t>4</w:t>
        </w:r>
        <w:r>
          <w:rPr>
            <w:rFonts w:asciiTheme="minorHAnsi" w:eastAsiaTheme="minorEastAsia" w:hAnsiTheme="minorHAnsi" w:cstheme="minorBidi"/>
            <w:color w:val="auto"/>
            <w:kern w:val="0"/>
            <w:sz w:val="22"/>
            <w:szCs w:val="22"/>
            <w:lang w:eastAsia="pt-BR"/>
          </w:rPr>
          <w:tab/>
        </w:r>
        <w:r w:rsidRPr="00B96381">
          <w:rPr>
            <w:rStyle w:val="Hyperlink"/>
          </w:rPr>
          <w:t xml:space="preserve">(CAD) – Manter Prestadores de Serviço </w:t>
        </w:r>
        <w:r>
          <w:rPr>
            <w:webHidden/>
          </w:rPr>
          <w:tab/>
        </w:r>
      </w:hyperlink>
      <w:r w:rsidR="00452E85">
        <w:t>14</w:t>
      </w:r>
    </w:p>
    <w:p w14:paraId="09BC6D52" w14:textId="1C407D74" w:rsidR="00C81D3D" w:rsidRDefault="00C81D3D" w:rsidP="00C81D3D">
      <w:pPr>
        <w:pStyle w:val="Sumrio2"/>
      </w:pPr>
      <w:hyperlink w:anchor="_Toc218676700" w:history="1">
        <w:r w:rsidRPr="00D56A92">
          <w:rPr>
            <w:rStyle w:val="Hyperlink"/>
          </w:rPr>
          <w:t>2.</w:t>
        </w:r>
        <w:r>
          <w:rPr>
            <w:rStyle w:val="Hyperlink"/>
          </w:rPr>
          <w:t>5</w:t>
        </w:r>
        <w:r>
          <w:rPr>
            <w:rFonts w:asciiTheme="minorHAnsi" w:eastAsiaTheme="minorEastAsia" w:hAnsiTheme="minorHAnsi" w:cstheme="minorBidi"/>
            <w:color w:val="auto"/>
            <w:kern w:val="0"/>
            <w:sz w:val="22"/>
            <w:szCs w:val="22"/>
            <w:lang w:eastAsia="pt-BR"/>
          </w:rPr>
          <w:tab/>
        </w:r>
        <w:r w:rsidRPr="00B96381">
          <w:rPr>
            <w:rStyle w:val="Hyperlink"/>
          </w:rPr>
          <w:t xml:space="preserve">(CAD) – Manter Contratos </w:t>
        </w:r>
        <w:r>
          <w:rPr>
            <w:webHidden/>
          </w:rPr>
          <w:tab/>
        </w:r>
        <w:r w:rsidR="00452E85">
          <w:rPr>
            <w:webHidden/>
          </w:rPr>
          <w:t>1</w:t>
        </w:r>
        <w:r>
          <w:rPr>
            <w:webHidden/>
          </w:rPr>
          <w:t>6</w:t>
        </w:r>
      </w:hyperlink>
    </w:p>
    <w:p w14:paraId="1CBA9F69" w14:textId="7A6041F7" w:rsidR="00C81D3D" w:rsidRDefault="00C81D3D" w:rsidP="00C81D3D">
      <w:pPr>
        <w:pStyle w:val="Sumrio2"/>
      </w:pPr>
      <w:hyperlink w:anchor="_Toc218676700" w:history="1">
        <w:r w:rsidRPr="00D56A92">
          <w:rPr>
            <w:rStyle w:val="Hyperlink"/>
          </w:rPr>
          <w:t>2.</w:t>
        </w:r>
        <w:r>
          <w:rPr>
            <w:rStyle w:val="Hyperlink"/>
          </w:rPr>
          <w:t>6</w:t>
        </w:r>
        <w:r>
          <w:rPr>
            <w:rFonts w:asciiTheme="minorHAnsi" w:eastAsiaTheme="minorEastAsia" w:hAnsiTheme="minorHAnsi" w:cstheme="minorBidi"/>
            <w:color w:val="auto"/>
            <w:kern w:val="0"/>
            <w:sz w:val="22"/>
            <w:szCs w:val="22"/>
            <w:lang w:eastAsia="pt-BR"/>
          </w:rPr>
          <w:tab/>
        </w:r>
        <w:r w:rsidRPr="00B96381">
          <w:rPr>
            <w:rStyle w:val="Hyperlink"/>
          </w:rPr>
          <w:t xml:space="preserve">(CAD) – Manter Convênios </w:t>
        </w:r>
        <w:r>
          <w:rPr>
            <w:webHidden/>
          </w:rPr>
          <w:tab/>
        </w:r>
        <w:r w:rsidR="00452E85">
          <w:rPr>
            <w:webHidden/>
          </w:rPr>
          <w:t>1</w:t>
        </w:r>
        <w:r>
          <w:rPr>
            <w:webHidden/>
          </w:rPr>
          <w:t>8</w:t>
        </w:r>
      </w:hyperlink>
    </w:p>
    <w:p w14:paraId="238F32ED" w14:textId="36CB8554" w:rsidR="00C81D3D" w:rsidRDefault="00C81D3D" w:rsidP="00C81D3D">
      <w:pPr>
        <w:pStyle w:val="Sumrio2"/>
      </w:pPr>
      <w:hyperlink w:anchor="_Toc218676700" w:history="1">
        <w:r w:rsidRPr="00D56A92">
          <w:rPr>
            <w:rStyle w:val="Hyperlink"/>
          </w:rPr>
          <w:t>2.</w:t>
        </w:r>
        <w:r>
          <w:rPr>
            <w:rStyle w:val="Hyperlink"/>
          </w:rPr>
          <w:t>7</w:t>
        </w:r>
        <w:r>
          <w:rPr>
            <w:rFonts w:asciiTheme="minorHAnsi" w:eastAsiaTheme="minorEastAsia" w:hAnsiTheme="minorHAnsi" w:cstheme="minorBidi"/>
            <w:color w:val="auto"/>
            <w:kern w:val="0"/>
            <w:sz w:val="22"/>
            <w:szCs w:val="22"/>
            <w:lang w:eastAsia="pt-BR"/>
          </w:rPr>
          <w:tab/>
        </w:r>
        <w:r w:rsidRPr="00B96381">
          <w:rPr>
            <w:rStyle w:val="Hyperlink"/>
          </w:rPr>
          <w:t xml:space="preserve">(BPC) – Manter Concessão do Auxílio Creche  </w:t>
        </w:r>
        <w:r>
          <w:rPr>
            <w:webHidden/>
          </w:rPr>
          <w:tab/>
        </w:r>
      </w:hyperlink>
      <w:r w:rsidR="00452E85">
        <w:t>19</w:t>
      </w:r>
    </w:p>
    <w:p w14:paraId="7D5A87BA" w14:textId="401C0428" w:rsidR="00C81D3D" w:rsidRDefault="00C81D3D" w:rsidP="00C81D3D">
      <w:pPr>
        <w:pStyle w:val="Sumrio2"/>
      </w:pPr>
      <w:hyperlink w:anchor="_Toc218676700" w:history="1">
        <w:r w:rsidRPr="00D56A92">
          <w:rPr>
            <w:rStyle w:val="Hyperlink"/>
          </w:rPr>
          <w:t>2.</w:t>
        </w:r>
        <w:r>
          <w:rPr>
            <w:rStyle w:val="Hyperlink"/>
          </w:rPr>
          <w:t>8</w:t>
        </w:r>
        <w:r>
          <w:rPr>
            <w:rFonts w:asciiTheme="minorHAnsi" w:eastAsiaTheme="minorEastAsia" w:hAnsiTheme="minorHAnsi" w:cstheme="minorBidi"/>
            <w:color w:val="auto"/>
            <w:kern w:val="0"/>
            <w:sz w:val="22"/>
            <w:szCs w:val="22"/>
            <w:lang w:eastAsia="pt-BR"/>
          </w:rPr>
          <w:tab/>
        </w:r>
        <w:r w:rsidRPr="00B96381">
          <w:rPr>
            <w:rStyle w:val="Hyperlink"/>
          </w:rPr>
          <w:t xml:space="preserve">(TAB) – Instituições de Ensino  </w:t>
        </w:r>
        <w:r>
          <w:rPr>
            <w:webHidden/>
          </w:rPr>
          <w:tab/>
        </w:r>
        <w:r w:rsidR="00452E85">
          <w:rPr>
            <w:webHidden/>
          </w:rPr>
          <w:t>22</w:t>
        </w:r>
      </w:hyperlink>
    </w:p>
    <w:p w14:paraId="1515E59B" w14:textId="6326A87F" w:rsidR="00C81D3D" w:rsidRDefault="00C81D3D" w:rsidP="00C81D3D">
      <w:pPr>
        <w:pStyle w:val="Sumrio2"/>
      </w:pPr>
      <w:hyperlink w:anchor="_Toc218676700" w:history="1">
        <w:r w:rsidRPr="00D56A92">
          <w:rPr>
            <w:rStyle w:val="Hyperlink"/>
          </w:rPr>
          <w:t>2.</w:t>
        </w:r>
        <w:r>
          <w:rPr>
            <w:rStyle w:val="Hyperlink"/>
          </w:rPr>
          <w:t>9</w:t>
        </w:r>
        <w:r>
          <w:rPr>
            <w:rFonts w:asciiTheme="minorHAnsi" w:eastAsiaTheme="minorEastAsia" w:hAnsiTheme="minorHAnsi" w:cstheme="minorBidi"/>
            <w:color w:val="auto"/>
            <w:kern w:val="0"/>
            <w:sz w:val="22"/>
            <w:szCs w:val="22"/>
            <w:lang w:eastAsia="pt-BR"/>
          </w:rPr>
          <w:tab/>
        </w:r>
        <w:r w:rsidRPr="00B96381">
          <w:rPr>
            <w:rStyle w:val="Hyperlink"/>
          </w:rPr>
          <w:t xml:space="preserve">(TAB) – Manter Dados de Empenho da Rubrica </w:t>
        </w:r>
        <w:r>
          <w:rPr>
            <w:webHidden/>
          </w:rPr>
          <w:tab/>
        </w:r>
      </w:hyperlink>
      <w:r w:rsidR="00452E85">
        <w:t>25</w:t>
      </w:r>
    </w:p>
    <w:p w14:paraId="041628AE" w14:textId="68614FCE" w:rsidR="00C81D3D" w:rsidRDefault="00C81D3D" w:rsidP="00C81D3D">
      <w:pPr>
        <w:pStyle w:val="Sumrio2"/>
      </w:pPr>
      <w:hyperlink w:anchor="_Toc218676700" w:history="1">
        <w:r w:rsidRPr="00D56A92">
          <w:rPr>
            <w:rStyle w:val="Hyperlink"/>
          </w:rPr>
          <w:t>2.</w:t>
        </w:r>
        <w:r>
          <w:rPr>
            <w:rStyle w:val="Hyperlink"/>
          </w:rPr>
          <w:t>10</w:t>
        </w:r>
        <w:r>
          <w:rPr>
            <w:rFonts w:asciiTheme="minorHAnsi" w:eastAsiaTheme="minorEastAsia" w:hAnsiTheme="minorHAnsi" w:cstheme="minorBidi"/>
            <w:color w:val="auto"/>
            <w:kern w:val="0"/>
            <w:sz w:val="22"/>
            <w:szCs w:val="22"/>
            <w:lang w:eastAsia="pt-BR"/>
          </w:rPr>
          <w:tab/>
        </w:r>
        <w:r w:rsidRPr="00B96381">
          <w:rPr>
            <w:rStyle w:val="Hyperlink"/>
          </w:rPr>
          <w:t xml:space="preserve">(TAB) – Manter Convênios para Créditos Bancários </w:t>
        </w:r>
        <w:r>
          <w:rPr>
            <w:webHidden/>
          </w:rPr>
          <w:tab/>
        </w:r>
      </w:hyperlink>
      <w:r w:rsidR="00452E85">
        <w:t>27</w:t>
      </w:r>
    </w:p>
    <w:p w14:paraId="6123459E" w14:textId="1798D1D2" w:rsidR="00C81D3D" w:rsidRDefault="00C81D3D" w:rsidP="00C81D3D">
      <w:pPr>
        <w:pStyle w:val="Sumrio2"/>
        <w:rPr>
          <w:rFonts w:asciiTheme="minorHAnsi" w:eastAsiaTheme="minorEastAsia" w:hAnsiTheme="minorHAnsi" w:cstheme="minorBidi"/>
          <w:color w:val="auto"/>
          <w:kern w:val="0"/>
          <w:sz w:val="22"/>
          <w:szCs w:val="22"/>
          <w:lang w:eastAsia="pt-BR"/>
        </w:rPr>
      </w:pPr>
      <w:hyperlink w:anchor="_Toc218676699" w:history="1">
        <w:r w:rsidRPr="00D56A92">
          <w:rPr>
            <w:rStyle w:val="Hyperlink"/>
          </w:rPr>
          <w:t>2.1</w:t>
        </w:r>
        <w:r>
          <w:rPr>
            <w:rStyle w:val="Hyperlink"/>
          </w:rPr>
          <w:t>1</w:t>
        </w:r>
        <w:r>
          <w:rPr>
            <w:rFonts w:asciiTheme="minorHAnsi" w:eastAsiaTheme="minorEastAsia" w:hAnsiTheme="minorHAnsi" w:cstheme="minorBidi"/>
            <w:color w:val="auto"/>
            <w:kern w:val="0"/>
            <w:sz w:val="22"/>
            <w:szCs w:val="22"/>
            <w:lang w:eastAsia="pt-BR"/>
          </w:rPr>
          <w:tab/>
        </w:r>
        <w:r w:rsidRPr="00B96381">
          <w:rPr>
            <w:rStyle w:val="Hyperlink"/>
          </w:rPr>
          <w:t xml:space="preserve">(PAG) – Manter Consignatárias </w:t>
        </w:r>
        <w:r>
          <w:rPr>
            <w:webHidden/>
          </w:rPr>
          <w:tab/>
        </w:r>
      </w:hyperlink>
      <w:r w:rsidR="00452E85">
        <w:t>29</w:t>
      </w:r>
    </w:p>
    <w:p w14:paraId="2132B743" w14:textId="3E9EB2FD" w:rsidR="00C81D3D" w:rsidRDefault="00C81D3D" w:rsidP="00C81D3D">
      <w:pPr>
        <w:pStyle w:val="Sumrio2"/>
        <w:rPr>
          <w:rFonts w:asciiTheme="minorHAnsi" w:eastAsiaTheme="minorEastAsia" w:hAnsiTheme="minorHAnsi" w:cstheme="minorBidi"/>
          <w:color w:val="auto"/>
          <w:kern w:val="0"/>
          <w:sz w:val="22"/>
          <w:szCs w:val="22"/>
          <w:lang w:eastAsia="pt-BR"/>
        </w:rPr>
      </w:pPr>
      <w:hyperlink w:anchor="_Toc218676699" w:history="1">
        <w:r w:rsidRPr="00D56A92">
          <w:rPr>
            <w:rStyle w:val="Hyperlink"/>
          </w:rPr>
          <w:t>2.1</w:t>
        </w:r>
        <w:r>
          <w:rPr>
            <w:rStyle w:val="Hyperlink"/>
          </w:rPr>
          <w:t>2</w:t>
        </w:r>
        <w:r>
          <w:rPr>
            <w:rFonts w:asciiTheme="minorHAnsi" w:eastAsiaTheme="minorEastAsia" w:hAnsiTheme="minorHAnsi" w:cstheme="minorBidi"/>
            <w:color w:val="auto"/>
            <w:kern w:val="0"/>
            <w:sz w:val="22"/>
            <w:szCs w:val="22"/>
            <w:lang w:eastAsia="pt-BR"/>
          </w:rPr>
          <w:tab/>
        </w:r>
        <w:r w:rsidRPr="00B96381">
          <w:rPr>
            <w:rStyle w:val="Hyperlink"/>
          </w:rPr>
          <w:t xml:space="preserve">(PAG) – Manter Contratos de Serviços </w:t>
        </w:r>
        <w:r>
          <w:rPr>
            <w:webHidden/>
          </w:rPr>
          <w:tab/>
        </w:r>
      </w:hyperlink>
      <w:r w:rsidR="00452E85">
        <w:t>34</w:t>
      </w:r>
    </w:p>
    <w:p w14:paraId="5D555C80" w14:textId="33B9A73B" w:rsidR="00C81D3D" w:rsidRDefault="00C81D3D" w:rsidP="00C81D3D">
      <w:pPr>
        <w:pStyle w:val="Sumrio2"/>
        <w:rPr>
          <w:rFonts w:asciiTheme="minorHAnsi" w:eastAsiaTheme="minorEastAsia" w:hAnsiTheme="minorHAnsi" w:cstheme="minorBidi"/>
          <w:color w:val="auto"/>
          <w:kern w:val="0"/>
          <w:sz w:val="22"/>
          <w:szCs w:val="22"/>
          <w:lang w:eastAsia="pt-BR"/>
        </w:rPr>
      </w:pPr>
      <w:hyperlink w:anchor="_Toc218676699" w:history="1">
        <w:r w:rsidRPr="00D56A92">
          <w:rPr>
            <w:rStyle w:val="Hyperlink"/>
          </w:rPr>
          <w:t>2.</w:t>
        </w:r>
        <w:r>
          <w:rPr>
            <w:rStyle w:val="Hyperlink"/>
          </w:rPr>
          <w:t>1</w:t>
        </w:r>
        <w:r>
          <w:rPr>
            <w:rStyle w:val="Hyperlink"/>
          </w:rPr>
          <w:t>3</w:t>
        </w:r>
        <w:r>
          <w:rPr>
            <w:rFonts w:asciiTheme="minorHAnsi" w:eastAsiaTheme="minorEastAsia" w:hAnsiTheme="minorHAnsi" w:cstheme="minorBidi"/>
            <w:color w:val="auto"/>
            <w:kern w:val="0"/>
            <w:sz w:val="22"/>
            <w:szCs w:val="22"/>
            <w:lang w:eastAsia="pt-BR"/>
          </w:rPr>
          <w:tab/>
        </w:r>
        <w:r w:rsidRPr="00B96381">
          <w:rPr>
            <w:rStyle w:val="Hyperlink"/>
          </w:rPr>
          <w:t xml:space="preserve">(PAG) – </w:t>
        </w:r>
        <w:r w:rsidR="00807B83" w:rsidRPr="00020E70">
          <w:t>Manter Registro de Recolhimento Avulso de Previdencia</w:t>
        </w:r>
        <w:r w:rsidRPr="00B96381">
          <w:rPr>
            <w:rStyle w:val="Hyperlink"/>
          </w:rPr>
          <w:t xml:space="preserve">  </w:t>
        </w:r>
        <w:r>
          <w:rPr>
            <w:webHidden/>
          </w:rPr>
          <w:tab/>
        </w:r>
      </w:hyperlink>
      <w:r w:rsidR="00452E85">
        <w:t>39</w:t>
      </w:r>
    </w:p>
    <w:p w14:paraId="44B53626" w14:textId="55754AE1" w:rsidR="00C81D3D" w:rsidRDefault="00C81D3D" w:rsidP="00C81D3D">
      <w:pPr>
        <w:pStyle w:val="Sumrio2"/>
        <w:rPr>
          <w:rFonts w:asciiTheme="minorHAnsi" w:eastAsiaTheme="minorEastAsia" w:hAnsiTheme="minorHAnsi" w:cstheme="minorBidi"/>
          <w:color w:val="auto"/>
          <w:kern w:val="0"/>
          <w:sz w:val="22"/>
          <w:szCs w:val="22"/>
          <w:lang w:eastAsia="pt-BR"/>
        </w:rPr>
      </w:pPr>
      <w:hyperlink w:anchor="_Toc218676699" w:history="1">
        <w:r w:rsidRPr="00D56A92">
          <w:rPr>
            <w:rStyle w:val="Hyperlink"/>
          </w:rPr>
          <w:t>2.</w:t>
        </w:r>
        <w:r>
          <w:rPr>
            <w:rStyle w:val="Hyperlink"/>
          </w:rPr>
          <w:t>14</w:t>
        </w:r>
        <w:r>
          <w:rPr>
            <w:rFonts w:asciiTheme="minorHAnsi" w:eastAsiaTheme="minorEastAsia" w:hAnsiTheme="minorHAnsi" w:cstheme="minorBidi"/>
            <w:color w:val="auto"/>
            <w:kern w:val="0"/>
            <w:sz w:val="22"/>
            <w:szCs w:val="22"/>
            <w:lang w:eastAsia="pt-BR"/>
          </w:rPr>
          <w:tab/>
        </w:r>
        <w:r w:rsidRPr="00B96381">
          <w:rPr>
            <w:rStyle w:val="Hyperlink"/>
          </w:rPr>
          <w:t xml:space="preserve">(SOC) – Manter Certificado Digital </w:t>
        </w:r>
        <w:r>
          <w:rPr>
            <w:webHidden/>
          </w:rPr>
          <w:tab/>
        </w:r>
      </w:hyperlink>
      <w:r w:rsidR="00452E85">
        <w:t>42</w:t>
      </w:r>
    </w:p>
    <w:p w14:paraId="76EB2392" w14:textId="5A7C0D45" w:rsidR="00C81D3D" w:rsidRDefault="00C81D3D" w:rsidP="00C81D3D">
      <w:pPr>
        <w:pStyle w:val="Sumrio2"/>
        <w:rPr>
          <w:rFonts w:asciiTheme="minorHAnsi" w:eastAsiaTheme="minorEastAsia" w:hAnsiTheme="minorHAnsi" w:cstheme="minorBidi"/>
          <w:color w:val="auto"/>
          <w:kern w:val="0"/>
          <w:sz w:val="22"/>
          <w:szCs w:val="22"/>
          <w:lang w:eastAsia="pt-BR"/>
        </w:rPr>
      </w:pPr>
      <w:hyperlink w:anchor="_Toc218676699" w:history="1">
        <w:r w:rsidRPr="00D56A92">
          <w:rPr>
            <w:rStyle w:val="Hyperlink"/>
          </w:rPr>
          <w:t>2.</w:t>
        </w:r>
        <w:r>
          <w:rPr>
            <w:rStyle w:val="Hyperlink"/>
          </w:rPr>
          <w:t>15</w:t>
        </w:r>
        <w:r>
          <w:rPr>
            <w:rFonts w:asciiTheme="minorHAnsi" w:eastAsiaTheme="minorEastAsia" w:hAnsiTheme="minorHAnsi" w:cstheme="minorBidi"/>
            <w:color w:val="auto"/>
            <w:kern w:val="0"/>
            <w:sz w:val="22"/>
            <w:szCs w:val="22"/>
            <w:lang w:eastAsia="pt-BR"/>
          </w:rPr>
          <w:tab/>
        </w:r>
        <w:r w:rsidRPr="00B96381">
          <w:rPr>
            <w:rStyle w:val="Hyperlink"/>
          </w:rPr>
          <w:t>(SOC) – Manter Complemento do Vínculo</w:t>
        </w:r>
        <w:r>
          <w:rPr>
            <w:webHidden/>
          </w:rPr>
          <w:tab/>
        </w:r>
      </w:hyperlink>
      <w:r w:rsidR="00452E85">
        <w:t>44</w:t>
      </w:r>
    </w:p>
    <w:p w14:paraId="35C09B17" w14:textId="3798BC81" w:rsidR="00C81D3D" w:rsidRDefault="00C81D3D" w:rsidP="00C81D3D">
      <w:pPr>
        <w:pStyle w:val="Sumrio2"/>
        <w:rPr>
          <w:rFonts w:asciiTheme="minorHAnsi" w:eastAsiaTheme="minorEastAsia" w:hAnsiTheme="minorHAnsi" w:cstheme="minorBidi"/>
          <w:color w:val="auto"/>
          <w:kern w:val="0"/>
          <w:sz w:val="22"/>
          <w:szCs w:val="22"/>
          <w:lang w:eastAsia="pt-BR"/>
        </w:rPr>
      </w:pPr>
      <w:hyperlink w:anchor="_Toc218676699" w:history="1">
        <w:r w:rsidRPr="00D56A92">
          <w:rPr>
            <w:rStyle w:val="Hyperlink"/>
          </w:rPr>
          <w:t>2.</w:t>
        </w:r>
        <w:r>
          <w:rPr>
            <w:rStyle w:val="Hyperlink"/>
          </w:rPr>
          <w:t>16</w:t>
        </w:r>
        <w:r>
          <w:rPr>
            <w:rFonts w:asciiTheme="minorHAnsi" w:eastAsiaTheme="minorEastAsia" w:hAnsiTheme="minorHAnsi" w:cstheme="minorBidi"/>
            <w:color w:val="auto"/>
            <w:kern w:val="0"/>
            <w:sz w:val="22"/>
            <w:szCs w:val="22"/>
            <w:lang w:eastAsia="pt-BR"/>
          </w:rPr>
          <w:tab/>
        </w:r>
        <w:r w:rsidRPr="00B96381">
          <w:rPr>
            <w:rStyle w:val="Hyperlink"/>
          </w:rPr>
          <w:t xml:space="preserve">(SOC) – Manter Complemento de Afastamento </w:t>
        </w:r>
        <w:r>
          <w:rPr>
            <w:webHidden/>
          </w:rPr>
          <w:tab/>
        </w:r>
        <w:r w:rsidR="00452E85">
          <w:rPr>
            <w:webHidden/>
          </w:rPr>
          <w:t>4</w:t>
        </w:r>
        <w:r>
          <w:rPr>
            <w:webHidden/>
          </w:rPr>
          <w:t>6</w:t>
        </w:r>
      </w:hyperlink>
    </w:p>
    <w:p w14:paraId="390A8F5B" w14:textId="6BFC4AB2" w:rsidR="00C81D3D" w:rsidRDefault="00C81D3D" w:rsidP="00C81D3D">
      <w:pPr>
        <w:pStyle w:val="Sumrio2"/>
        <w:rPr>
          <w:rFonts w:asciiTheme="minorHAnsi" w:eastAsiaTheme="minorEastAsia" w:hAnsiTheme="minorHAnsi" w:cstheme="minorBidi"/>
          <w:color w:val="auto"/>
          <w:kern w:val="0"/>
          <w:sz w:val="22"/>
          <w:szCs w:val="22"/>
          <w:lang w:eastAsia="pt-BR"/>
        </w:rPr>
      </w:pPr>
      <w:hyperlink w:anchor="_Toc218676699" w:history="1">
        <w:r w:rsidRPr="00D56A92">
          <w:rPr>
            <w:rStyle w:val="Hyperlink"/>
          </w:rPr>
          <w:t>2.</w:t>
        </w:r>
        <w:r>
          <w:rPr>
            <w:rStyle w:val="Hyperlink"/>
          </w:rPr>
          <w:t>17</w:t>
        </w:r>
        <w:r>
          <w:rPr>
            <w:rFonts w:asciiTheme="minorHAnsi" w:eastAsiaTheme="minorEastAsia" w:hAnsiTheme="minorHAnsi" w:cstheme="minorBidi"/>
            <w:color w:val="auto"/>
            <w:kern w:val="0"/>
            <w:sz w:val="22"/>
            <w:szCs w:val="22"/>
            <w:lang w:eastAsia="pt-BR"/>
          </w:rPr>
          <w:tab/>
        </w:r>
        <w:r w:rsidRPr="00B96381">
          <w:rPr>
            <w:rStyle w:val="Hyperlink"/>
          </w:rPr>
          <w:t xml:space="preserve">(SOC) – Manter Dirf Mensal </w:t>
        </w:r>
        <w:r>
          <w:rPr>
            <w:webHidden/>
          </w:rPr>
          <w:tab/>
        </w:r>
        <w:r w:rsidR="00452E85">
          <w:rPr>
            <w:webHidden/>
          </w:rPr>
          <w:t>4</w:t>
        </w:r>
        <w:r>
          <w:rPr>
            <w:webHidden/>
          </w:rPr>
          <w:t>7</w:t>
        </w:r>
      </w:hyperlink>
    </w:p>
    <w:p w14:paraId="652A7344" w14:textId="58754440" w:rsidR="00C81D3D" w:rsidRDefault="00C81D3D" w:rsidP="00C81D3D">
      <w:pPr>
        <w:pStyle w:val="Sumrio2"/>
        <w:rPr>
          <w:rFonts w:asciiTheme="minorHAnsi" w:eastAsiaTheme="minorEastAsia" w:hAnsiTheme="minorHAnsi" w:cstheme="minorBidi"/>
          <w:color w:val="auto"/>
          <w:kern w:val="0"/>
          <w:sz w:val="22"/>
          <w:szCs w:val="22"/>
          <w:lang w:eastAsia="pt-BR"/>
        </w:rPr>
      </w:pPr>
      <w:hyperlink w:anchor="_Toc218676699" w:history="1">
        <w:r w:rsidRPr="00D56A92">
          <w:rPr>
            <w:rStyle w:val="Hyperlink"/>
          </w:rPr>
          <w:t>2.</w:t>
        </w:r>
        <w:r>
          <w:rPr>
            <w:rStyle w:val="Hyperlink"/>
          </w:rPr>
          <w:t>18</w:t>
        </w:r>
        <w:r>
          <w:rPr>
            <w:rFonts w:asciiTheme="minorHAnsi" w:eastAsiaTheme="minorEastAsia" w:hAnsiTheme="minorHAnsi" w:cstheme="minorBidi"/>
            <w:color w:val="auto"/>
            <w:kern w:val="0"/>
            <w:sz w:val="22"/>
            <w:szCs w:val="22"/>
            <w:lang w:eastAsia="pt-BR"/>
          </w:rPr>
          <w:tab/>
        </w:r>
        <w:r w:rsidRPr="00B96381">
          <w:rPr>
            <w:rStyle w:val="Hyperlink"/>
          </w:rPr>
          <w:t>(SOC) – Manter Esocial do Órgão</w:t>
        </w:r>
        <w:r>
          <w:rPr>
            <w:webHidden/>
          </w:rPr>
          <w:tab/>
        </w:r>
      </w:hyperlink>
      <w:r w:rsidR="00452E85">
        <w:t>51</w:t>
      </w:r>
    </w:p>
    <w:p w14:paraId="5C646EB7" w14:textId="6C654A3A" w:rsidR="00C81D3D" w:rsidRPr="00C81D3D" w:rsidRDefault="00C81D3D" w:rsidP="00C81D3D">
      <w:pPr>
        <w:pStyle w:val="Sumrio2"/>
        <w:rPr>
          <w:rFonts w:eastAsiaTheme="minorEastAsia"/>
        </w:rPr>
      </w:pPr>
      <w:hyperlink w:anchor="_Toc218676699" w:history="1">
        <w:r w:rsidRPr="00D56A92">
          <w:rPr>
            <w:rStyle w:val="Hyperlink"/>
          </w:rPr>
          <w:t>2.</w:t>
        </w:r>
        <w:r>
          <w:rPr>
            <w:rStyle w:val="Hyperlink"/>
          </w:rPr>
          <w:t>19</w:t>
        </w:r>
        <w:r>
          <w:rPr>
            <w:rFonts w:asciiTheme="minorHAnsi" w:eastAsiaTheme="minorEastAsia" w:hAnsiTheme="minorHAnsi" w:cstheme="minorBidi"/>
            <w:color w:val="auto"/>
            <w:kern w:val="0"/>
            <w:sz w:val="22"/>
            <w:szCs w:val="22"/>
            <w:lang w:eastAsia="pt-BR"/>
          </w:rPr>
          <w:tab/>
        </w:r>
        <w:r w:rsidRPr="00B96381">
          <w:rPr>
            <w:rStyle w:val="Hyperlink"/>
          </w:rPr>
          <w:t>(SOC) – Manter Esocial do Órgão</w:t>
        </w:r>
        <w:r>
          <w:rPr>
            <w:webHidden/>
          </w:rPr>
          <w:tab/>
        </w:r>
      </w:hyperlink>
      <w:r w:rsidR="00452E85">
        <w:t>52</w:t>
      </w:r>
    </w:p>
    <w:p w14:paraId="27829B3D" w14:textId="23FF4E29" w:rsidR="00793DA3" w:rsidRDefault="00793DA3">
      <w:pPr>
        <w:pStyle w:val="Sumrio1"/>
        <w:rPr>
          <w:rFonts w:asciiTheme="minorHAnsi" w:eastAsiaTheme="minorEastAsia" w:hAnsiTheme="minorHAnsi" w:cstheme="minorBidi"/>
          <w:color w:val="auto"/>
          <w:kern w:val="0"/>
          <w:sz w:val="22"/>
          <w:szCs w:val="22"/>
          <w:lang w:eastAsia="pt-BR"/>
        </w:rPr>
      </w:pPr>
      <w:hyperlink w:anchor="_Toc218676878" w:history="1">
        <w:r w:rsidRPr="002F1030">
          <w:rPr>
            <w:rStyle w:val="Hyperlink"/>
          </w:rPr>
          <w:t>3</w:t>
        </w:r>
        <w:r>
          <w:rPr>
            <w:rFonts w:asciiTheme="minorHAnsi" w:eastAsiaTheme="minorEastAsia" w:hAnsiTheme="minorHAnsi" w:cstheme="minorBidi"/>
            <w:color w:val="auto"/>
            <w:kern w:val="0"/>
            <w:sz w:val="22"/>
            <w:szCs w:val="22"/>
            <w:lang w:eastAsia="pt-BR"/>
          </w:rPr>
          <w:tab/>
        </w:r>
        <w:r w:rsidRPr="002F1030">
          <w:rPr>
            <w:rStyle w:val="Hyperlink"/>
          </w:rPr>
          <w:t>Estimativa de Esforço e Prazo</w:t>
        </w:r>
        <w:r>
          <w:rPr>
            <w:webHidden/>
          </w:rPr>
          <w:tab/>
        </w:r>
        <w:r w:rsidR="00452E85">
          <w:rPr>
            <w:webHidden/>
          </w:rPr>
          <w:t>55</w:t>
        </w:r>
      </w:hyperlink>
    </w:p>
    <w:p w14:paraId="48C7D811" w14:textId="77777777" w:rsidR="007D14B3" w:rsidRPr="00091900" w:rsidRDefault="00B40116" w:rsidP="007D14B3">
      <w:pPr>
        <w:tabs>
          <w:tab w:val="left" w:pos="2637"/>
        </w:tabs>
        <w:spacing w:before="480" w:after="240"/>
        <w:jc w:val="left"/>
      </w:pPr>
      <w:r w:rsidRPr="00091900">
        <w:fldChar w:fldCharType="end"/>
      </w:r>
      <w:r w:rsidR="007D14B3" w:rsidRPr="00091900">
        <w:t xml:space="preserve"> </w:t>
      </w:r>
    </w:p>
    <w:p w14:paraId="35B8D241" w14:textId="77777777" w:rsidR="00B40116" w:rsidRPr="00091900" w:rsidRDefault="00B40116" w:rsidP="00B40116">
      <w:pPr>
        <w:jc w:val="left"/>
      </w:pPr>
    </w:p>
    <w:p w14:paraId="0E66C56F" w14:textId="77777777" w:rsidR="00B40116" w:rsidRPr="00091900" w:rsidRDefault="00B40116" w:rsidP="00B40116">
      <w:r w:rsidRPr="00091900">
        <w:br w:type="page"/>
      </w:r>
    </w:p>
    <w:p w14:paraId="17B0E12F" w14:textId="77777777" w:rsidR="00B40116" w:rsidRPr="00091900" w:rsidRDefault="00116E02" w:rsidP="00B40116">
      <w:pPr>
        <w:pStyle w:val="Ttulo1"/>
        <w:rPr>
          <w:noProof w:val="0"/>
        </w:rPr>
      </w:pPr>
      <w:bookmarkStart w:id="2" w:name="_Toc218676874"/>
      <w:r w:rsidRPr="00091900">
        <w:rPr>
          <w:noProof w:val="0"/>
        </w:rPr>
        <w:lastRenderedPageBreak/>
        <w:t>Identificação</w:t>
      </w:r>
      <w:bookmarkEnd w:id="2"/>
    </w:p>
    <w:p w14:paraId="77BB81D7" w14:textId="77777777" w:rsidR="00643480" w:rsidRPr="00091900" w:rsidRDefault="00643480" w:rsidP="00643480">
      <w:pPr>
        <w:pStyle w:val="Legenda"/>
        <w:jc w:val="left"/>
        <w:rPr>
          <w:rFonts w:asciiTheme="minorHAnsi" w:hAnsiTheme="minorHAnsi"/>
          <w:noProof w:val="0"/>
          <w:sz w:val="4"/>
          <w:szCs w:val="4"/>
        </w:rPr>
      </w:pPr>
    </w:p>
    <w:tbl>
      <w:tblPr>
        <w:tblStyle w:val="Listaclara-nfasis11"/>
        <w:tblW w:w="4814" w:type="pct"/>
        <w:tblInd w:w="-5" w:type="dxa"/>
        <w:tblBorders>
          <w:top w:val="single" w:sz="4" w:space="0" w:color="E3E2DA" w:themeColor="background2"/>
          <w:left w:val="single" w:sz="4" w:space="0" w:color="E3E2DA" w:themeColor="background2"/>
          <w:bottom w:val="single" w:sz="4" w:space="0" w:color="E3E2DA" w:themeColor="background2"/>
          <w:right w:val="single" w:sz="4" w:space="0" w:color="E3E2DA" w:themeColor="background2"/>
          <w:insideH w:val="single" w:sz="4" w:space="0" w:color="E3E2DA" w:themeColor="background2"/>
          <w:insideV w:val="single" w:sz="4" w:space="0" w:color="E3E2DA" w:themeColor="background2"/>
        </w:tblBorders>
        <w:tblLook w:val="04A0" w:firstRow="1" w:lastRow="0" w:firstColumn="1" w:lastColumn="0" w:noHBand="0" w:noVBand="1"/>
      </w:tblPr>
      <w:tblGrid>
        <w:gridCol w:w="3192"/>
        <w:gridCol w:w="6242"/>
      </w:tblGrid>
      <w:tr w:rsidR="00643480" w:rsidRPr="00091900" w14:paraId="2BA3DE34" w14:textId="77777777" w:rsidTr="00697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pct"/>
            <w:tcBorders>
              <w:bottom w:val="single" w:sz="4" w:space="0" w:color="E3E2DA" w:themeColor="background2"/>
            </w:tcBorders>
            <w:shd w:val="clear" w:color="auto" w:fill="004254" w:themeFill="text1"/>
            <w:tcMar>
              <w:top w:w="57" w:type="dxa"/>
              <w:bottom w:w="57" w:type="dxa"/>
            </w:tcMar>
            <w:vAlign w:val="center"/>
          </w:tcPr>
          <w:p w14:paraId="6F711707" w14:textId="77777777" w:rsidR="00643480" w:rsidRPr="00091900" w:rsidRDefault="00643480" w:rsidP="00697126">
            <w:pPr>
              <w:pStyle w:val="TextoTablas"/>
              <w:rPr>
                <w:rFonts w:asciiTheme="minorHAnsi" w:hAnsiTheme="minorHAnsi"/>
                <w:noProof w:val="0"/>
                <w:color w:val="FFFFFF" w:themeColor="background1"/>
                <w:szCs w:val="22"/>
              </w:rPr>
            </w:pPr>
          </w:p>
        </w:tc>
        <w:tc>
          <w:tcPr>
            <w:tcW w:w="3308" w:type="pct"/>
            <w:tcBorders>
              <w:bottom w:val="single" w:sz="4" w:space="0" w:color="E3E2DA" w:themeColor="background2"/>
            </w:tcBorders>
            <w:shd w:val="clear" w:color="auto" w:fill="004254" w:themeFill="text1"/>
            <w:tcMar>
              <w:top w:w="57" w:type="dxa"/>
              <w:bottom w:w="57" w:type="dxa"/>
            </w:tcMar>
            <w:vAlign w:val="center"/>
          </w:tcPr>
          <w:p w14:paraId="608D668B" w14:textId="77777777" w:rsidR="00643480" w:rsidRPr="00091900" w:rsidRDefault="00643480" w:rsidP="00697126">
            <w:pPr>
              <w:pStyle w:val="TextoTablas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color w:val="FFFFFF" w:themeColor="background1"/>
                <w:szCs w:val="22"/>
              </w:rPr>
            </w:pPr>
          </w:p>
        </w:tc>
      </w:tr>
      <w:tr w:rsidR="00643480" w:rsidRPr="00091900" w14:paraId="3122B4EE" w14:textId="77777777" w:rsidTr="00697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pct"/>
            <w:tcBorders>
              <w:top w:val="single" w:sz="4" w:space="0" w:color="E3E2DA" w:themeColor="background2"/>
              <w:left w:val="single" w:sz="4" w:space="0" w:color="FFFFFF" w:themeColor="background1"/>
              <w:bottom w:val="single" w:sz="4" w:space="0" w:color="E3E2DA" w:themeColor="background2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48904675" w14:textId="77777777" w:rsidR="00643480" w:rsidRPr="00091900" w:rsidRDefault="00643480" w:rsidP="00697126">
            <w:pPr>
              <w:pStyle w:val="TextoTablas"/>
              <w:jc w:val="left"/>
              <w:rPr>
                <w:rFonts w:asciiTheme="minorHAnsi" w:hAnsiTheme="minorHAnsi"/>
                <w:noProof w:val="0"/>
                <w:sz w:val="24"/>
              </w:rPr>
            </w:pPr>
            <w:r w:rsidRPr="00091900">
              <w:rPr>
                <w:rFonts w:asciiTheme="minorHAnsi" w:hAnsiTheme="minorHAnsi"/>
                <w:noProof w:val="0"/>
                <w:sz w:val="24"/>
              </w:rPr>
              <w:t>N</w:t>
            </w:r>
            <w:r w:rsidRPr="00091900">
              <w:rPr>
                <w:rFonts w:asciiTheme="minorHAnsi" w:hAnsiTheme="minorHAnsi"/>
                <w:noProof w:val="0"/>
                <w:sz w:val="24"/>
                <w:vertAlign w:val="superscript"/>
              </w:rPr>
              <w:t>o</w:t>
            </w:r>
            <w:r w:rsidRPr="00091900">
              <w:rPr>
                <w:rFonts w:asciiTheme="minorHAnsi" w:hAnsiTheme="minorHAnsi"/>
                <w:noProof w:val="0"/>
                <w:sz w:val="24"/>
              </w:rPr>
              <w:t xml:space="preserve"> do RC</w:t>
            </w:r>
            <w:r w:rsidR="0007413B" w:rsidRPr="00091900">
              <w:rPr>
                <w:rFonts w:asciiTheme="minorHAnsi" w:hAnsiTheme="minorHAnsi"/>
                <w:noProof w:val="0"/>
                <w:sz w:val="24"/>
              </w:rPr>
              <w:t>M</w:t>
            </w:r>
          </w:p>
        </w:tc>
        <w:tc>
          <w:tcPr>
            <w:tcW w:w="3308" w:type="pct"/>
            <w:tcBorders>
              <w:top w:val="single" w:sz="4" w:space="0" w:color="E3E2DA" w:themeColor="background2"/>
              <w:bottom w:val="single" w:sz="4" w:space="0" w:color="E3E2DA" w:themeColor="background2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1EBE0FA" w14:textId="0ED76F2F" w:rsidR="00643480" w:rsidRPr="00091900" w:rsidRDefault="00052CB2" w:rsidP="00697126">
            <w:pPr>
              <w:pStyle w:val="TextoTablas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sz w:val="24"/>
              </w:rPr>
            </w:pPr>
            <w:r>
              <w:rPr>
                <w:rFonts w:asciiTheme="minorHAnsi" w:hAnsiTheme="minorHAnsi"/>
                <w:noProof w:val="0"/>
                <w:sz w:val="24"/>
              </w:rPr>
              <w:t>3600</w:t>
            </w:r>
            <w:r w:rsidR="00103EBC">
              <w:rPr>
                <w:rFonts w:asciiTheme="minorHAnsi" w:hAnsiTheme="minorHAnsi"/>
                <w:noProof w:val="0"/>
                <w:sz w:val="24"/>
              </w:rPr>
              <w:t>/</w:t>
            </w:r>
            <w:r>
              <w:rPr>
                <w:rFonts w:asciiTheme="minorHAnsi" w:hAnsiTheme="minorHAnsi"/>
                <w:noProof w:val="0"/>
                <w:sz w:val="24"/>
              </w:rPr>
              <w:t>2026</w:t>
            </w:r>
            <w:r w:rsidR="006602DE">
              <w:rPr>
                <w:rFonts w:asciiTheme="minorHAnsi" w:hAnsiTheme="minorHAnsi"/>
                <w:noProof w:val="0"/>
                <w:sz w:val="24"/>
              </w:rPr>
              <w:t xml:space="preserve"> – Versão I</w:t>
            </w:r>
          </w:p>
        </w:tc>
      </w:tr>
      <w:tr w:rsidR="00643480" w:rsidRPr="00091900" w14:paraId="29279276" w14:textId="77777777" w:rsidTr="0069712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pct"/>
            <w:tcBorders>
              <w:top w:val="single" w:sz="4" w:space="0" w:color="E3E2DA" w:themeColor="background2"/>
              <w:left w:val="single" w:sz="4" w:space="0" w:color="FFFFFF" w:themeColor="background1"/>
              <w:bottom w:val="single" w:sz="4" w:space="0" w:color="E3E2DA" w:themeColor="background2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1B83EDB3" w14:textId="77777777" w:rsidR="00643480" w:rsidRPr="00091900" w:rsidRDefault="00643480" w:rsidP="00697126">
            <w:pPr>
              <w:pStyle w:val="TextoTablas"/>
              <w:jc w:val="left"/>
              <w:rPr>
                <w:rFonts w:asciiTheme="minorHAnsi" w:hAnsiTheme="minorHAnsi"/>
                <w:noProof w:val="0"/>
                <w:sz w:val="24"/>
              </w:rPr>
            </w:pPr>
            <w:r w:rsidRPr="00091900">
              <w:rPr>
                <w:rFonts w:asciiTheme="minorHAnsi" w:hAnsiTheme="minorHAnsi"/>
                <w:noProof w:val="0"/>
                <w:sz w:val="24"/>
              </w:rPr>
              <w:t>Data de Abertura do RC</w:t>
            </w:r>
            <w:r w:rsidR="0042132B" w:rsidRPr="00091900">
              <w:rPr>
                <w:rFonts w:asciiTheme="minorHAnsi" w:hAnsiTheme="minorHAnsi"/>
                <w:noProof w:val="0"/>
                <w:sz w:val="24"/>
              </w:rPr>
              <w:t>M</w:t>
            </w:r>
          </w:p>
        </w:tc>
        <w:tc>
          <w:tcPr>
            <w:tcW w:w="3308" w:type="pct"/>
            <w:tcBorders>
              <w:top w:val="single" w:sz="4" w:space="0" w:color="E3E2DA" w:themeColor="background2"/>
              <w:bottom w:val="single" w:sz="4" w:space="0" w:color="E3E2DA" w:themeColor="background2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F429A56" w14:textId="421D8950" w:rsidR="00643480" w:rsidRPr="00091900" w:rsidRDefault="00052CB2" w:rsidP="00697126">
            <w:pPr>
              <w:pStyle w:val="TextoTablas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sz w:val="24"/>
              </w:rPr>
            </w:pPr>
            <w:r>
              <w:rPr>
                <w:rFonts w:asciiTheme="minorHAnsi" w:hAnsiTheme="minorHAnsi"/>
                <w:noProof w:val="0"/>
                <w:sz w:val="24"/>
              </w:rPr>
              <w:t>05</w:t>
            </w:r>
            <w:r w:rsidR="00643480" w:rsidRPr="00091900">
              <w:rPr>
                <w:rFonts w:asciiTheme="minorHAnsi" w:hAnsiTheme="minorHAnsi"/>
                <w:noProof w:val="0"/>
                <w:sz w:val="24"/>
              </w:rPr>
              <w:t>/</w:t>
            </w:r>
            <w:r>
              <w:rPr>
                <w:rFonts w:asciiTheme="minorHAnsi" w:hAnsiTheme="minorHAnsi"/>
                <w:noProof w:val="0"/>
                <w:sz w:val="24"/>
              </w:rPr>
              <w:t>06</w:t>
            </w:r>
            <w:r w:rsidR="00643480" w:rsidRPr="00091900">
              <w:rPr>
                <w:rFonts w:asciiTheme="minorHAnsi" w:hAnsiTheme="minorHAnsi"/>
                <w:noProof w:val="0"/>
                <w:sz w:val="24"/>
              </w:rPr>
              <w:t>/</w:t>
            </w:r>
            <w:r>
              <w:rPr>
                <w:rFonts w:asciiTheme="minorHAnsi" w:hAnsiTheme="minorHAnsi"/>
                <w:noProof w:val="0"/>
                <w:sz w:val="24"/>
              </w:rPr>
              <w:t>2026</w:t>
            </w:r>
          </w:p>
        </w:tc>
      </w:tr>
      <w:tr w:rsidR="00643480" w:rsidRPr="00091900" w14:paraId="032B61A2" w14:textId="77777777" w:rsidTr="00697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pct"/>
            <w:tcBorders>
              <w:top w:val="single" w:sz="4" w:space="0" w:color="E3E2DA" w:themeColor="background2"/>
              <w:left w:val="single" w:sz="4" w:space="0" w:color="FFFFFF" w:themeColor="background1"/>
              <w:bottom w:val="single" w:sz="4" w:space="0" w:color="E3E2DA" w:themeColor="background2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6E2A7BB3" w14:textId="77777777" w:rsidR="00643480" w:rsidRPr="00091900" w:rsidRDefault="00643480" w:rsidP="00697126">
            <w:pPr>
              <w:pStyle w:val="TextoTablas"/>
              <w:jc w:val="left"/>
              <w:rPr>
                <w:rFonts w:asciiTheme="minorHAnsi" w:hAnsiTheme="minorHAnsi"/>
                <w:noProof w:val="0"/>
                <w:sz w:val="24"/>
              </w:rPr>
            </w:pPr>
            <w:r w:rsidRPr="00091900">
              <w:rPr>
                <w:rFonts w:asciiTheme="minorHAnsi" w:hAnsiTheme="minorHAnsi"/>
                <w:noProof w:val="0"/>
                <w:sz w:val="24"/>
              </w:rPr>
              <w:t>Projeto</w:t>
            </w:r>
          </w:p>
        </w:tc>
        <w:tc>
          <w:tcPr>
            <w:tcW w:w="3308" w:type="pct"/>
            <w:tcBorders>
              <w:top w:val="single" w:sz="4" w:space="0" w:color="E3E2DA" w:themeColor="background2"/>
              <w:bottom w:val="single" w:sz="4" w:space="0" w:color="E3E2DA" w:themeColor="background2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ED88320" w14:textId="77777777" w:rsidR="00643480" w:rsidRPr="00091900" w:rsidRDefault="002004FE" w:rsidP="002004FE">
            <w:pPr>
              <w:pStyle w:val="TextoTablas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sz w:val="24"/>
              </w:rPr>
            </w:pPr>
            <w:r>
              <w:rPr>
                <w:rFonts w:asciiTheme="minorHAnsi" w:hAnsiTheme="minorHAnsi"/>
                <w:noProof w:val="0"/>
                <w:sz w:val="24"/>
              </w:rPr>
              <w:t>SIGRH</w:t>
            </w:r>
            <w:r w:rsidR="00A17739">
              <w:rPr>
                <w:rFonts w:asciiTheme="minorHAnsi" w:hAnsiTheme="minorHAnsi"/>
                <w:noProof w:val="0"/>
                <w:sz w:val="24"/>
              </w:rPr>
              <w:t xml:space="preserve"> </w:t>
            </w:r>
            <w:r w:rsidR="00A17739" w:rsidRPr="00A17739">
              <w:rPr>
                <w:rFonts w:asciiTheme="minorHAnsi" w:hAnsiTheme="minorHAnsi"/>
                <w:noProof w:val="0"/>
                <w:sz w:val="24"/>
              </w:rPr>
              <w:t xml:space="preserve">– Sistema Integrado de </w:t>
            </w:r>
            <w:r>
              <w:rPr>
                <w:rFonts w:asciiTheme="minorHAnsi" w:hAnsiTheme="minorHAnsi"/>
                <w:noProof w:val="0"/>
                <w:sz w:val="24"/>
              </w:rPr>
              <w:t>Gestão de Recursos Humanos</w:t>
            </w:r>
          </w:p>
        </w:tc>
      </w:tr>
      <w:tr w:rsidR="00643480" w:rsidRPr="00091900" w14:paraId="69794763" w14:textId="77777777" w:rsidTr="0069712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pct"/>
            <w:tcBorders>
              <w:top w:val="single" w:sz="4" w:space="0" w:color="E3E2DA" w:themeColor="background2"/>
              <w:left w:val="single" w:sz="4" w:space="0" w:color="FFFFFF" w:themeColor="background1"/>
              <w:bottom w:val="single" w:sz="4" w:space="0" w:color="E3E2DA" w:themeColor="background2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324D32D5" w14:textId="77777777" w:rsidR="00643480" w:rsidRPr="00091900" w:rsidRDefault="00643480" w:rsidP="00697126">
            <w:pPr>
              <w:pStyle w:val="TextoTablas"/>
              <w:jc w:val="left"/>
              <w:rPr>
                <w:rFonts w:asciiTheme="minorHAnsi" w:hAnsiTheme="minorHAnsi"/>
                <w:noProof w:val="0"/>
                <w:sz w:val="24"/>
              </w:rPr>
            </w:pPr>
            <w:r w:rsidRPr="00091900">
              <w:rPr>
                <w:rFonts w:asciiTheme="minorHAnsi" w:hAnsiTheme="minorHAnsi"/>
                <w:noProof w:val="0"/>
                <w:sz w:val="24"/>
              </w:rPr>
              <w:t>Cliente</w:t>
            </w:r>
          </w:p>
        </w:tc>
        <w:tc>
          <w:tcPr>
            <w:tcW w:w="3308" w:type="pct"/>
            <w:tcBorders>
              <w:top w:val="single" w:sz="4" w:space="0" w:color="E3E2DA" w:themeColor="background2"/>
              <w:bottom w:val="single" w:sz="4" w:space="0" w:color="E3E2DA" w:themeColor="background2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6A3EAF3" w14:textId="77777777" w:rsidR="00643480" w:rsidRPr="00091900" w:rsidRDefault="002004FE" w:rsidP="00697126">
            <w:pPr>
              <w:pStyle w:val="TextoTablas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sz w:val="24"/>
              </w:rPr>
            </w:pPr>
            <w:r>
              <w:rPr>
                <w:rFonts w:asciiTheme="minorHAnsi" w:hAnsiTheme="minorHAnsi"/>
                <w:noProof w:val="0"/>
                <w:sz w:val="24"/>
              </w:rPr>
              <w:t>Assembleia Legislativa do Estado de Santa Catarina</w:t>
            </w:r>
          </w:p>
        </w:tc>
      </w:tr>
      <w:tr w:rsidR="00643480" w:rsidRPr="00091900" w14:paraId="0F1E5DC9" w14:textId="77777777" w:rsidTr="00697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pct"/>
            <w:tcBorders>
              <w:top w:val="single" w:sz="4" w:space="0" w:color="E3E2DA" w:themeColor="background2"/>
              <w:left w:val="single" w:sz="4" w:space="0" w:color="FFFFFF" w:themeColor="background1"/>
              <w:bottom w:val="single" w:sz="4" w:space="0" w:color="E3E2DA" w:themeColor="background2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6CB49C5F" w14:textId="77777777" w:rsidR="00643480" w:rsidRPr="00091900" w:rsidRDefault="00643480" w:rsidP="00697126">
            <w:pPr>
              <w:pStyle w:val="TextoTablas"/>
              <w:jc w:val="left"/>
              <w:rPr>
                <w:rFonts w:asciiTheme="minorHAnsi" w:hAnsiTheme="minorHAnsi"/>
                <w:noProof w:val="0"/>
                <w:sz w:val="24"/>
              </w:rPr>
            </w:pPr>
            <w:r w:rsidRPr="00091900">
              <w:rPr>
                <w:rFonts w:asciiTheme="minorHAnsi" w:hAnsiTheme="minorHAnsi"/>
                <w:noProof w:val="0"/>
                <w:sz w:val="24"/>
              </w:rPr>
              <w:t>Solicitante da Mudança (Nome/Área)</w:t>
            </w:r>
          </w:p>
        </w:tc>
        <w:tc>
          <w:tcPr>
            <w:tcW w:w="3308" w:type="pct"/>
            <w:tcBorders>
              <w:top w:val="single" w:sz="4" w:space="0" w:color="E3E2DA" w:themeColor="background2"/>
              <w:bottom w:val="single" w:sz="4" w:space="0" w:color="E3E2DA" w:themeColor="background2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7DFC891" w14:textId="5577C121" w:rsidR="00643480" w:rsidRPr="00091900" w:rsidRDefault="00052CB2" w:rsidP="00697126">
            <w:pPr>
              <w:pStyle w:val="TextoTablas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sz w:val="24"/>
              </w:rPr>
            </w:pPr>
            <w:r w:rsidRPr="00052CB2">
              <w:rPr>
                <w:rFonts w:asciiTheme="minorHAnsi" w:hAnsiTheme="minorHAnsi"/>
                <w:noProof w:val="0"/>
                <w:sz w:val="24"/>
              </w:rPr>
              <w:t>JEFFERSON FONSECA TOLEDO</w:t>
            </w:r>
          </w:p>
        </w:tc>
      </w:tr>
      <w:tr w:rsidR="00643480" w:rsidRPr="00091900" w14:paraId="0A32A436" w14:textId="77777777" w:rsidTr="0069712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pct"/>
            <w:tcBorders>
              <w:top w:val="single" w:sz="4" w:space="0" w:color="E3E2DA" w:themeColor="background2"/>
              <w:left w:val="single" w:sz="4" w:space="0" w:color="FFFFFF" w:themeColor="background1"/>
              <w:bottom w:val="single" w:sz="4" w:space="0" w:color="E3E2DA" w:themeColor="background2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1B00AC35" w14:textId="77777777" w:rsidR="00643480" w:rsidRPr="00091900" w:rsidRDefault="00643480" w:rsidP="00697126">
            <w:pPr>
              <w:pStyle w:val="TextoTablas"/>
              <w:jc w:val="left"/>
              <w:rPr>
                <w:rFonts w:asciiTheme="minorHAnsi" w:hAnsiTheme="minorHAnsi"/>
                <w:noProof w:val="0"/>
                <w:sz w:val="24"/>
              </w:rPr>
            </w:pPr>
            <w:r w:rsidRPr="00091900">
              <w:rPr>
                <w:rFonts w:asciiTheme="minorHAnsi" w:hAnsiTheme="minorHAnsi"/>
                <w:noProof w:val="0"/>
                <w:sz w:val="24"/>
              </w:rPr>
              <w:t>Módulo</w:t>
            </w:r>
          </w:p>
        </w:tc>
        <w:tc>
          <w:tcPr>
            <w:tcW w:w="3308" w:type="pct"/>
            <w:tcBorders>
              <w:top w:val="single" w:sz="4" w:space="0" w:color="E3E2DA" w:themeColor="background2"/>
              <w:bottom w:val="single" w:sz="4" w:space="0" w:color="E3E2DA" w:themeColor="background2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3DB2BF9" w14:textId="131E04F2" w:rsidR="00643480" w:rsidRPr="00091900" w:rsidRDefault="00052CB2" w:rsidP="00697126">
            <w:pPr>
              <w:pStyle w:val="TextoTablas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 w:val="0"/>
                <w:sz w:val="24"/>
              </w:rPr>
            </w:pPr>
            <w:r>
              <w:rPr>
                <w:rFonts w:asciiTheme="minorHAnsi" w:hAnsiTheme="minorHAnsi"/>
                <w:noProof w:val="0"/>
                <w:sz w:val="24"/>
              </w:rPr>
              <w:t>CAD</w:t>
            </w:r>
            <w:r w:rsidR="0007413B" w:rsidRPr="00091900">
              <w:rPr>
                <w:rFonts w:asciiTheme="minorHAnsi" w:hAnsiTheme="minorHAnsi"/>
                <w:noProof w:val="0"/>
                <w:sz w:val="24"/>
              </w:rPr>
              <w:t xml:space="preserve"> - </w:t>
            </w:r>
            <w:r>
              <w:rPr>
                <w:rFonts w:asciiTheme="minorHAnsi" w:hAnsiTheme="minorHAnsi"/>
                <w:noProof w:val="0"/>
                <w:sz w:val="24"/>
              </w:rPr>
              <w:t>CADASTRO</w:t>
            </w:r>
          </w:p>
        </w:tc>
      </w:tr>
    </w:tbl>
    <w:p w14:paraId="53D25A4C" w14:textId="77777777" w:rsidR="00643480" w:rsidRPr="00091900" w:rsidRDefault="00643480" w:rsidP="00643480">
      <w:pPr>
        <w:rPr>
          <w:rFonts w:asciiTheme="minorHAnsi" w:hAnsiTheme="minorHAnsi"/>
          <w:sz w:val="24"/>
        </w:rPr>
      </w:pPr>
    </w:p>
    <w:p w14:paraId="47DEF5AB" w14:textId="77777777" w:rsidR="00643480" w:rsidRPr="00091900" w:rsidRDefault="00643480" w:rsidP="00116E02"/>
    <w:p w14:paraId="4F8375B7" w14:textId="77777777" w:rsidR="00643480" w:rsidRPr="00091900" w:rsidRDefault="00643480" w:rsidP="00116E02"/>
    <w:p w14:paraId="0147CA19" w14:textId="77777777" w:rsidR="00643480" w:rsidRPr="00091900" w:rsidRDefault="00643480" w:rsidP="00116E02"/>
    <w:p w14:paraId="3A20C1AD" w14:textId="77777777" w:rsidR="00643480" w:rsidRPr="00091900" w:rsidRDefault="00643480" w:rsidP="00116E02"/>
    <w:p w14:paraId="15B2E437" w14:textId="77777777" w:rsidR="00643480" w:rsidRPr="00091900" w:rsidRDefault="00643480" w:rsidP="00116E02"/>
    <w:p w14:paraId="0AE9D32C" w14:textId="77777777" w:rsidR="00643480" w:rsidRPr="00091900" w:rsidRDefault="00643480" w:rsidP="00116E02"/>
    <w:p w14:paraId="09AF71A8" w14:textId="77777777" w:rsidR="004C58D6" w:rsidRPr="00091900" w:rsidRDefault="004C58D6" w:rsidP="004C58D6">
      <w:pPr>
        <w:pStyle w:val="Ttulo1"/>
        <w:rPr>
          <w:noProof w:val="0"/>
        </w:rPr>
      </w:pPr>
      <w:bookmarkStart w:id="3" w:name="_Toc218676698"/>
      <w:r w:rsidRPr="00091900">
        <w:rPr>
          <w:noProof w:val="0"/>
        </w:rPr>
        <w:lastRenderedPageBreak/>
        <w:t>Descrição da Mudança</w:t>
      </w:r>
      <w:bookmarkStart w:id="4" w:name="INICIO"/>
      <w:bookmarkEnd w:id="3"/>
      <w:bookmarkEnd w:id="4"/>
    </w:p>
    <w:p w14:paraId="2131AD1F" w14:textId="20C7DC4B" w:rsidR="00FE4C0E" w:rsidRPr="00FE4C0E" w:rsidRDefault="00FE4C0E" w:rsidP="00FE4C0E">
      <w:pPr>
        <w:rPr>
          <w:sz w:val="24"/>
        </w:rPr>
      </w:pPr>
      <w:r w:rsidRPr="00FE4C0E">
        <w:rPr>
          <w:sz w:val="24"/>
        </w:rPr>
        <w:t>Utilizando como referência a Instrução Normativa RFB nº 2.229/2024, o sistema será alterado para utilizar o novo padrão de CNPJ alfanumérico, aplicado somente a novas inscrições criadas a partir de julho de 2026, mantendo o tamanho fixo de 14 caracteres, mas alterando as regras de composição (letras e números nas posições), com a validação do dígito verificador utilizando o Módulo 11 e a base hexadecimal.</w:t>
      </w:r>
    </w:p>
    <w:p w14:paraId="571A2344" w14:textId="77777777" w:rsidR="00FE4C0E" w:rsidRDefault="00FE4C0E" w:rsidP="00FE4C0E">
      <w:pPr>
        <w:rPr>
          <w:sz w:val="24"/>
        </w:rPr>
      </w:pPr>
      <w:r w:rsidRPr="00FE4C0E">
        <w:rPr>
          <w:sz w:val="24"/>
        </w:rPr>
        <w:t>No sistema, as alterações podem ser classificadas em três grupos:</w:t>
      </w:r>
    </w:p>
    <w:p w14:paraId="7275CCF9" w14:textId="77777777" w:rsidR="00FE4C0E" w:rsidRDefault="00FE4C0E" w:rsidP="00FE4C0E">
      <w:pPr>
        <w:rPr>
          <w:sz w:val="24"/>
        </w:rPr>
      </w:pPr>
    </w:p>
    <w:p w14:paraId="2DE86E4C" w14:textId="533FF155" w:rsidR="00FE4C0E" w:rsidRPr="00FE4C0E" w:rsidRDefault="00FE4C0E" w:rsidP="00FE4C0E">
      <w:pPr>
        <w:rPr>
          <w:sz w:val="24"/>
        </w:rPr>
      </w:pPr>
      <w:r>
        <w:rPr>
          <w:sz w:val="24"/>
        </w:rPr>
        <w:t>1)</w:t>
      </w:r>
      <w:r w:rsidRPr="00FE4C0E">
        <w:rPr>
          <w:sz w:val="24"/>
        </w:rPr>
        <w:t>Adequação da formatação e do tratamento dos campos CNPJ durante a digitação e no carregamento de dados já armazenados no sistema;</w:t>
      </w:r>
    </w:p>
    <w:p w14:paraId="48DC28F5" w14:textId="1A3D7392" w:rsidR="00FE4C0E" w:rsidRPr="00FE4C0E" w:rsidRDefault="00FE4C0E" w:rsidP="00FE4C0E">
      <w:pPr>
        <w:rPr>
          <w:sz w:val="24"/>
        </w:rPr>
      </w:pPr>
      <w:r>
        <w:rPr>
          <w:sz w:val="24"/>
        </w:rPr>
        <w:t>2)</w:t>
      </w:r>
      <w:r w:rsidRPr="00FE4C0E">
        <w:rPr>
          <w:sz w:val="24"/>
        </w:rPr>
        <w:t xml:space="preserve">Adequação do método de validação do CNPJ no </w:t>
      </w:r>
      <w:proofErr w:type="spellStart"/>
      <w:r w:rsidRPr="00FE4C0E">
        <w:rPr>
          <w:sz w:val="24"/>
        </w:rPr>
        <w:t>backend</w:t>
      </w:r>
      <w:proofErr w:type="spellEnd"/>
      <w:r w:rsidRPr="00FE4C0E">
        <w:rPr>
          <w:sz w:val="24"/>
        </w:rPr>
        <w:t xml:space="preserve"> da aplicação;</w:t>
      </w:r>
    </w:p>
    <w:p w14:paraId="76B472BC" w14:textId="5FCE519A" w:rsidR="004C58D6" w:rsidRPr="00021F53" w:rsidRDefault="00FE4C0E" w:rsidP="00FE4C0E">
      <w:pPr>
        <w:rPr>
          <w:sz w:val="24"/>
        </w:rPr>
      </w:pPr>
      <w:r>
        <w:rPr>
          <w:sz w:val="24"/>
        </w:rPr>
        <w:t>3)</w:t>
      </w:r>
      <w:r w:rsidRPr="00FE4C0E">
        <w:rPr>
          <w:sz w:val="24"/>
        </w:rPr>
        <w:t>Adequação da apresentação do CNPJ em listagens (grids), campos somente leitura (</w:t>
      </w:r>
      <w:proofErr w:type="spellStart"/>
      <w:r w:rsidRPr="00FE4C0E">
        <w:rPr>
          <w:sz w:val="24"/>
        </w:rPr>
        <w:t>labels</w:t>
      </w:r>
      <w:proofErr w:type="spellEnd"/>
      <w:r w:rsidRPr="00FE4C0E">
        <w:rPr>
          <w:sz w:val="24"/>
        </w:rPr>
        <w:t>) e relatórios.</w:t>
      </w:r>
    </w:p>
    <w:p w14:paraId="03A29C33" w14:textId="77777777" w:rsidR="004C58D6" w:rsidRPr="00021F53" w:rsidRDefault="004C58D6" w:rsidP="004C58D6">
      <w:pPr>
        <w:pStyle w:val="Ttulo2"/>
      </w:pPr>
      <w:bookmarkStart w:id="5" w:name="_Toc218676699"/>
      <w:r w:rsidRPr="00021F53">
        <w:t>(</w:t>
      </w:r>
      <w:r>
        <w:t>CAD</w:t>
      </w:r>
      <w:r w:rsidRPr="00021F53">
        <w:t xml:space="preserve">) – </w:t>
      </w:r>
      <w:r w:rsidRPr="00773B71">
        <w:t xml:space="preserve">Manter </w:t>
      </w:r>
      <w:bookmarkStart w:id="6" w:name="_Hlk229491981"/>
      <w:r w:rsidRPr="004E5CE5">
        <w:t>Órgão</w:t>
      </w:r>
      <w:bookmarkEnd w:id="6"/>
    </w:p>
    <w:p w14:paraId="104EF46C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904999">
        <w:rPr>
          <w:rFonts w:asciiTheme="minorHAnsi" w:hAnsiTheme="minorHAnsi" w:cs="Arial"/>
          <w:sz w:val="24"/>
        </w:rPr>
        <w:t>Funções impactadas:</w:t>
      </w:r>
    </w:p>
    <w:p w14:paraId="400386EF" w14:textId="77777777" w:rsidR="004C58D6" w:rsidRPr="000679EF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0679EF">
        <w:rPr>
          <w:rFonts w:asciiTheme="minorHAnsi" w:hAnsiTheme="minorHAnsi" w:cs="Arial"/>
          <w:sz w:val="24"/>
        </w:rPr>
        <w:t xml:space="preserve">Incluir </w:t>
      </w:r>
      <w:r w:rsidRPr="004E5CE5">
        <w:rPr>
          <w:rFonts w:asciiTheme="minorHAnsi" w:hAnsiTheme="minorHAnsi" w:cs="Arial"/>
          <w:sz w:val="24"/>
        </w:rPr>
        <w:t xml:space="preserve">Órgão </w:t>
      </w:r>
      <w:r w:rsidRPr="000679EF">
        <w:rPr>
          <w:rFonts w:asciiTheme="minorHAnsi" w:hAnsiTheme="minorHAnsi" w:cs="Arial"/>
          <w:sz w:val="24"/>
        </w:rPr>
        <w:t>(</w:t>
      </w:r>
      <w:r>
        <w:rPr>
          <w:rFonts w:asciiTheme="minorHAnsi" w:hAnsiTheme="minorHAnsi" w:cs="Arial"/>
          <w:sz w:val="24"/>
        </w:rPr>
        <w:t>alterado</w:t>
      </w:r>
      <w:r w:rsidRPr="000679EF">
        <w:rPr>
          <w:rFonts w:asciiTheme="minorHAnsi" w:hAnsiTheme="minorHAnsi" w:cs="Arial"/>
          <w:sz w:val="24"/>
        </w:rPr>
        <w:t>)</w:t>
      </w:r>
    </w:p>
    <w:p w14:paraId="625C6566" w14:textId="77777777" w:rsidR="004C58D6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0679EF">
        <w:rPr>
          <w:rFonts w:asciiTheme="minorHAnsi" w:hAnsiTheme="minorHAnsi" w:cs="Arial"/>
          <w:sz w:val="24"/>
        </w:rPr>
        <w:t xml:space="preserve">Alterar </w:t>
      </w:r>
      <w:r w:rsidRPr="004E5CE5">
        <w:rPr>
          <w:rFonts w:asciiTheme="minorHAnsi" w:hAnsiTheme="minorHAnsi" w:cs="Arial"/>
          <w:sz w:val="24"/>
        </w:rPr>
        <w:t>Órgão</w:t>
      </w:r>
      <w:r w:rsidRPr="00773B71">
        <w:rPr>
          <w:rFonts w:asciiTheme="minorHAnsi" w:hAnsiTheme="minorHAnsi" w:cs="Arial"/>
          <w:sz w:val="24"/>
        </w:rPr>
        <w:t xml:space="preserve"> </w:t>
      </w:r>
      <w:r w:rsidRPr="000679EF">
        <w:rPr>
          <w:rFonts w:asciiTheme="minorHAnsi" w:hAnsiTheme="minorHAnsi" w:cs="Arial"/>
          <w:sz w:val="24"/>
        </w:rPr>
        <w:t>(</w:t>
      </w:r>
      <w:r>
        <w:rPr>
          <w:rFonts w:asciiTheme="minorHAnsi" w:hAnsiTheme="minorHAnsi" w:cs="Arial"/>
          <w:sz w:val="24"/>
        </w:rPr>
        <w:t>alterado</w:t>
      </w:r>
      <w:r w:rsidRPr="000679EF">
        <w:rPr>
          <w:rFonts w:asciiTheme="minorHAnsi" w:hAnsiTheme="minorHAnsi" w:cs="Arial"/>
          <w:sz w:val="24"/>
        </w:rPr>
        <w:t>)</w:t>
      </w:r>
    </w:p>
    <w:p w14:paraId="0DAAED73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7163FDC3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240B0965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Incluir </w:t>
      </w:r>
      <w:r w:rsidRPr="004E5CE5">
        <w:rPr>
          <w:rFonts w:asciiTheme="minorHAnsi" w:hAnsiTheme="minorHAnsi" w:cs="Arial"/>
          <w:b/>
          <w:sz w:val="22"/>
          <w:szCs w:val="22"/>
        </w:rPr>
        <w:t>Órgão</w:t>
      </w:r>
    </w:p>
    <w:p w14:paraId="49836B80" w14:textId="77777777" w:rsidR="008B6917" w:rsidRDefault="008B6917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Adequar a funcionalidade para suportar o novo padrão de CNPJ alfanumérico nos campos "CNPJ" e "CNPJ da fonte pagadora".</w:t>
      </w:r>
    </w:p>
    <w:p w14:paraId="3F711039" w14:textId="51BFE69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110C335A" w14:textId="77777777" w:rsidR="008B6917" w:rsidRPr="008B6917" w:rsidRDefault="008B6917" w:rsidP="008B6917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Adequação da validação de CNPJ no </w:t>
      </w:r>
      <w:proofErr w:type="spellStart"/>
      <w:r w:rsidRPr="008B6917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8B6917">
        <w:rPr>
          <w:rFonts w:asciiTheme="minorHAnsi" w:hAnsiTheme="minorHAnsi" w:cs="Arial"/>
          <w:sz w:val="22"/>
          <w:szCs w:val="22"/>
        </w:rPr>
        <w:t>;</w:t>
      </w:r>
    </w:p>
    <w:p w14:paraId="1C1ACEA0" w14:textId="77777777" w:rsidR="008B6917" w:rsidRPr="008B6917" w:rsidRDefault="008B6917" w:rsidP="008B6917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formatação e das regras de entrada dos campos editáveis;</w:t>
      </w:r>
    </w:p>
    <w:p w14:paraId="58FA3FB5" w14:textId="4B759C2D" w:rsidR="004C58D6" w:rsidRPr="008B6917" w:rsidRDefault="008B6917" w:rsidP="008B6917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exibição do CNPJ conforme o novo padrão alfanumérico.</w:t>
      </w:r>
    </w:p>
    <w:p w14:paraId="136ADE52" w14:textId="67A6F5E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6F537BB3" w14:textId="688B2D81" w:rsidR="004C58D6" w:rsidRPr="00904999" w:rsidRDefault="000568BB" w:rsidP="000568BB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3E5DAB98" wp14:editId="713B86F8">
            <wp:extent cx="6228080" cy="4273550"/>
            <wp:effectExtent l="0" t="0" r="1270" b="0"/>
            <wp:docPr id="12037891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78916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427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D7F3B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1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>
        <w:rPr>
          <w:rFonts w:asciiTheme="minorHAnsi" w:hAnsiTheme="minorHAnsi" w:cs="Arial"/>
          <w:sz w:val="22"/>
          <w:szCs w:val="22"/>
        </w:rPr>
        <w:t xml:space="preserve">Manter </w:t>
      </w:r>
      <w:r w:rsidRPr="004E5CE5">
        <w:rPr>
          <w:rFonts w:asciiTheme="minorHAnsi" w:hAnsiTheme="minorHAnsi" w:cs="Arial"/>
          <w:sz w:val="22"/>
          <w:szCs w:val="22"/>
        </w:rPr>
        <w:t xml:space="preserve">Órgão </w:t>
      </w:r>
      <w:r>
        <w:rPr>
          <w:rFonts w:asciiTheme="minorHAnsi" w:hAnsiTheme="minorHAnsi" w:cs="Arial"/>
          <w:sz w:val="22"/>
          <w:szCs w:val="22"/>
        </w:rPr>
        <w:t xml:space="preserve">– Incluir </w:t>
      </w:r>
    </w:p>
    <w:p w14:paraId="30C6E85B" w14:textId="77777777" w:rsidR="004C58D6" w:rsidRPr="00904999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59CCB084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>
        <w:rPr>
          <w:rFonts w:asciiTheme="minorHAnsi" w:hAnsiTheme="minorHAnsi" w:cs="Arial"/>
          <w:sz w:val="22"/>
          <w:szCs w:val="22"/>
        </w:rPr>
        <w:t>Incluir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4E5CE5">
        <w:rPr>
          <w:rFonts w:asciiTheme="minorHAnsi" w:hAnsiTheme="minorHAnsi" w:cs="Arial"/>
          <w:sz w:val="22"/>
          <w:szCs w:val="22"/>
        </w:rPr>
        <w:t>Órgão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3AFDA66C" w14:textId="77777777" w:rsidR="00B67EEC" w:rsidRPr="00B67EEC" w:rsidRDefault="00B67EEC" w:rsidP="00B67EEC">
      <w:pPr>
        <w:pStyle w:val="PargrafodaLista"/>
        <w:numPr>
          <w:ilvl w:val="0"/>
          <w:numId w:val="15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Agrupamento de órgãos</w:t>
      </w:r>
    </w:p>
    <w:p w14:paraId="2FE659FF" w14:textId="77777777" w:rsidR="00B67EEC" w:rsidRPr="00B67EEC" w:rsidRDefault="00B67EEC" w:rsidP="00B67EEC">
      <w:pPr>
        <w:pStyle w:val="PargrafodaLista"/>
        <w:numPr>
          <w:ilvl w:val="0"/>
          <w:numId w:val="15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Data inicial da vigência</w:t>
      </w:r>
    </w:p>
    <w:p w14:paraId="33176088" w14:textId="77777777" w:rsidR="00B67EEC" w:rsidRPr="00B67EEC" w:rsidRDefault="00B67EEC" w:rsidP="00B67EEC">
      <w:pPr>
        <w:pStyle w:val="PargrafodaLista"/>
        <w:numPr>
          <w:ilvl w:val="0"/>
          <w:numId w:val="15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Data final da vigência</w:t>
      </w:r>
    </w:p>
    <w:p w14:paraId="22DF1388" w14:textId="77777777" w:rsidR="00B67EEC" w:rsidRPr="00B67EEC" w:rsidRDefault="00B67EEC" w:rsidP="00B67EEC">
      <w:pPr>
        <w:pStyle w:val="PargrafodaLista"/>
        <w:numPr>
          <w:ilvl w:val="0"/>
          <w:numId w:val="15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Sigla</w:t>
      </w:r>
    </w:p>
    <w:p w14:paraId="62FCFEE1" w14:textId="77777777" w:rsidR="00B67EEC" w:rsidRPr="00B67EEC" w:rsidRDefault="00B67EEC" w:rsidP="00B67EEC">
      <w:pPr>
        <w:pStyle w:val="PargrafodaLista"/>
        <w:numPr>
          <w:ilvl w:val="0"/>
          <w:numId w:val="15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Nome</w:t>
      </w:r>
    </w:p>
    <w:p w14:paraId="1ECAD99A" w14:textId="77777777" w:rsidR="00B67EEC" w:rsidRPr="00B67EEC" w:rsidRDefault="00B67EEC" w:rsidP="00B67EEC">
      <w:pPr>
        <w:pStyle w:val="PargrafodaLista"/>
        <w:numPr>
          <w:ilvl w:val="0"/>
          <w:numId w:val="15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CNPJ</w:t>
      </w:r>
    </w:p>
    <w:p w14:paraId="670AB6F2" w14:textId="77777777" w:rsidR="00B67EEC" w:rsidRPr="00B67EEC" w:rsidRDefault="00B67EEC" w:rsidP="00B67EEC">
      <w:pPr>
        <w:pStyle w:val="PargrafodaLista"/>
        <w:numPr>
          <w:ilvl w:val="0"/>
          <w:numId w:val="15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E-mail</w:t>
      </w:r>
    </w:p>
    <w:p w14:paraId="21193F21" w14:textId="77777777" w:rsidR="00B67EEC" w:rsidRPr="00B67EEC" w:rsidRDefault="00B67EEC" w:rsidP="00B67EEC">
      <w:pPr>
        <w:pStyle w:val="PargrafodaLista"/>
        <w:numPr>
          <w:ilvl w:val="0"/>
          <w:numId w:val="15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Site</w:t>
      </w:r>
    </w:p>
    <w:p w14:paraId="609786F7" w14:textId="77777777" w:rsidR="00B67EEC" w:rsidRPr="00B67EEC" w:rsidRDefault="00B67EEC" w:rsidP="00B67EEC">
      <w:pPr>
        <w:pStyle w:val="PargrafodaLista"/>
        <w:numPr>
          <w:ilvl w:val="0"/>
          <w:numId w:val="15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Percentual de vagas reservadas para o sexo feminino em processo seletivo</w:t>
      </w:r>
    </w:p>
    <w:p w14:paraId="3021917D" w14:textId="77777777" w:rsidR="00B67EEC" w:rsidRPr="00B67EEC" w:rsidRDefault="00B67EEC" w:rsidP="00B67EEC">
      <w:pPr>
        <w:pStyle w:val="PargrafodaLista"/>
        <w:numPr>
          <w:ilvl w:val="0"/>
          <w:numId w:val="15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Inscrição estadual</w:t>
      </w:r>
    </w:p>
    <w:p w14:paraId="12D7477F" w14:textId="77777777" w:rsidR="00B67EEC" w:rsidRPr="00B67EEC" w:rsidRDefault="00B67EEC" w:rsidP="00B67EEC">
      <w:pPr>
        <w:pStyle w:val="PargrafodaLista"/>
        <w:numPr>
          <w:ilvl w:val="0"/>
          <w:numId w:val="15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Inscrição municipal</w:t>
      </w:r>
    </w:p>
    <w:p w14:paraId="67DE99DE" w14:textId="77777777" w:rsidR="00B67EEC" w:rsidRPr="00B67EEC" w:rsidRDefault="00B67EEC" w:rsidP="00B67EEC">
      <w:pPr>
        <w:pStyle w:val="PargrafodaLista"/>
        <w:numPr>
          <w:ilvl w:val="0"/>
          <w:numId w:val="15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Tipo do órgão</w:t>
      </w:r>
    </w:p>
    <w:p w14:paraId="61C1C578" w14:textId="77777777" w:rsidR="00B67EEC" w:rsidRPr="00B67EEC" w:rsidRDefault="00B67EEC" w:rsidP="00B67EEC">
      <w:pPr>
        <w:pStyle w:val="PargrafodaLista"/>
        <w:numPr>
          <w:ilvl w:val="0"/>
          <w:numId w:val="15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Indicador de SDR</w:t>
      </w:r>
    </w:p>
    <w:p w14:paraId="61C1750B" w14:textId="77777777" w:rsidR="00B67EEC" w:rsidRPr="00B67EEC" w:rsidRDefault="00B67EEC" w:rsidP="00B67EEC">
      <w:pPr>
        <w:pStyle w:val="PargrafodaLista"/>
        <w:numPr>
          <w:ilvl w:val="0"/>
          <w:numId w:val="15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Região do órgão</w:t>
      </w:r>
    </w:p>
    <w:p w14:paraId="55B408C7" w14:textId="77777777" w:rsidR="00B67EEC" w:rsidRPr="00B67EEC" w:rsidRDefault="00B67EEC" w:rsidP="00B67EEC">
      <w:pPr>
        <w:pStyle w:val="PargrafodaLista"/>
        <w:numPr>
          <w:ilvl w:val="0"/>
          <w:numId w:val="15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Unidade organizacional de recursos humanos</w:t>
      </w:r>
    </w:p>
    <w:p w14:paraId="76C195B4" w14:textId="77777777" w:rsidR="00B67EEC" w:rsidRPr="00B67EEC" w:rsidRDefault="00B67EEC" w:rsidP="00B67EEC">
      <w:pPr>
        <w:pStyle w:val="PargrafodaLista"/>
        <w:numPr>
          <w:ilvl w:val="0"/>
          <w:numId w:val="15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Órgão da fonte pagadora</w:t>
      </w:r>
    </w:p>
    <w:p w14:paraId="7B990B4E" w14:textId="77777777" w:rsidR="00B67EEC" w:rsidRPr="00B67EEC" w:rsidRDefault="00B67EEC" w:rsidP="00B67EEC">
      <w:pPr>
        <w:pStyle w:val="PargrafodaLista"/>
        <w:numPr>
          <w:ilvl w:val="0"/>
          <w:numId w:val="15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CNPJ da fonte pagadora</w:t>
      </w:r>
    </w:p>
    <w:p w14:paraId="3953A559" w14:textId="77777777" w:rsidR="00B67EEC" w:rsidRPr="00B67EEC" w:rsidRDefault="00B67EEC" w:rsidP="00B67EEC">
      <w:pPr>
        <w:pStyle w:val="PargrafodaLista"/>
        <w:numPr>
          <w:ilvl w:val="0"/>
          <w:numId w:val="15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Órgão inerente ao Instituto de Previdência Social</w:t>
      </w:r>
    </w:p>
    <w:p w14:paraId="58FB2477" w14:textId="77777777" w:rsidR="00B67EEC" w:rsidRPr="00B67EEC" w:rsidRDefault="00B67EEC" w:rsidP="00B67EEC">
      <w:pPr>
        <w:pStyle w:val="PargrafodaLista"/>
        <w:numPr>
          <w:ilvl w:val="0"/>
          <w:numId w:val="15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Tipo de atribuição de matrícula</w:t>
      </w:r>
    </w:p>
    <w:p w14:paraId="35B2E0F8" w14:textId="77777777" w:rsidR="00B67EEC" w:rsidRPr="00B67EEC" w:rsidRDefault="00B67EEC" w:rsidP="00B67EEC">
      <w:pPr>
        <w:pStyle w:val="PargrafodaLista"/>
        <w:numPr>
          <w:ilvl w:val="0"/>
          <w:numId w:val="15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lastRenderedPageBreak/>
        <w:t>Ativo</w:t>
      </w:r>
    </w:p>
    <w:p w14:paraId="2A6D479D" w14:textId="77777777" w:rsidR="00B67EEC" w:rsidRPr="00B67EEC" w:rsidRDefault="00B67EEC" w:rsidP="00B67EEC">
      <w:pPr>
        <w:pStyle w:val="PargrafodaLista"/>
        <w:numPr>
          <w:ilvl w:val="0"/>
          <w:numId w:val="15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Inativo</w:t>
      </w:r>
    </w:p>
    <w:p w14:paraId="727DB92F" w14:textId="3D610A62" w:rsidR="004C58D6" w:rsidRPr="001E4DC8" w:rsidRDefault="00B67EEC" w:rsidP="00B67EEC">
      <w:pPr>
        <w:pStyle w:val="PargrafodaLista"/>
        <w:numPr>
          <w:ilvl w:val="0"/>
          <w:numId w:val="15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Bolsista</w:t>
      </w:r>
    </w:p>
    <w:p w14:paraId="5C3624A0" w14:textId="77777777" w:rsidR="004C58D6" w:rsidRPr="00D470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24280557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>
        <w:rPr>
          <w:rFonts w:asciiTheme="minorHAnsi" w:hAnsiTheme="minorHAnsi" w:cs="Arial"/>
          <w:sz w:val="22"/>
          <w:szCs w:val="22"/>
        </w:rPr>
        <w:t>Incluir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4E5CE5">
        <w:rPr>
          <w:rFonts w:asciiTheme="minorHAnsi" w:hAnsiTheme="minorHAnsi" w:cs="Arial"/>
          <w:sz w:val="22"/>
          <w:szCs w:val="22"/>
        </w:rPr>
        <w:t>Órgão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2E618DB5" w14:textId="77777777" w:rsidR="004C58D6" w:rsidRPr="00DE3E5E" w:rsidRDefault="004C58D6" w:rsidP="004C58D6">
      <w:pPr>
        <w:pStyle w:val="PargrafodaLista"/>
        <w:numPr>
          <w:ilvl w:val="0"/>
          <w:numId w:val="16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proofErr w:type="spellStart"/>
      <w:r w:rsidRPr="00DE3E5E">
        <w:rPr>
          <w:rFonts w:asciiTheme="minorHAnsi" w:hAnsiTheme="minorHAnsi" w:cs="Arial"/>
          <w:sz w:val="22"/>
          <w:szCs w:val="22"/>
        </w:rPr>
        <w:t>Orgao</w:t>
      </w:r>
      <w:proofErr w:type="spellEnd"/>
    </w:p>
    <w:p w14:paraId="6F862DF2" w14:textId="77777777" w:rsidR="004C58D6" w:rsidRPr="00DE3E5E" w:rsidRDefault="004C58D6" w:rsidP="004C58D6">
      <w:pPr>
        <w:pStyle w:val="PargrafodaLista"/>
        <w:numPr>
          <w:ilvl w:val="0"/>
          <w:numId w:val="16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Agrupamento</w:t>
      </w:r>
    </w:p>
    <w:p w14:paraId="099D8AEA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7BE6D8FE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621F8BFF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6F4A9C10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1C51F745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>
        <w:rPr>
          <w:rFonts w:asciiTheme="minorHAnsi" w:hAnsiTheme="minorHAnsi" w:cs="Arial"/>
          <w:b/>
          <w:sz w:val="22"/>
          <w:szCs w:val="22"/>
        </w:rPr>
        <w:t>Alterar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 </w:t>
      </w:r>
      <w:r w:rsidRPr="004E5CE5">
        <w:rPr>
          <w:rFonts w:asciiTheme="minorHAnsi" w:hAnsiTheme="minorHAnsi" w:cs="Arial"/>
          <w:b/>
          <w:sz w:val="22"/>
          <w:szCs w:val="22"/>
        </w:rPr>
        <w:t>Órgão</w:t>
      </w:r>
    </w:p>
    <w:p w14:paraId="3ABF31F2" w14:textId="77777777" w:rsidR="000568BB" w:rsidRDefault="000568BB" w:rsidP="000568BB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Adequar a funcionalidade para suportar o novo padrão de CNPJ alfanumérico nos campos "CNPJ" e "CNPJ da fonte pagadora".</w:t>
      </w:r>
    </w:p>
    <w:p w14:paraId="53EBE8E1" w14:textId="77777777" w:rsidR="000568BB" w:rsidRPr="00BB5FBA" w:rsidRDefault="000568BB" w:rsidP="000568BB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1C51E305" w14:textId="77777777" w:rsidR="000568BB" w:rsidRPr="008B6917" w:rsidRDefault="000568BB" w:rsidP="000568BB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Adequação da validação de CNPJ no </w:t>
      </w:r>
      <w:proofErr w:type="spellStart"/>
      <w:r w:rsidRPr="008B6917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8B6917">
        <w:rPr>
          <w:rFonts w:asciiTheme="minorHAnsi" w:hAnsiTheme="minorHAnsi" w:cs="Arial"/>
          <w:sz w:val="22"/>
          <w:szCs w:val="22"/>
        </w:rPr>
        <w:t>;</w:t>
      </w:r>
    </w:p>
    <w:p w14:paraId="0C7F0425" w14:textId="77777777" w:rsidR="000568BB" w:rsidRPr="008B6917" w:rsidRDefault="000568BB" w:rsidP="000568BB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formatação e das regras de entrada dos campos editáveis;</w:t>
      </w:r>
    </w:p>
    <w:p w14:paraId="7FCEC44C" w14:textId="77777777" w:rsidR="000568BB" w:rsidRPr="008B6917" w:rsidRDefault="000568BB" w:rsidP="000568BB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exibição do CNPJ conforme o novo padrão alfanumérico.</w:t>
      </w:r>
    </w:p>
    <w:p w14:paraId="3A4D950A" w14:textId="77777777" w:rsidR="000568BB" w:rsidRPr="00273C82" w:rsidRDefault="000568BB" w:rsidP="000568BB"/>
    <w:p w14:paraId="176A9950" w14:textId="6394B4D4" w:rsidR="004C58D6" w:rsidRDefault="000568BB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noProof/>
        </w:rPr>
        <w:drawing>
          <wp:inline distT="0" distB="0" distL="0" distR="0" wp14:anchorId="5AEA0B8C" wp14:editId="2C67CFED">
            <wp:extent cx="6228080" cy="4485005"/>
            <wp:effectExtent l="0" t="0" r="1270" b="0"/>
            <wp:docPr id="721411767" name="Imagem 1" descr="Interface gráfica do usuário, Texto, Aplicativo, Email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411767" name="Imagem 1" descr="Interface gráfica do usuário, Texto, Aplicativo, Email&#10;&#10;O conteúdo gerado por IA pode estar incorre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448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83E7E" w14:textId="62BE30B5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58D25CF6" w14:textId="77777777" w:rsidR="004C58D6" w:rsidRPr="00904999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19452681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2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>
        <w:rPr>
          <w:rFonts w:asciiTheme="minorHAnsi" w:hAnsiTheme="minorHAnsi" w:cs="Arial"/>
          <w:sz w:val="22"/>
          <w:szCs w:val="22"/>
        </w:rPr>
        <w:t xml:space="preserve">Manter </w:t>
      </w:r>
      <w:r w:rsidRPr="004E5CE5">
        <w:rPr>
          <w:rFonts w:asciiTheme="minorHAnsi" w:hAnsiTheme="minorHAnsi" w:cs="Arial"/>
          <w:sz w:val="22"/>
          <w:szCs w:val="22"/>
        </w:rPr>
        <w:t xml:space="preserve">Órgão </w:t>
      </w:r>
      <w:r>
        <w:rPr>
          <w:rFonts w:asciiTheme="minorHAnsi" w:hAnsiTheme="minorHAnsi" w:cs="Arial"/>
          <w:sz w:val="22"/>
          <w:szCs w:val="22"/>
        </w:rPr>
        <w:t>– Alterar</w:t>
      </w:r>
    </w:p>
    <w:p w14:paraId="0CE2F43D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79C085AC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>
        <w:rPr>
          <w:rFonts w:asciiTheme="minorHAnsi" w:hAnsiTheme="minorHAnsi" w:cs="Arial"/>
          <w:sz w:val="22"/>
          <w:szCs w:val="22"/>
        </w:rPr>
        <w:t>Alterar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4E5CE5">
        <w:rPr>
          <w:rFonts w:asciiTheme="minorHAnsi" w:hAnsiTheme="minorHAnsi" w:cs="Arial"/>
          <w:sz w:val="22"/>
          <w:szCs w:val="22"/>
        </w:rPr>
        <w:t>Órgão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48505B4C" w14:textId="77777777" w:rsidR="00B67EEC" w:rsidRPr="00B67EEC" w:rsidRDefault="00B67EEC" w:rsidP="00B67EEC">
      <w:pPr>
        <w:pStyle w:val="PargrafodaLista"/>
        <w:numPr>
          <w:ilvl w:val="0"/>
          <w:numId w:val="19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Agrupamento de órgãos</w:t>
      </w:r>
    </w:p>
    <w:p w14:paraId="4DCB6014" w14:textId="77777777" w:rsidR="00B67EEC" w:rsidRPr="00B67EEC" w:rsidRDefault="00B67EEC" w:rsidP="00B67EEC">
      <w:pPr>
        <w:pStyle w:val="PargrafodaLista"/>
        <w:numPr>
          <w:ilvl w:val="0"/>
          <w:numId w:val="19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Sigla do órgão</w:t>
      </w:r>
    </w:p>
    <w:p w14:paraId="0E31C792" w14:textId="77777777" w:rsidR="00B67EEC" w:rsidRPr="00B67EEC" w:rsidRDefault="00B67EEC" w:rsidP="00B67EEC">
      <w:pPr>
        <w:pStyle w:val="PargrafodaLista"/>
        <w:numPr>
          <w:ilvl w:val="0"/>
          <w:numId w:val="19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Nome do órgão</w:t>
      </w:r>
    </w:p>
    <w:p w14:paraId="7088A907" w14:textId="77777777" w:rsidR="00B67EEC" w:rsidRPr="00B67EEC" w:rsidRDefault="00B67EEC" w:rsidP="00B67EEC">
      <w:pPr>
        <w:pStyle w:val="PargrafodaLista"/>
        <w:numPr>
          <w:ilvl w:val="0"/>
          <w:numId w:val="19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Data inicial da vigência</w:t>
      </w:r>
    </w:p>
    <w:p w14:paraId="45C977D0" w14:textId="77777777" w:rsidR="00B67EEC" w:rsidRPr="00B67EEC" w:rsidRDefault="00B67EEC" w:rsidP="00B67EEC">
      <w:pPr>
        <w:pStyle w:val="PargrafodaLista"/>
        <w:numPr>
          <w:ilvl w:val="0"/>
          <w:numId w:val="19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Data final da vigência</w:t>
      </w:r>
    </w:p>
    <w:p w14:paraId="5D065395" w14:textId="77777777" w:rsidR="00B67EEC" w:rsidRPr="00B67EEC" w:rsidRDefault="00B67EEC" w:rsidP="00B67EEC">
      <w:pPr>
        <w:pStyle w:val="PargrafodaLista"/>
        <w:numPr>
          <w:ilvl w:val="0"/>
          <w:numId w:val="19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Sigla</w:t>
      </w:r>
    </w:p>
    <w:p w14:paraId="56C15FFB" w14:textId="77777777" w:rsidR="00B67EEC" w:rsidRPr="00B67EEC" w:rsidRDefault="00B67EEC" w:rsidP="00B67EEC">
      <w:pPr>
        <w:pStyle w:val="PargrafodaLista"/>
        <w:numPr>
          <w:ilvl w:val="0"/>
          <w:numId w:val="19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Nome</w:t>
      </w:r>
    </w:p>
    <w:p w14:paraId="538C0CC1" w14:textId="77777777" w:rsidR="00B67EEC" w:rsidRPr="00B67EEC" w:rsidRDefault="00B67EEC" w:rsidP="00B67EEC">
      <w:pPr>
        <w:pStyle w:val="PargrafodaLista"/>
        <w:numPr>
          <w:ilvl w:val="0"/>
          <w:numId w:val="19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CNPJ</w:t>
      </w:r>
    </w:p>
    <w:p w14:paraId="3ED22985" w14:textId="77777777" w:rsidR="00B67EEC" w:rsidRPr="00B67EEC" w:rsidRDefault="00B67EEC" w:rsidP="00B67EEC">
      <w:pPr>
        <w:pStyle w:val="PargrafodaLista"/>
        <w:numPr>
          <w:ilvl w:val="0"/>
          <w:numId w:val="19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E-mail</w:t>
      </w:r>
    </w:p>
    <w:p w14:paraId="1F8FB241" w14:textId="77777777" w:rsidR="00B67EEC" w:rsidRPr="00B67EEC" w:rsidRDefault="00B67EEC" w:rsidP="00B67EEC">
      <w:pPr>
        <w:pStyle w:val="PargrafodaLista"/>
        <w:numPr>
          <w:ilvl w:val="0"/>
          <w:numId w:val="19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Site</w:t>
      </w:r>
    </w:p>
    <w:p w14:paraId="66B62068" w14:textId="77777777" w:rsidR="00B67EEC" w:rsidRPr="00B67EEC" w:rsidRDefault="00B67EEC" w:rsidP="00B67EEC">
      <w:pPr>
        <w:pStyle w:val="PargrafodaLista"/>
        <w:numPr>
          <w:ilvl w:val="0"/>
          <w:numId w:val="19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Matrícula do responsável pelo CNPJ</w:t>
      </w:r>
    </w:p>
    <w:p w14:paraId="740629D8" w14:textId="77777777" w:rsidR="00B67EEC" w:rsidRPr="00B67EEC" w:rsidRDefault="00B67EEC" w:rsidP="00B67EEC">
      <w:pPr>
        <w:pStyle w:val="PargrafodaLista"/>
        <w:numPr>
          <w:ilvl w:val="0"/>
          <w:numId w:val="19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Percentual de vagas reservadas para o sexo feminino em processo seletivo</w:t>
      </w:r>
    </w:p>
    <w:p w14:paraId="2B802B2C" w14:textId="77777777" w:rsidR="00B67EEC" w:rsidRPr="00B67EEC" w:rsidRDefault="00B67EEC" w:rsidP="00B67EEC">
      <w:pPr>
        <w:pStyle w:val="PargrafodaLista"/>
        <w:numPr>
          <w:ilvl w:val="0"/>
          <w:numId w:val="19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Inscrição estadual</w:t>
      </w:r>
    </w:p>
    <w:p w14:paraId="6F04F971" w14:textId="77777777" w:rsidR="00B67EEC" w:rsidRPr="00B67EEC" w:rsidRDefault="00B67EEC" w:rsidP="00B67EEC">
      <w:pPr>
        <w:pStyle w:val="PargrafodaLista"/>
        <w:numPr>
          <w:ilvl w:val="0"/>
          <w:numId w:val="19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Inscrição municipal</w:t>
      </w:r>
    </w:p>
    <w:p w14:paraId="2CE268AD" w14:textId="77777777" w:rsidR="00B67EEC" w:rsidRPr="00B67EEC" w:rsidRDefault="00B67EEC" w:rsidP="00B67EEC">
      <w:pPr>
        <w:pStyle w:val="PargrafodaLista"/>
        <w:numPr>
          <w:ilvl w:val="0"/>
          <w:numId w:val="19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Tipo do órgão</w:t>
      </w:r>
    </w:p>
    <w:p w14:paraId="04D67BCF" w14:textId="77777777" w:rsidR="00B67EEC" w:rsidRPr="00B67EEC" w:rsidRDefault="00B67EEC" w:rsidP="00B67EEC">
      <w:pPr>
        <w:pStyle w:val="PargrafodaLista"/>
        <w:numPr>
          <w:ilvl w:val="0"/>
          <w:numId w:val="19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Indicador de SDR</w:t>
      </w:r>
    </w:p>
    <w:p w14:paraId="33586833" w14:textId="77777777" w:rsidR="00B67EEC" w:rsidRPr="00B67EEC" w:rsidRDefault="00B67EEC" w:rsidP="00B67EEC">
      <w:pPr>
        <w:pStyle w:val="PargrafodaLista"/>
        <w:numPr>
          <w:ilvl w:val="0"/>
          <w:numId w:val="19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Região do órgão</w:t>
      </w:r>
    </w:p>
    <w:p w14:paraId="61A2489D" w14:textId="77777777" w:rsidR="00B67EEC" w:rsidRPr="00B67EEC" w:rsidRDefault="00B67EEC" w:rsidP="00B67EEC">
      <w:pPr>
        <w:pStyle w:val="PargrafodaLista"/>
        <w:numPr>
          <w:ilvl w:val="0"/>
          <w:numId w:val="19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Unidade organizacional de recursos humanos</w:t>
      </w:r>
    </w:p>
    <w:p w14:paraId="29C891F1" w14:textId="77777777" w:rsidR="00B67EEC" w:rsidRPr="00B67EEC" w:rsidRDefault="00B67EEC" w:rsidP="00B67EEC">
      <w:pPr>
        <w:pStyle w:val="PargrafodaLista"/>
        <w:numPr>
          <w:ilvl w:val="0"/>
          <w:numId w:val="19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Órgão da fonte pagadora</w:t>
      </w:r>
    </w:p>
    <w:p w14:paraId="0E939B67" w14:textId="77777777" w:rsidR="00B67EEC" w:rsidRPr="00B67EEC" w:rsidRDefault="00B67EEC" w:rsidP="00B67EEC">
      <w:pPr>
        <w:pStyle w:val="PargrafodaLista"/>
        <w:numPr>
          <w:ilvl w:val="0"/>
          <w:numId w:val="19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CNPJ da fonte pagadora</w:t>
      </w:r>
    </w:p>
    <w:p w14:paraId="4FBD7185" w14:textId="77777777" w:rsidR="00B67EEC" w:rsidRPr="00B67EEC" w:rsidRDefault="00B67EEC" w:rsidP="00B67EEC">
      <w:pPr>
        <w:pStyle w:val="PargrafodaLista"/>
        <w:numPr>
          <w:ilvl w:val="0"/>
          <w:numId w:val="19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Órgão inerente ao Instituto de Previdência Social</w:t>
      </w:r>
    </w:p>
    <w:p w14:paraId="31B8D083" w14:textId="77777777" w:rsidR="00B67EEC" w:rsidRPr="00B67EEC" w:rsidRDefault="00B67EEC" w:rsidP="00B67EEC">
      <w:pPr>
        <w:pStyle w:val="PargrafodaLista"/>
        <w:numPr>
          <w:ilvl w:val="0"/>
          <w:numId w:val="19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Tipo de atribuição de matrícula</w:t>
      </w:r>
    </w:p>
    <w:p w14:paraId="1A23F939" w14:textId="77777777" w:rsidR="00B67EEC" w:rsidRPr="00B67EEC" w:rsidRDefault="00B67EEC" w:rsidP="00B67EEC">
      <w:pPr>
        <w:pStyle w:val="PargrafodaLista"/>
        <w:numPr>
          <w:ilvl w:val="0"/>
          <w:numId w:val="19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Ativo</w:t>
      </w:r>
    </w:p>
    <w:p w14:paraId="711CCC0E" w14:textId="77777777" w:rsidR="00B67EEC" w:rsidRPr="00B67EEC" w:rsidRDefault="00B67EEC" w:rsidP="00B67EEC">
      <w:pPr>
        <w:pStyle w:val="PargrafodaLista"/>
        <w:numPr>
          <w:ilvl w:val="0"/>
          <w:numId w:val="19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Inativo</w:t>
      </w:r>
    </w:p>
    <w:p w14:paraId="755CAFE3" w14:textId="78CD38CF" w:rsidR="004C58D6" w:rsidRPr="00B67EEC" w:rsidRDefault="00B67EEC" w:rsidP="00B67EEC">
      <w:pPr>
        <w:pStyle w:val="PargrafodaLista"/>
        <w:numPr>
          <w:ilvl w:val="0"/>
          <w:numId w:val="19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67EEC">
        <w:rPr>
          <w:rFonts w:asciiTheme="minorHAnsi" w:hAnsiTheme="minorHAnsi" w:cs="Arial"/>
          <w:sz w:val="22"/>
          <w:szCs w:val="22"/>
        </w:rPr>
        <w:t>Bolsista</w:t>
      </w:r>
    </w:p>
    <w:p w14:paraId="227436A8" w14:textId="77777777" w:rsidR="00B67EEC" w:rsidRPr="0050293C" w:rsidRDefault="00B67EEC" w:rsidP="00B67EEC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7FD48A2D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>
        <w:rPr>
          <w:rFonts w:asciiTheme="minorHAnsi" w:hAnsiTheme="minorHAnsi" w:cs="Arial"/>
          <w:sz w:val="22"/>
          <w:szCs w:val="22"/>
        </w:rPr>
        <w:t>Alterar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4E5CE5">
        <w:rPr>
          <w:rFonts w:asciiTheme="minorHAnsi" w:hAnsiTheme="minorHAnsi" w:cs="Arial"/>
          <w:sz w:val="22"/>
          <w:szCs w:val="22"/>
        </w:rPr>
        <w:t>Órgão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17C5E426" w14:textId="77777777" w:rsidR="004C58D6" w:rsidRPr="00DE3E5E" w:rsidRDefault="004C58D6" w:rsidP="004C58D6">
      <w:pPr>
        <w:pStyle w:val="PargrafodaLista"/>
        <w:numPr>
          <w:ilvl w:val="0"/>
          <w:numId w:val="16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proofErr w:type="spellStart"/>
      <w:r w:rsidRPr="00DE3E5E">
        <w:rPr>
          <w:rFonts w:asciiTheme="minorHAnsi" w:hAnsiTheme="minorHAnsi" w:cs="Arial"/>
          <w:sz w:val="22"/>
          <w:szCs w:val="22"/>
        </w:rPr>
        <w:t>Orgao</w:t>
      </w:r>
      <w:proofErr w:type="spellEnd"/>
    </w:p>
    <w:p w14:paraId="1DCE4CC4" w14:textId="77777777" w:rsidR="004C58D6" w:rsidRPr="00DE3E5E" w:rsidRDefault="004C58D6" w:rsidP="004C58D6">
      <w:pPr>
        <w:pStyle w:val="PargrafodaLista"/>
        <w:numPr>
          <w:ilvl w:val="0"/>
          <w:numId w:val="16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Agrupamento</w:t>
      </w:r>
    </w:p>
    <w:p w14:paraId="0E63AF35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214539FB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77CE0EB9" w14:textId="77777777" w:rsidR="004C58D6" w:rsidRPr="00021F53" w:rsidRDefault="004C58D6" w:rsidP="004C58D6">
      <w:pPr>
        <w:pStyle w:val="Ttulo2"/>
      </w:pPr>
      <w:r w:rsidRPr="00021F53">
        <w:t>(</w:t>
      </w:r>
      <w:r>
        <w:t>CAD</w:t>
      </w:r>
      <w:r w:rsidRPr="00021F53">
        <w:t xml:space="preserve">) – </w:t>
      </w:r>
      <w:r w:rsidRPr="00773B71">
        <w:t xml:space="preserve">Manter </w:t>
      </w:r>
      <w:r w:rsidRPr="0042360A">
        <w:t>Unidade Organizacional</w:t>
      </w:r>
    </w:p>
    <w:p w14:paraId="3717C66B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904999">
        <w:rPr>
          <w:rFonts w:asciiTheme="minorHAnsi" w:hAnsiTheme="minorHAnsi" w:cs="Arial"/>
          <w:sz w:val="24"/>
        </w:rPr>
        <w:t>Funções impactadas:</w:t>
      </w:r>
    </w:p>
    <w:p w14:paraId="2623D06A" w14:textId="77777777" w:rsidR="004C58D6" w:rsidRPr="000679EF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0679EF">
        <w:rPr>
          <w:rFonts w:asciiTheme="minorHAnsi" w:hAnsiTheme="minorHAnsi" w:cs="Arial"/>
          <w:sz w:val="24"/>
        </w:rPr>
        <w:t xml:space="preserve">Incluir </w:t>
      </w:r>
      <w:r w:rsidRPr="0042360A">
        <w:rPr>
          <w:rFonts w:asciiTheme="minorHAnsi" w:hAnsiTheme="minorHAnsi" w:cs="Arial"/>
          <w:sz w:val="24"/>
        </w:rPr>
        <w:t xml:space="preserve">Unidade Organizacional </w:t>
      </w:r>
      <w:r w:rsidRPr="000679EF">
        <w:rPr>
          <w:rFonts w:asciiTheme="minorHAnsi" w:hAnsiTheme="minorHAnsi" w:cs="Arial"/>
          <w:sz w:val="24"/>
        </w:rPr>
        <w:t>(</w:t>
      </w:r>
      <w:r>
        <w:rPr>
          <w:rFonts w:asciiTheme="minorHAnsi" w:hAnsiTheme="minorHAnsi" w:cs="Arial"/>
          <w:sz w:val="24"/>
        </w:rPr>
        <w:t>alterado</w:t>
      </w:r>
      <w:r w:rsidRPr="000679EF">
        <w:rPr>
          <w:rFonts w:asciiTheme="minorHAnsi" w:hAnsiTheme="minorHAnsi" w:cs="Arial"/>
          <w:sz w:val="24"/>
        </w:rPr>
        <w:t>)</w:t>
      </w:r>
    </w:p>
    <w:p w14:paraId="46FF284E" w14:textId="77777777" w:rsidR="004C58D6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0679EF">
        <w:rPr>
          <w:rFonts w:asciiTheme="minorHAnsi" w:hAnsiTheme="minorHAnsi" w:cs="Arial"/>
          <w:sz w:val="24"/>
        </w:rPr>
        <w:t xml:space="preserve">Alterar </w:t>
      </w:r>
      <w:r w:rsidRPr="0042360A">
        <w:rPr>
          <w:rFonts w:asciiTheme="minorHAnsi" w:hAnsiTheme="minorHAnsi" w:cs="Arial"/>
          <w:sz w:val="24"/>
        </w:rPr>
        <w:t xml:space="preserve">Unidade Organizacional </w:t>
      </w:r>
      <w:r w:rsidRPr="000679EF">
        <w:rPr>
          <w:rFonts w:asciiTheme="minorHAnsi" w:hAnsiTheme="minorHAnsi" w:cs="Arial"/>
          <w:sz w:val="24"/>
        </w:rPr>
        <w:t>(</w:t>
      </w:r>
      <w:r>
        <w:rPr>
          <w:rFonts w:asciiTheme="minorHAnsi" w:hAnsiTheme="minorHAnsi" w:cs="Arial"/>
          <w:sz w:val="24"/>
        </w:rPr>
        <w:t>alterado</w:t>
      </w:r>
      <w:r w:rsidRPr="000679EF">
        <w:rPr>
          <w:rFonts w:asciiTheme="minorHAnsi" w:hAnsiTheme="minorHAnsi" w:cs="Arial"/>
          <w:sz w:val="24"/>
        </w:rPr>
        <w:t>)</w:t>
      </w:r>
    </w:p>
    <w:p w14:paraId="10BF3E59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13C78FD0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69E4C9DE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09214968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lastRenderedPageBreak/>
        <w:t xml:space="preserve">Melhorias: 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Incluir </w:t>
      </w:r>
      <w:r w:rsidRPr="0042360A">
        <w:rPr>
          <w:rFonts w:asciiTheme="minorHAnsi" w:hAnsiTheme="minorHAnsi" w:cs="Arial"/>
          <w:b/>
          <w:sz w:val="22"/>
          <w:szCs w:val="22"/>
        </w:rPr>
        <w:t>Unidade Organizacional</w:t>
      </w:r>
    </w:p>
    <w:p w14:paraId="6820532E" w14:textId="5351A007" w:rsidR="008C73E5" w:rsidRDefault="008C73E5" w:rsidP="008C73E5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Adequar a funcionalidade para suportar o novo padrão de CNPJ alfanumérico nos campos "CNPJ" .</w:t>
      </w:r>
    </w:p>
    <w:p w14:paraId="3B2402EC" w14:textId="77777777" w:rsidR="008C73E5" w:rsidRPr="00BB5FBA" w:rsidRDefault="008C73E5" w:rsidP="008C73E5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6F90F132" w14:textId="77777777" w:rsidR="008C73E5" w:rsidRPr="008B6917" w:rsidRDefault="008C73E5" w:rsidP="008C73E5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Adequação da validação de CNPJ no </w:t>
      </w:r>
      <w:proofErr w:type="spellStart"/>
      <w:r w:rsidRPr="008B6917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8B6917">
        <w:rPr>
          <w:rFonts w:asciiTheme="minorHAnsi" w:hAnsiTheme="minorHAnsi" w:cs="Arial"/>
          <w:sz w:val="22"/>
          <w:szCs w:val="22"/>
        </w:rPr>
        <w:t>;</w:t>
      </w:r>
    </w:p>
    <w:p w14:paraId="268206B9" w14:textId="77777777" w:rsidR="008C73E5" w:rsidRPr="008B6917" w:rsidRDefault="008C73E5" w:rsidP="008C73E5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formatação e das regras de entrada dos campos editáveis;</w:t>
      </w:r>
    </w:p>
    <w:p w14:paraId="6548AEE9" w14:textId="77777777" w:rsidR="008C73E5" w:rsidRPr="008B6917" w:rsidRDefault="008C73E5" w:rsidP="008C73E5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exibição do CNPJ conforme o novo padrão alfanumérico.</w:t>
      </w:r>
    </w:p>
    <w:p w14:paraId="306B1A54" w14:textId="77777777" w:rsidR="008C73E5" w:rsidRPr="00273C82" w:rsidRDefault="008C73E5" w:rsidP="008C73E5"/>
    <w:p w14:paraId="1D2FDA64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4FD9DD9B" w14:textId="2793D829" w:rsidR="004C58D6" w:rsidRDefault="008C73E5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noProof/>
        </w:rPr>
        <w:drawing>
          <wp:inline distT="0" distB="0" distL="0" distR="0" wp14:anchorId="6DD877A1" wp14:editId="3B110549">
            <wp:extent cx="6228080" cy="4693285"/>
            <wp:effectExtent l="0" t="0" r="1270" b="0"/>
            <wp:docPr id="17462458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24581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469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774BF" w14:textId="292BF4D7" w:rsidR="004C58D6" w:rsidRPr="00904999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42E6C3BD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3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>
        <w:rPr>
          <w:rFonts w:asciiTheme="minorHAnsi" w:hAnsiTheme="minorHAnsi" w:cs="Arial"/>
          <w:sz w:val="22"/>
          <w:szCs w:val="22"/>
        </w:rPr>
        <w:t xml:space="preserve">Manter </w:t>
      </w:r>
      <w:r w:rsidRPr="0042360A">
        <w:rPr>
          <w:rFonts w:asciiTheme="minorHAnsi" w:hAnsiTheme="minorHAnsi" w:cs="Arial"/>
          <w:sz w:val="22"/>
          <w:szCs w:val="22"/>
        </w:rPr>
        <w:t>Unidade Organizacional</w:t>
      </w:r>
      <w:r>
        <w:rPr>
          <w:rFonts w:asciiTheme="minorHAnsi" w:hAnsiTheme="minorHAnsi" w:cs="Arial"/>
          <w:sz w:val="22"/>
          <w:szCs w:val="22"/>
        </w:rPr>
        <w:t xml:space="preserve">– Incluir </w:t>
      </w:r>
    </w:p>
    <w:p w14:paraId="29F00958" w14:textId="77777777" w:rsidR="004C58D6" w:rsidRPr="00904999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78A34D15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>
        <w:rPr>
          <w:rFonts w:asciiTheme="minorHAnsi" w:hAnsiTheme="minorHAnsi" w:cs="Arial"/>
          <w:sz w:val="22"/>
          <w:szCs w:val="22"/>
        </w:rPr>
        <w:t>Incluir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42360A">
        <w:rPr>
          <w:rFonts w:asciiTheme="minorHAnsi" w:hAnsiTheme="minorHAnsi" w:cs="Arial"/>
          <w:sz w:val="22"/>
          <w:szCs w:val="22"/>
        </w:rPr>
        <w:t>Unidade Organizacional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06F3C595" w14:textId="77777777" w:rsidR="008C73E5" w:rsidRPr="008C73E5" w:rsidRDefault="008C73E5" w:rsidP="008C73E5">
      <w:pPr>
        <w:pStyle w:val="PargrafodaLista"/>
        <w:numPr>
          <w:ilvl w:val="0"/>
          <w:numId w:val="20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C73E5">
        <w:rPr>
          <w:rFonts w:asciiTheme="minorHAnsi" w:hAnsiTheme="minorHAnsi" w:cs="Arial"/>
          <w:sz w:val="22"/>
          <w:szCs w:val="22"/>
        </w:rPr>
        <w:t>Órgão</w:t>
      </w:r>
    </w:p>
    <w:p w14:paraId="50EF9A1A" w14:textId="77777777" w:rsidR="008C73E5" w:rsidRPr="008C73E5" w:rsidRDefault="008C73E5" w:rsidP="008C73E5">
      <w:pPr>
        <w:pStyle w:val="PargrafodaLista"/>
        <w:numPr>
          <w:ilvl w:val="0"/>
          <w:numId w:val="20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C73E5">
        <w:rPr>
          <w:rFonts w:asciiTheme="minorHAnsi" w:hAnsiTheme="minorHAnsi" w:cs="Arial"/>
          <w:sz w:val="22"/>
          <w:szCs w:val="22"/>
        </w:rPr>
        <w:t>Data inicial da vigência</w:t>
      </w:r>
    </w:p>
    <w:p w14:paraId="12F7C166" w14:textId="77777777" w:rsidR="008C73E5" w:rsidRPr="008C73E5" w:rsidRDefault="008C73E5" w:rsidP="008C73E5">
      <w:pPr>
        <w:pStyle w:val="PargrafodaLista"/>
        <w:numPr>
          <w:ilvl w:val="0"/>
          <w:numId w:val="20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C73E5">
        <w:rPr>
          <w:rFonts w:asciiTheme="minorHAnsi" w:hAnsiTheme="minorHAnsi" w:cs="Arial"/>
          <w:sz w:val="22"/>
          <w:szCs w:val="22"/>
        </w:rPr>
        <w:t>Data final da vigência</w:t>
      </w:r>
    </w:p>
    <w:p w14:paraId="45C31363" w14:textId="77777777" w:rsidR="008C73E5" w:rsidRPr="008C73E5" w:rsidRDefault="008C73E5" w:rsidP="008C73E5">
      <w:pPr>
        <w:pStyle w:val="PargrafodaLista"/>
        <w:numPr>
          <w:ilvl w:val="0"/>
          <w:numId w:val="20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C73E5">
        <w:rPr>
          <w:rFonts w:asciiTheme="minorHAnsi" w:hAnsiTheme="minorHAnsi" w:cs="Arial"/>
          <w:sz w:val="22"/>
          <w:szCs w:val="22"/>
        </w:rPr>
        <w:t>Unidade organizacional modelo</w:t>
      </w:r>
    </w:p>
    <w:p w14:paraId="67CB92AE" w14:textId="77777777" w:rsidR="008C73E5" w:rsidRPr="008C73E5" w:rsidRDefault="008C73E5" w:rsidP="008C73E5">
      <w:pPr>
        <w:pStyle w:val="PargrafodaLista"/>
        <w:numPr>
          <w:ilvl w:val="0"/>
          <w:numId w:val="20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C73E5">
        <w:rPr>
          <w:rFonts w:asciiTheme="minorHAnsi" w:hAnsiTheme="minorHAnsi" w:cs="Arial"/>
          <w:sz w:val="22"/>
          <w:szCs w:val="22"/>
        </w:rPr>
        <w:t>Sigla</w:t>
      </w:r>
    </w:p>
    <w:p w14:paraId="07C715A0" w14:textId="77777777" w:rsidR="008C73E5" w:rsidRPr="008C73E5" w:rsidRDefault="008C73E5" w:rsidP="008C73E5">
      <w:pPr>
        <w:pStyle w:val="PargrafodaLista"/>
        <w:numPr>
          <w:ilvl w:val="0"/>
          <w:numId w:val="20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C73E5">
        <w:rPr>
          <w:rFonts w:asciiTheme="minorHAnsi" w:hAnsiTheme="minorHAnsi" w:cs="Arial"/>
          <w:sz w:val="22"/>
          <w:szCs w:val="22"/>
        </w:rPr>
        <w:t>Nome</w:t>
      </w:r>
    </w:p>
    <w:p w14:paraId="7B954AA0" w14:textId="77777777" w:rsidR="008C73E5" w:rsidRPr="008C73E5" w:rsidRDefault="008C73E5" w:rsidP="008C73E5">
      <w:pPr>
        <w:pStyle w:val="PargrafodaLista"/>
        <w:numPr>
          <w:ilvl w:val="0"/>
          <w:numId w:val="20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C73E5">
        <w:rPr>
          <w:rFonts w:asciiTheme="minorHAnsi" w:hAnsiTheme="minorHAnsi" w:cs="Arial"/>
          <w:sz w:val="22"/>
          <w:szCs w:val="22"/>
        </w:rPr>
        <w:t>Unidade organizacional superior hierarquicamente</w:t>
      </w:r>
    </w:p>
    <w:p w14:paraId="295CE279" w14:textId="77777777" w:rsidR="008C73E5" w:rsidRPr="008C73E5" w:rsidRDefault="008C73E5" w:rsidP="008C73E5">
      <w:pPr>
        <w:pStyle w:val="PargrafodaLista"/>
        <w:numPr>
          <w:ilvl w:val="0"/>
          <w:numId w:val="20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C73E5">
        <w:rPr>
          <w:rFonts w:asciiTheme="minorHAnsi" w:hAnsiTheme="minorHAnsi" w:cs="Arial"/>
          <w:sz w:val="22"/>
          <w:szCs w:val="22"/>
        </w:rPr>
        <w:lastRenderedPageBreak/>
        <w:t>E-mail</w:t>
      </w:r>
    </w:p>
    <w:p w14:paraId="6B6909A8" w14:textId="77777777" w:rsidR="008C73E5" w:rsidRPr="008C73E5" w:rsidRDefault="008C73E5" w:rsidP="008C73E5">
      <w:pPr>
        <w:pStyle w:val="PargrafodaLista"/>
        <w:numPr>
          <w:ilvl w:val="0"/>
          <w:numId w:val="20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C73E5">
        <w:rPr>
          <w:rFonts w:asciiTheme="minorHAnsi" w:hAnsiTheme="minorHAnsi" w:cs="Arial"/>
          <w:sz w:val="22"/>
          <w:szCs w:val="22"/>
        </w:rPr>
        <w:t>Lei de amparo à criação da unidade organizacional</w:t>
      </w:r>
    </w:p>
    <w:p w14:paraId="37A459BC" w14:textId="77777777" w:rsidR="008C73E5" w:rsidRPr="008C73E5" w:rsidRDefault="008C73E5" w:rsidP="008C73E5">
      <w:pPr>
        <w:pStyle w:val="PargrafodaLista"/>
        <w:numPr>
          <w:ilvl w:val="0"/>
          <w:numId w:val="20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C73E5">
        <w:rPr>
          <w:rFonts w:asciiTheme="minorHAnsi" w:hAnsiTheme="minorHAnsi" w:cs="Arial"/>
          <w:sz w:val="22"/>
          <w:szCs w:val="22"/>
        </w:rPr>
        <w:t>Tipo</w:t>
      </w:r>
    </w:p>
    <w:p w14:paraId="371343C2" w14:textId="77777777" w:rsidR="008C73E5" w:rsidRPr="008C73E5" w:rsidRDefault="008C73E5" w:rsidP="008C73E5">
      <w:pPr>
        <w:pStyle w:val="PargrafodaLista"/>
        <w:numPr>
          <w:ilvl w:val="0"/>
          <w:numId w:val="20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proofErr w:type="spellStart"/>
      <w:r w:rsidRPr="008C73E5">
        <w:rPr>
          <w:rFonts w:asciiTheme="minorHAnsi" w:hAnsiTheme="minorHAnsi" w:cs="Arial"/>
          <w:sz w:val="22"/>
          <w:szCs w:val="22"/>
        </w:rPr>
        <w:t>Sub-tipo</w:t>
      </w:r>
      <w:proofErr w:type="spellEnd"/>
    </w:p>
    <w:p w14:paraId="791B47BC" w14:textId="77777777" w:rsidR="008C73E5" w:rsidRPr="008C73E5" w:rsidRDefault="008C73E5" w:rsidP="008C73E5">
      <w:pPr>
        <w:pStyle w:val="PargrafodaLista"/>
        <w:numPr>
          <w:ilvl w:val="0"/>
          <w:numId w:val="20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C73E5">
        <w:rPr>
          <w:rFonts w:asciiTheme="minorHAnsi" w:hAnsiTheme="minorHAnsi" w:cs="Arial"/>
          <w:sz w:val="22"/>
          <w:szCs w:val="22"/>
        </w:rPr>
        <w:t>CNPJ</w:t>
      </w:r>
    </w:p>
    <w:p w14:paraId="269BE478" w14:textId="77777777" w:rsidR="008C73E5" w:rsidRPr="008C73E5" w:rsidRDefault="008C73E5" w:rsidP="008C73E5">
      <w:pPr>
        <w:pStyle w:val="PargrafodaLista"/>
        <w:numPr>
          <w:ilvl w:val="0"/>
          <w:numId w:val="20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C73E5">
        <w:rPr>
          <w:rFonts w:asciiTheme="minorHAnsi" w:hAnsiTheme="minorHAnsi" w:cs="Arial"/>
          <w:sz w:val="22"/>
          <w:szCs w:val="22"/>
        </w:rPr>
        <w:t>Órgão/Unidade organizacional superior administrativamente</w:t>
      </w:r>
    </w:p>
    <w:p w14:paraId="45989C18" w14:textId="77777777" w:rsidR="008C73E5" w:rsidRPr="008C73E5" w:rsidRDefault="008C73E5" w:rsidP="008C73E5">
      <w:pPr>
        <w:pStyle w:val="PargrafodaLista"/>
        <w:numPr>
          <w:ilvl w:val="0"/>
          <w:numId w:val="20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C73E5">
        <w:rPr>
          <w:rFonts w:asciiTheme="minorHAnsi" w:hAnsiTheme="minorHAnsi" w:cs="Arial"/>
          <w:sz w:val="22"/>
          <w:szCs w:val="22"/>
        </w:rPr>
        <w:t>Órgão/Unidade organizacional superior tecnicamente</w:t>
      </w:r>
    </w:p>
    <w:p w14:paraId="0AA93005" w14:textId="77777777" w:rsidR="008C73E5" w:rsidRPr="008C73E5" w:rsidRDefault="008C73E5" w:rsidP="008C73E5">
      <w:pPr>
        <w:pStyle w:val="PargrafodaLista"/>
        <w:numPr>
          <w:ilvl w:val="0"/>
          <w:numId w:val="20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C73E5">
        <w:rPr>
          <w:rFonts w:asciiTheme="minorHAnsi" w:hAnsiTheme="minorHAnsi" w:cs="Arial"/>
          <w:sz w:val="22"/>
          <w:szCs w:val="22"/>
        </w:rPr>
        <w:t>Órgão/Unidade organizacional superior de recursos humanos</w:t>
      </w:r>
    </w:p>
    <w:p w14:paraId="17A3E77E" w14:textId="77777777" w:rsidR="008C73E5" w:rsidRPr="008C73E5" w:rsidRDefault="008C73E5" w:rsidP="008C73E5">
      <w:pPr>
        <w:pStyle w:val="PargrafodaLista"/>
        <w:numPr>
          <w:ilvl w:val="0"/>
          <w:numId w:val="20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C73E5">
        <w:rPr>
          <w:rFonts w:asciiTheme="minorHAnsi" w:hAnsiTheme="minorHAnsi" w:cs="Arial"/>
          <w:sz w:val="22"/>
          <w:szCs w:val="22"/>
        </w:rPr>
        <w:t>Órgão/Unidade organizacional superior para controle de escala</w:t>
      </w:r>
    </w:p>
    <w:p w14:paraId="05F47EAE" w14:textId="77777777" w:rsidR="008C73E5" w:rsidRPr="008C73E5" w:rsidRDefault="008C73E5" w:rsidP="008C73E5">
      <w:pPr>
        <w:pStyle w:val="PargrafodaLista"/>
        <w:numPr>
          <w:ilvl w:val="0"/>
          <w:numId w:val="20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C73E5">
        <w:rPr>
          <w:rFonts w:asciiTheme="minorHAnsi" w:hAnsiTheme="minorHAnsi" w:cs="Arial"/>
          <w:sz w:val="22"/>
          <w:szCs w:val="22"/>
        </w:rPr>
        <w:t>Número do centro de custo</w:t>
      </w:r>
    </w:p>
    <w:p w14:paraId="0FAC8BA4" w14:textId="77777777" w:rsidR="008C73E5" w:rsidRPr="008C73E5" w:rsidRDefault="008C73E5" w:rsidP="008C73E5">
      <w:pPr>
        <w:pStyle w:val="PargrafodaLista"/>
        <w:numPr>
          <w:ilvl w:val="0"/>
          <w:numId w:val="20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C73E5">
        <w:rPr>
          <w:rFonts w:asciiTheme="minorHAnsi" w:hAnsiTheme="minorHAnsi" w:cs="Arial"/>
          <w:sz w:val="22"/>
          <w:szCs w:val="22"/>
        </w:rPr>
        <w:t>Unidade gestora de pensão</w:t>
      </w:r>
    </w:p>
    <w:p w14:paraId="6975CF6B" w14:textId="77777777" w:rsidR="008C73E5" w:rsidRPr="008C73E5" w:rsidRDefault="008C73E5" w:rsidP="008C73E5">
      <w:pPr>
        <w:pStyle w:val="PargrafodaLista"/>
        <w:numPr>
          <w:ilvl w:val="0"/>
          <w:numId w:val="20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C73E5">
        <w:rPr>
          <w:rFonts w:asciiTheme="minorHAnsi" w:hAnsiTheme="minorHAnsi" w:cs="Arial"/>
          <w:sz w:val="22"/>
          <w:szCs w:val="22"/>
        </w:rPr>
        <w:t>Unidade como Filial</w:t>
      </w:r>
    </w:p>
    <w:p w14:paraId="67A32897" w14:textId="77777777" w:rsidR="008C73E5" w:rsidRPr="008C73E5" w:rsidRDefault="008C73E5" w:rsidP="008C73E5">
      <w:pPr>
        <w:pStyle w:val="PargrafodaLista"/>
        <w:numPr>
          <w:ilvl w:val="0"/>
          <w:numId w:val="20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C73E5">
        <w:rPr>
          <w:rFonts w:asciiTheme="minorHAnsi" w:hAnsiTheme="minorHAnsi" w:cs="Arial"/>
          <w:sz w:val="22"/>
          <w:szCs w:val="22"/>
        </w:rPr>
        <w:t>Unidade organizacional municipalizada</w:t>
      </w:r>
    </w:p>
    <w:p w14:paraId="79591832" w14:textId="77777777" w:rsidR="008C73E5" w:rsidRPr="008C73E5" w:rsidRDefault="008C73E5" w:rsidP="008C73E5">
      <w:pPr>
        <w:pStyle w:val="PargrafodaLista"/>
        <w:numPr>
          <w:ilvl w:val="0"/>
          <w:numId w:val="20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C73E5">
        <w:rPr>
          <w:rFonts w:asciiTheme="minorHAnsi" w:hAnsiTheme="minorHAnsi" w:cs="Arial"/>
          <w:sz w:val="22"/>
          <w:szCs w:val="22"/>
        </w:rPr>
        <w:t>Número do convênio da municipalização</w:t>
      </w:r>
    </w:p>
    <w:p w14:paraId="0AFD6EC3" w14:textId="6A023338" w:rsidR="004C58D6" w:rsidRPr="008C73E5" w:rsidRDefault="008C73E5" w:rsidP="008C73E5">
      <w:pPr>
        <w:pStyle w:val="PargrafodaLista"/>
        <w:numPr>
          <w:ilvl w:val="0"/>
          <w:numId w:val="20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C73E5">
        <w:rPr>
          <w:rFonts w:asciiTheme="minorHAnsi" w:hAnsiTheme="minorHAnsi" w:cs="Arial"/>
          <w:sz w:val="22"/>
          <w:szCs w:val="22"/>
        </w:rPr>
        <w:t>Código da unidade organizacional no sistema Sei</w:t>
      </w:r>
    </w:p>
    <w:p w14:paraId="024C2325" w14:textId="77777777" w:rsidR="008C73E5" w:rsidRPr="00D470BA" w:rsidRDefault="008C73E5" w:rsidP="008C73E5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378EE829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>
        <w:rPr>
          <w:rFonts w:asciiTheme="minorHAnsi" w:hAnsiTheme="minorHAnsi" w:cs="Arial"/>
          <w:sz w:val="22"/>
          <w:szCs w:val="22"/>
        </w:rPr>
        <w:t>Incluir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42360A">
        <w:rPr>
          <w:rFonts w:asciiTheme="minorHAnsi" w:hAnsiTheme="minorHAnsi" w:cs="Arial"/>
          <w:sz w:val="22"/>
          <w:szCs w:val="22"/>
        </w:rPr>
        <w:t>Unidade Organizacional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006D4504" w14:textId="77777777" w:rsidR="004C58D6" w:rsidRPr="00DE3E5E" w:rsidRDefault="004C58D6" w:rsidP="004C58D6">
      <w:pPr>
        <w:pStyle w:val="PargrafodaLista"/>
        <w:numPr>
          <w:ilvl w:val="0"/>
          <w:numId w:val="16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proofErr w:type="spellStart"/>
      <w:r w:rsidRPr="00DE3E5E">
        <w:rPr>
          <w:rFonts w:asciiTheme="minorHAnsi" w:hAnsiTheme="minorHAnsi" w:cs="Arial"/>
          <w:sz w:val="22"/>
          <w:szCs w:val="22"/>
        </w:rPr>
        <w:t>Orgao</w:t>
      </w:r>
      <w:proofErr w:type="spellEnd"/>
    </w:p>
    <w:p w14:paraId="7AFD4EF1" w14:textId="77777777" w:rsidR="004C58D6" w:rsidRPr="00DE3E5E" w:rsidRDefault="004C58D6" w:rsidP="004C58D6">
      <w:pPr>
        <w:pStyle w:val="PargrafodaLista"/>
        <w:numPr>
          <w:ilvl w:val="0"/>
          <w:numId w:val="16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Unidade Organizacional</w:t>
      </w:r>
    </w:p>
    <w:p w14:paraId="62CA5EFF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08AB5427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2FC804C8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>
        <w:rPr>
          <w:rFonts w:asciiTheme="minorHAnsi" w:hAnsiTheme="minorHAnsi" w:cs="Arial"/>
          <w:b/>
          <w:sz w:val="22"/>
          <w:szCs w:val="22"/>
        </w:rPr>
        <w:t>Alterar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 </w:t>
      </w:r>
      <w:r w:rsidRPr="0042360A">
        <w:rPr>
          <w:rFonts w:asciiTheme="minorHAnsi" w:hAnsiTheme="minorHAnsi" w:cs="Arial"/>
          <w:b/>
          <w:sz w:val="22"/>
          <w:szCs w:val="22"/>
        </w:rPr>
        <w:t>Unidade Organizacional</w:t>
      </w:r>
    </w:p>
    <w:p w14:paraId="40EA23BF" w14:textId="77777777" w:rsidR="008C73E5" w:rsidRDefault="008C73E5" w:rsidP="008C73E5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Adequar a funcionalidade para suportar o novo padrão de CNPJ alfanumérico nos campos "CNPJ" .</w:t>
      </w:r>
    </w:p>
    <w:p w14:paraId="716A1CF7" w14:textId="77777777" w:rsidR="008C73E5" w:rsidRPr="00BB5FBA" w:rsidRDefault="008C73E5" w:rsidP="008C73E5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0EE633FB" w14:textId="77777777" w:rsidR="008C73E5" w:rsidRPr="008B6917" w:rsidRDefault="008C73E5" w:rsidP="008C73E5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Adequação da validação de CNPJ no </w:t>
      </w:r>
      <w:proofErr w:type="spellStart"/>
      <w:r w:rsidRPr="008B6917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8B6917">
        <w:rPr>
          <w:rFonts w:asciiTheme="minorHAnsi" w:hAnsiTheme="minorHAnsi" w:cs="Arial"/>
          <w:sz w:val="22"/>
          <w:szCs w:val="22"/>
        </w:rPr>
        <w:t>;</w:t>
      </w:r>
    </w:p>
    <w:p w14:paraId="3064EE97" w14:textId="77777777" w:rsidR="008C73E5" w:rsidRPr="008B6917" w:rsidRDefault="008C73E5" w:rsidP="008C73E5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formatação e das regras de entrada dos campos editáveis;</w:t>
      </w:r>
    </w:p>
    <w:p w14:paraId="2B21D87F" w14:textId="77777777" w:rsidR="008C73E5" w:rsidRPr="008B6917" w:rsidRDefault="008C73E5" w:rsidP="008C73E5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exibição do CNPJ conforme o novo padrão alfanumérico.</w:t>
      </w:r>
    </w:p>
    <w:p w14:paraId="0A4C9733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375132DB" w14:textId="7ADDACDF" w:rsidR="004C58D6" w:rsidRPr="00904999" w:rsidRDefault="009C6505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253DDB4E" wp14:editId="11458BDD">
            <wp:extent cx="6228080" cy="4610735"/>
            <wp:effectExtent l="0" t="0" r="1270" b="0"/>
            <wp:docPr id="10720073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00738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461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8BF4B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4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>
        <w:rPr>
          <w:rFonts w:asciiTheme="minorHAnsi" w:hAnsiTheme="minorHAnsi" w:cs="Arial"/>
          <w:sz w:val="22"/>
          <w:szCs w:val="22"/>
        </w:rPr>
        <w:t xml:space="preserve">Manter </w:t>
      </w:r>
      <w:r w:rsidRPr="0042360A">
        <w:rPr>
          <w:rFonts w:asciiTheme="minorHAnsi" w:hAnsiTheme="minorHAnsi" w:cs="Arial"/>
          <w:sz w:val="22"/>
          <w:szCs w:val="22"/>
        </w:rPr>
        <w:t>Unidade Organizacional</w:t>
      </w:r>
      <w:r>
        <w:rPr>
          <w:rFonts w:asciiTheme="minorHAnsi" w:hAnsiTheme="minorHAnsi" w:cs="Arial"/>
          <w:sz w:val="22"/>
          <w:szCs w:val="22"/>
        </w:rPr>
        <w:t>– Alterar</w:t>
      </w:r>
    </w:p>
    <w:p w14:paraId="6D6F81E0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69D66236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>
        <w:rPr>
          <w:rFonts w:asciiTheme="minorHAnsi" w:hAnsiTheme="minorHAnsi" w:cs="Arial"/>
          <w:sz w:val="22"/>
          <w:szCs w:val="22"/>
        </w:rPr>
        <w:t>Alterar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42360A">
        <w:rPr>
          <w:rFonts w:asciiTheme="minorHAnsi" w:hAnsiTheme="minorHAnsi" w:cs="Arial"/>
          <w:sz w:val="22"/>
          <w:szCs w:val="22"/>
        </w:rPr>
        <w:t>Unidade Organizacional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2B0F7864" w14:textId="77777777" w:rsidR="009C6505" w:rsidRPr="009C6505" w:rsidRDefault="009C6505" w:rsidP="009C6505">
      <w:pPr>
        <w:pStyle w:val="PargrafodaLista"/>
        <w:numPr>
          <w:ilvl w:val="0"/>
          <w:numId w:val="20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C6505">
        <w:rPr>
          <w:rFonts w:asciiTheme="minorHAnsi" w:hAnsiTheme="minorHAnsi" w:cs="Arial"/>
          <w:sz w:val="22"/>
          <w:szCs w:val="22"/>
        </w:rPr>
        <w:t>Órgão</w:t>
      </w:r>
    </w:p>
    <w:p w14:paraId="0B8A62C8" w14:textId="77777777" w:rsidR="009C6505" w:rsidRPr="009C6505" w:rsidRDefault="009C6505" w:rsidP="009C6505">
      <w:pPr>
        <w:pStyle w:val="PargrafodaLista"/>
        <w:numPr>
          <w:ilvl w:val="0"/>
          <w:numId w:val="20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C6505">
        <w:rPr>
          <w:rFonts w:asciiTheme="minorHAnsi" w:hAnsiTheme="minorHAnsi" w:cs="Arial"/>
          <w:sz w:val="22"/>
          <w:szCs w:val="22"/>
        </w:rPr>
        <w:t>Sigla da unidade organizacional</w:t>
      </w:r>
    </w:p>
    <w:p w14:paraId="56FC4CF3" w14:textId="77777777" w:rsidR="009C6505" w:rsidRPr="009C6505" w:rsidRDefault="009C6505" w:rsidP="009C6505">
      <w:pPr>
        <w:pStyle w:val="PargrafodaLista"/>
        <w:numPr>
          <w:ilvl w:val="0"/>
          <w:numId w:val="20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C6505">
        <w:rPr>
          <w:rFonts w:asciiTheme="minorHAnsi" w:hAnsiTheme="minorHAnsi" w:cs="Arial"/>
          <w:sz w:val="22"/>
          <w:szCs w:val="22"/>
        </w:rPr>
        <w:t>Nome da unidade organizacional</w:t>
      </w:r>
    </w:p>
    <w:p w14:paraId="04EDCD0A" w14:textId="77777777" w:rsidR="009C6505" w:rsidRPr="009C6505" w:rsidRDefault="009C6505" w:rsidP="009C6505">
      <w:pPr>
        <w:pStyle w:val="PargrafodaLista"/>
        <w:numPr>
          <w:ilvl w:val="0"/>
          <w:numId w:val="20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C6505">
        <w:rPr>
          <w:rFonts w:asciiTheme="minorHAnsi" w:hAnsiTheme="minorHAnsi" w:cs="Arial"/>
          <w:sz w:val="22"/>
          <w:szCs w:val="22"/>
        </w:rPr>
        <w:t>Sigla</w:t>
      </w:r>
    </w:p>
    <w:p w14:paraId="31DFA2F8" w14:textId="77777777" w:rsidR="009C6505" w:rsidRPr="009C6505" w:rsidRDefault="009C6505" w:rsidP="009C6505">
      <w:pPr>
        <w:pStyle w:val="PargrafodaLista"/>
        <w:numPr>
          <w:ilvl w:val="0"/>
          <w:numId w:val="20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C6505">
        <w:rPr>
          <w:rFonts w:asciiTheme="minorHAnsi" w:hAnsiTheme="minorHAnsi" w:cs="Arial"/>
          <w:sz w:val="22"/>
          <w:szCs w:val="22"/>
        </w:rPr>
        <w:t>Nome</w:t>
      </w:r>
    </w:p>
    <w:p w14:paraId="6B7BCF9F" w14:textId="77777777" w:rsidR="009C6505" w:rsidRPr="009C6505" w:rsidRDefault="009C6505" w:rsidP="009C6505">
      <w:pPr>
        <w:pStyle w:val="PargrafodaLista"/>
        <w:numPr>
          <w:ilvl w:val="0"/>
          <w:numId w:val="20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C6505">
        <w:rPr>
          <w:rFonts w:asciiTheme="minorHAnsi" w:hAnsiTheme="minorHAnsi" w:cs="Arial"/>
          <w:sz w:val="22"/>
          <w:szCs w:val="22"/>
        </w:rPr>
        <w:t>Unidade organizacional superior hierarquicamente</w:t>
      </w:r>
    </w:p>
    <w:p w14:paraId="07D8E433" w14:textId="77777777" w:rsidR="009C6505" w:rsidRPr="009C6505" w:rsidRDefault="009C6505" w:rsidP="009C6505">
      <w:pPr>
        <w:pStyle w:val="PargrafodaLista"/>
        <w:numPr>
          <w:ilvl w:val="0"/>
          <w:numId w:val="20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C6505">
        <w:rPr>
          <w:rFonts w:asciiTheme="minorHAnsi" w:hAnsiTheme="minorHAnsi" w:cs="Arial"/>
          <w:sz w:val="22"/>
          <w:szCs w:val="22"/>
        </w:rPr>
        <w:t>E-mail</w:t>
      </w:r>
    </w:p>
    <w:p w14:paraId="26B73F7C" w14:textId="77777777" w:rsidR="009C6505" w:rsidRPr="009C6505" w:rsidRDefault="009C6505" w:rsidP="009C6505">
      <w:pPr>
        <w:pStyle w:val="PargrafodaLista"/>
        <w:numPr>
          <w:ilvl w:val="0"/>
          <w:numId w:val="20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C6505">
        <w:rPr>
          <w:rFonts w:asciiTheme="minorHAnsi" w:hAnsiTheme="minorHAnsi" w:cs="Arial"/>
          <w:sz w:val="22"/>
          <w:szCs w:val="22"/>
        </w:rPr>
        <w:t>Lei de amparo à criação da unidade organizacional</w:t>
      </w:r>
    </w:p>
    <w:p w14:paraId="5F0B5269" w14:textId="77777777" w:rsidR="009C6505" w:rsidRPr="009C6505" w:rsidRDefault="009C6505" w:rsidP="009C6505">
      <w:pPr>
        <w:pStyle w:val="PargrafodaLista"/>
        <w:numPr>
          <w:ilvl w:val="0"/>
          <w:numId w:val="20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C6505">
        <w:rPr>
          <w:rFonts w:asciiTheme="minorHAnsi" w:hAnsiTheme="minorHAnsi" w:cs="Arial"/>
          <w:sz w:val="22"/>
          <w:szCs w:val="22"/>
        </w:rPr>
        <w:t>Tipo</w:t>
      </w:r>
    </w:p>
    <w:p w14:paraId="5065623B" w14:textId="77777777" w:rsidR="009C6505" w:rsidRPr="009C6505" w:rsidRDefault="009C6505" w:rsidP="009C6505">
      <w:pPr>
        <w:pStyle w:val="PargrafodaLista"/>
        <w:numPr>
          <w:ilvl w:val="0"/>
          <w:numId w:val="20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proofErr w:type="spellStart"/>
      <w:r w:rsidRPr="009C6505">
        <w:rPr>
          <w:rFonts w:asciiTheme="minorHAnsi" w:hAnsiTheme="minorHAnsi" w:cs="Arial"/>
          <w:sz w:val="22"/>
          <w:szCs w:val="22"/>
        </w:rPr>
        <w:t>Sub-tipo</w:t>
      </w:r>
      <w:proofErr w:type="spellEnd"/>
    </w:p>
    <w:p w14:paraId="5C765456" w14:textId="77777777" w:rsidR="009C6505" w:rsidRPr="009C6505" w:rsidRDefault="009C6505" w:rsidP="009C6505">
      <w:pPr>
        <w:pStyle w:val="PargrafodaLista"/>
        <w:numPr>
          <w:ilvl w:val="0"/>
          <w:numId w:val="20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C6505">
        <w:rPr>
          <w:rFonts w:asciiTheme="minorHAnsi" w:hAnsiTheme="minorHAnsi" w:cs="Arial"/>
          <w:sz w:val="22"/>
          <w:szCs w:val="22"/>
        </w:rPr>
        <w:t>CNPJ</w:t>
      </w:r>
    </w:p>
    <w:p w14:paraId="428E5E74" w14:textId="77777777" w:rsidR="009C6505" w:rsidRPr="009C6505" w:rsidRDefault="009C6505" w:rsidP="009C6505">
      <w:pPr>
        <w:pStyle w:val="PargrafodaLista"/>
        <w:numPr>
          <w:ilvl w:val="0"/>
          <w:numId w:val="20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C6505">
        <w:rPr>
          <w:rFonts w:asciiTheme="minorHAnsi" w:hAnsiTheme="minorHAnsi" w:cs="Arial"/>
          <w:sz w:val="22"/>
          <w:szCs w:val="22"/>
        </w:rPr>
        <w:t>Órgão/Unidade organizacional superior administrativamente</w:t>
      </w:r>
    </w:p>
    <w:p w14:paraId="6ACA619A" w14:textId="77777777" w:rsidR="009C6505" w:rsidRPr="009C6505" w:rsidRDefault="009C6505" w:rsidP="009C6505">
      <w:pPr>
        <w:pStyle w:val="PargrafodaLista"/>
        <w:numPr>
          <w:ilvl w:val="0"/>
          <w:numId w:val="20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C6505">
        <w:rPr>
          <w:rFonts w:asciiTheme="minorHAnsi" w:hAnsiTheme="minorHAnsi" w:cs="Arial"/>
          <w:sz w:val="22"/>
          <w:szCs w:val="22"/>
        </w:rPr>
        <w:t>Órgão/Unidade organizacional superior tecnicamente</w:t>
      </w:r>
    </w:p>
    <w:p w14:paraId="710F4C80" w14:textId="77777777" w:rsidR="009C6505" w:rsidRPr="009C6505" w:rsidRDefault="009C6505" w:rsidP="009C6505">
      <w:pPr>
        <w:pStyle w:val="PargrafodaLista"/>
        <w:numPr>
          <w:ilvl w:val="0"/>
          <w:numId w:val="20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C6505">
        <w:rPr>
          <w:rFonts w:asciiTheme="minorHAnsi" w:hAnsiTheme="minorHAnsi" w:cs="Arial"/>
          <w:sz w:val="22"/>
          <w:szCs w:val="22"/>
        </w:rPr>
        <w:t>Órgão/Unidade organizacional superior de recursos humanos</w:t>
      </w:r>
    </w:p>
    <w:p w14:paraId="72F6B891" w14:textId="77777777" w:rsidR="009C6505" w:rsidRPr="009C6505" w:rsidRDefault="009C6505" w:rsidP="009C6505">
      <w:pPr>
        <w:pStyle w:val="PargrafodaLista"/>
        <w:numPr>
          <w:ilvl w:val="0"/>
          <w:numId w:val="20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C6505">
        <w:rPr>
          <w:rFonts w:asciiTheme="minorHAnsi" w:hAnsiTheme="minorHAnsi" w:cs="Arial"/>
          <w:sz w:val="22"/>
          <w:szCs w:val="22"/>
        </w:rPr>
        <w:t>Órgão/Unidade organizacional superior para controle de escala</w:t>
      </w:r>
    </w:p>
    <w:p w14:paraId="7E138C6E" w14:textId="77777777" w:rsidR="009C6505" w:rsidRPr="009C6505" w:rsidRDefault="009C6505" w:rsidP="009C6505">
      <w:pPr>
        <w:pStyle w:val="PargrafodaLista"/>
        <w:numPr>
          <w:ilvl w:val="0"/>
          <w:numId w:val="20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C6505">
        <w:rPr>
          <w:rFonts w:asciiTheme="minorHAnsi" w:hAnsiTheme="minorHAnsi" w:cs="Arial"/>
          <w:sz w:val="22"/>
          <w:szCs w:val="22"/>
        </w:rPr>
        <w:t>Número do centro de custo</w:t>
      </w:r>
    </w:p>
    <w:p w14:paraId="4EFF5E9B" w14:textId="77777777" w:rsidR="009C6505" w:rsidRPr="009C6505" w:rsidRDefault="009C6505" w:rsidP="009C6505">
      <w:pPr>
        <w:pStyle w:val="PargrafodaLista"/>
        <w:numPr>
          <w:ilvl w:val="0"/>
          <w:numId w:val="20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C6505">
        <w:rPr>
          <w:rFonts w:asciiTheme="minorHAnsi" w:hAnsiTheme="minorHAnsi" w:cs="Arial"/>
          <w:sz w:val="22"/>
          <w:szCs w:val="22"/>
        </w:rPr>
        <w:t>Unidade gestora de pensão</w:t>
      </w:r>
    </w:p>
    <w:p w14:paraId="35DD49E2" w14:textId="77777777" w:rsidR="009C6505" w:rsidRPr="009C6505" w:rsidRDefault="009C6505" w:rsidP="009C6505">
      <w:pPr>
        <w:pStyle w:val="PargrafodaLista"/>
        <w:numPr>
          <w:ilvl w:val="0"/>
          <w:numId w:val="20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C6505">
        <w:rPr>
          <w:rFonts w:asciiTheme="minorHAnsi" w:hAnsiTheme="minorHAnsi" w:cs="Arial"/>
          <w:sz w:val="22"/>
          <w:szCs w:val="22"/>
        </w:rPr>
        <w:lastRenderedPageBreak/>
        <w:t>Unidade como Filial</w:t>
      </w:r>
    </w:p>
    <w:p w14:paraId="05683A52" w14:textId="77777777" w:rsidR="009C6505" w:rsidRPr="009C6505" w:rsidRDefault="009C6505" w:rsidP="009C6505">
      <w:pPr>
        <w:pStyle w:val="PargrafodaLista"/>
        <w:numPr>
          <w:ilvl w:val="0"/>
          <w:numId w:val="20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C6505">
        <w:rPr>
          <w:rFonts w:asciiTheme="minorHAnsi" w:hAnsiTheme="minorHAnsi" w:cs="Arial"/>
          <w:sz w:val="22"/>
          <w:szCs w:val="22"/>
        </w:rPr>
        <w:t>Unidade organizacional municipalizada</w:t>
      </w:r>
    </w:p>
    <w:p w14:paraId="0A921FC1" w14:textId="77777777" w:rsidR="009C6505" w:rsidRPr="009C6505" w:rsidRDefault="009C6505" w:rsidP="009C6505">
      <w:pPr>
        <w:pStyle w:val="PargrafodaLista"/>
        <w:numPr>
          <w:ilvl w:val="0"/>
          <w:numId w:val="20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C6505">
        <w:rPr>
          <w:rFonts w:asciiTheme="minorHAnsi" w:hAnsiTheme="minorHAnsi" w:cs="Arial"/>
          <w:sz w:val="22"/>
          <w:szCs w:val="22"/>
        </w:rPr>
        <w:t>Número do convênio da municipalização</w:t>
      </w:r>
    </w:p>
    <w:p w14:paraId="22D8D8ED" w14:textId="77777777" w:rsidR="009C6505" w:rsidRPr="009C6505" w:rsidRDefault="009C6505" w:rsidP="009C6505">
      <w:pPr>
        <w:pStyle w:val="PargrafodaLista"/>
        <w:numPr>
          <w:ilvl w:val="0"/>
          <w:numId w:val="20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C6505">
        <w:rPr>
          <w:rFonts w:asciiTheme="minorHAnsi" w:hAnsiTheme="minorHAnsi" w:cs="Arial"/>
          <w:sz w:val="22"/>
          <w:szCs w:val="22"/>
        </w:rPr>
        <w:t>Código da unidade organizacional no sistema Série</w:t>
      </w:r>
    </w:p>
    <w:p w14:paraId="217EC968" w14:textId="7406BD35" w:rsidR="004C58D6" w:rsidRPr="009C6505" w:rsidRDefault="009C6505" w:rsidP="009C6505">
      <w:pPr>
        <w:pStyle w:val="PargrafodaLista"/>
        <w:numPr>
          <w:ilvl w:val="0"/>
          <w:numId w:val="20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C6505">
        <w:rPr>
          <w:rFonts w:asciiTheme="minorHAnsi" w:hAnsiTheme="minorHAnsi" w:cs="Arial"/>
          <w:sz w:val="22"/>
          <w:szCs w:val="22"/>
        </w:rPr>
        <w:t>Código da unidade organizacional no sistema Sei</w:t>
      </w:r>
    </w:p>
    <w:p w14:paraId="22703665" w14:textId="77777777" w:rsidR="009C6505" w:rsidRPr="0042360A" w:rsidRDefault="009C6505" w:rsidP="009C6505">
      <w:pPr>
        <w:spacing w:before="0" w:after="0" w:line="276" w:lineRule="auto"/>
        <w:ind w:left="360" w:right="225"/>
        <w:rPr>
          <w:rFonts w:asciiTheme="minorHAnsi" w:hAnsiTheme="minorHAnsi" w:cs="Arial"/>
          <w:sz w:val="22"/>
          <w:szCs w:val="22"/>
        </w:rPr>
      </w:pPr>
    </w:p>
    <w:p w14:paraId="1801583A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>
        <w:rPr>
          <w:rFonts w:asciiTheme="minorHAnsi" w:hAnsiTheme="minorHAnsi" w:cs="Arial"/>
          <w:sz w:val="22"/>
          <w:szCs w:val="22"/>
        </w:rPr>
        <w:t>Alterar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42360A">
        <w:rPr>
          <w:rFonts w:asciiTheme="minorHAnsi" w:hAnsiTheme="minorHAnsi" w:cs="Arial"/>
          <w:sz w:val="22"/>
          <w:szCs w:val="22"/>
        </w:rPr>
        <w:t>Unidade Organizacional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06A27174" w14:textId="77777777" w:rsidR="004C58D6" w:rsidRPr="00DE3E5E" w:rsidRDefault="004C58D6" w:rsidP="004C58D6">
      <w:pPr>
        <w:pStyle w:val="PargrafodaLista"/>
        <w:numPr>
          <w:ilvl w:val="0"/>
          <w:numId w:val="16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proofErr w:type="spellStart"/>
      <w:r w:rsidRPr="00DE3E5E">
        <w:rPr>
          <w:rFonts w:asciiTheme="minorHAnsi" w:hAnsiTheme="minorHAnsi" w:cs="Arial"/>
          <w:sz w:val="22"/>
          <w:szCs w:val="22"/>
        </w:rPr>
        <w:t>Orgao</w:t>
      </w:r>
      <w:proofErr w:type="spellEnd"/>
    </w:p>
    <w:p w14:paraId="20E73474" w14:textId="77777777" w:rsidR="004C58D6" w:rsidRPr="00DE3E5E" w:rsidRDefault="004C58D6" w:rsidP="004C58D6">
      <w:pPr>
        <w:pStyle w:val="PargrafodaLista"/>
        <w:numPr>
          <w:ilvl w:val="0"/>
          <w:numId w:val="16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Unidade Organizacional</w:t>
      </w:r>
    </w:p>
    <w:p w14:paraId="6495F8D7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3D0D5364" w14:textId="77777777" w:rsidR="004C58D6" w:rsidRPr="00021F53" w:rsidRDefault="004C58D6" w:rsidP="004C58D6">
      <w:pPr>
        <w:pStyle w:val="Ttulo2"/>
      </w:pPr>
      <w:r w:rsidRPr="00021F53">
        <w:t>(</w:t>
      </w:r>
      <w:r>
        <w:t>CAD</w:t>
      </w:r>
      <w:r w:rsidRPr="00021F53">
        <w:t>) –</w:t>
      </w:r>
      <w:r>
        <w:t xml:space="preserve"> </w:t>
      </w:r>
      <w:r w:rsidRPr="00842E8A">
        <w:t>Manter Orgaos Externos</w:t>
      </w:r>
    </w:p>
    <w:p w14:paraId="4344F932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904999">
        <w:rPr>
          <w:rFonts w:asciiTheme="minorHAnsi" w:hAnsiTheme="minorHAnsi" w:cs="Arial"/>
          <w:sz w:val="24"/>
        </w:rPr>
        <w:t>Funções impactadas:</w:t>
      </w:r>
    </w:p>
    <w:p w14:paraId="4818D326" w14:textId="77777777" w:rsidR="004C58D6" w:rsidRPr="000679EF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0679EF">
        <w:rPr>
          <w:rFonts w:asciiTheme="minorHAnsi" w:hAnsiTheme="minorHAnsi" w:cs="Arial"/>
          <w:sz w:val="24"/>
        </w:rPr>
        <w:t xml:space="preserve">Incluir </w:t>
      </w:r>
      <w:proofErr w:type="spellStart"/>
      <w:r w:rsidRPr="00842E8A">
        <w:rPr>
          <w:rFonts w:asciiTheme="minorHAnsi" w:hAnsiTheme="minorHAnsi" w:cs="Arial"/>
          <w:sz w:val="24"/>
        </w:rPr>
        <w:t>Orgaos</w:t>
      </w:r>
      <w:proofErr w:type="spellEnd"/>
      <w:r w:rsidRPr="00842E8A">
        <w:rPr>
          <w:rFonts w:asciiTheme="minorHAnsi" w:hAnsiTheme="minorHAnsi" w:cs="Arial"/>
          <w:sz w:val="24"/>
        </w:rPr>
        <w:t xml:space="preserve"> Externos </w:t>
      </w:r>
      <w:r w:rsidRPr="000679EF">
        <w:rPr>
          <w:rFonts w:asciiTheme="minorHAnsi" w:hAnsiTheme="minorHAnsi" w:cs="Arial"/>
          <w:sz w:val="24"/>
        </w:rPr>
        <w:t>(</w:t>
      </w:r>
      <w:r>
        <w:rPr>
          <w:rFonts w:asciiTheme="minorHAnsi" w:hAnsiTheme="minorHAnsi" w:cs="Arial"/>
          <w:sz w:val="24"/>
        </w:rPr>
        <w:t>alterado</w:t>
      </w:r>
      <w:r w:rsidRPr="000679EF">
        <w:rPr>
          <w:rFonts w:asciiTheme="minorHAnsi" w:hAnsiTheme="minorHAnsi" w:cs="Arial"/>
          <w:sz w:val="24"/>
        </w:rPr>
        <w:t>)</w:t>
      </w:r>
    </w:p>
    <w:p w14:paraId="7B69266D" w14:textId="77777777" w:rsidR="004C58D6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0679EF">
        <w:rPr>
          <w:rFonts w:asciiTheme="minorHAnsi" w:hAnsiTheme="minorHAnsi" w:cs="Arial"/>
          <w:sz w:val="24"/>
        </w:rPr>
        <w:t xml:space="preserve">Alterar </w:t>
      </w:r>
      <w:proofErr w:type="spellStart"/>
      <w:r w:rsidRPr="00842E8A">
        <w:rPr>
          <w:rFonts w:asciiTheme="minorHAnsi" w:hAnsiTheme="minorHAnsi" w:cs="Arial"/>
          <w:sz w:val="24"/>
        </w:rPr>
        <w:t>Orgaos</w:t>
      </w:r>
      <w:proofErr w:type="spellEnd"/>
      <w:r w:rsidRPr="00842E8A">
        <w:rPr>
          <w:rFonts w:asciiTheme="minorHAnsi" w:hAnsiTheme="minorHAnsi" w:cs="Arial"/>
          <w:sz w:val="24"/>
        </w:rPr>
        <w:t xml:space="preserve"> Externos </w:t>
      </w:r>
      <w:r w:rsidRPr="000679EF">
        <w:rPr>
          <w:rFonts w:asciiTheme="minorHAnsi" w:hAnsiTheme="minorHAnsi" w:cs="Arial"/>
          <w:sz w:val="24"/>
        </w:rPr>
        <w:t>(</w:t>
      </w:r>
      <w:r>
        <w:rPr>
          <w:rFonts w:asciiTheme="minorHAnsi" w:hAnsiTheme="minorHAnsi" w:cs="Arial"/>
          <w:sz w:val="24"/>
        </w:rPr>
        <w:t>alterado</w:t>
      </w:r>
      <w:r w:rsidRPr="000679EF">
        <w:rPr>
          <w:rFonts w:asciiTheme="minorHAnsi" w:hAnsiTheme="minorHAnsi" w:cs="Arial"/>
          <w:sz w:val="24"/>
        </w:rPr>
        <w:t>)</w:t>
      </w:r>
    </w:p>
    <w:p w14:paraId="0BF42AB2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3116B553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4F36EFA4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Incluir </w:t>
      </w:r>
      <w:proofErr w:type="spellStart"/>
      <w:r w:rsidRPr="00842E8A">
        <w:rPr>
          <w:rFonts w:asciiTheme="minorHAnsi" w:hAnsiTheme="minorHAnsi" w:cs="Arial"/>
          <w:b/>
          <w:sz w:val="22"/>
          <w:szCs w:val="22"/>
        </w:rPr>
        <w:t>Orgaos</w:t>
      </w:r>
      <w:proofErr w:type="spellEnd"/>
      <w:r w:rsidRPr="00842E8A">
        <w:rPr>
          <w:rFonts w:asciiTheme="minorHAnsi" w:hAnsiTheme="minorHAnsi" w:cs="Arial"/>
          <w:b/>
          <w:sz w:val="22"/>
          <w:szCs w:val="22"/>
        </w:rPr>
        <w:t xml:space="preserve"> Externos</w:t>
      </w:r>
    </w:p>
    <w:p w14:paraId="1160742B" w14:textId="18A9520F" w:rsidR="001A3C0C" w:rsidRDefault="001A3C0C" w:rsidP="001A3C0C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Adequar a funcionalidade para suportar o novo padrão de CNPJ alfanumérico nos campos "CNPJ</w:t>
      </w:r>
      <w:r>
        <w:rPr>
          <w:rFonts w:asciiTheme="minorHAnsi" w:hAnsiTheme="minorHAnsi" w:cs="Arial"/>
          <w:sz w:val="22"/>
          <w:szCs w:val="22"/>
        </w:rPr>
        <w:t xml:space="preserve"> do órgão externo</w:t>
      </w:r>
      <w:r w:rsidRPr="008B6917">
        <w:rPr>
          <w:rFonts w:asciiTheme="minorHAnsi" w:hAnsiTheme="minorHAnsi" w:cs="Arial"/>
          <w:sz w:val="22"/>
          <w:szCs w:val="22"/>
        </w:rPr>
        <w:t>".</w:t>
      </w:r>
    </w:p>
    <w:p w14:paraId="3C5561E6" w14:textId="77777777" w:rsidR="001A3C0C" w:rsidRPr="00BB5FBA" w:rsidRDefault="001A3C0C" w:rsidP="001A3C0C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32998AF3" w14:textId="77777777" w:rsidR="001A3C0C" w:rsidRPr="008B6917" w:rsidRDefault="001A3C0C" w:rsidP="001A3C0C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Adequação da validação de CNPJ no </w:t>
      </w:r>
      <w:proofErr w:type="spellStart"/>
      <w:r w:rsidRPr="008B6917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8B6917">
        <w:rPr>
          <w:rFonts w:asciiTheme="minorHAnsi" w:hAnsiTheme="minorHAnsi" w:cs="Arial"/>
          <w:sz w:val="22"/>
          <w:szCs w:val="22"/>
        </w:rPr>
        <w:t>;</w:t>
      </w:r>
    </w:p>
    <w:p w14:paraId="47745050" w14:textId="77777777" w:rsidR="001A3C0C" w:rsidRPr="008B6917" w:rsidRDefault="001A3C0C" w:rsidP="001A3C0C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formatação e das regras de entrada dos campos editáveis;</w:t>
      </w:r>
    </w:p>
    <w:p w14:paraId="5439E434" w14:textId="77777777" w:rsidR="001A3C0C" w:rsidRPr="008B6917" w:rsidRDefault="001A3C0C" w:rsidP="001A3C0C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exibição do CNPJ conforme o novo padrão alfanumérico.</w:t>
      </w:r>
    </w:p>
    <w:p w14:paraId="4BF4823F" w14:textId="77777777" w:rsidR="001A3C0C" w:rsidRPr="00273C82" w:rsidRDefault="001A3C0C" w:rsidP="001A3C0C"/>
    <w:p w14:paraId="5C3A454D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428182AC" w14:textId="5108C46A" w:rsidR="004C58D6" w:rsidRPr="00904999" w:rsidRDefault="001A3C0C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5863E495" wp14:editId="79E820D7">
            <wp:extent cx="6228080" cy="3928110"/>
            <wp:effectExtent l="0" t="0" r="1270" b="0"/>
            <wp:docPr id="20810556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05560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92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EE94E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8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proofErr w:type="spellStart"/>
      <w:r w:rsidRPr="00842E8A">
        <w:rPr>
          <w:rFonts w:asciiTheme="minorHAnsi" w:hAnsiTheme="minorHAnsi" w:cs="Arial"/>
          <w:sz w:val="22"/>
          <w:szCs w:val="22"/>
        </w:rPr>
        <w:t>Orgaos</w:t>
      </w:r>
      <w:proofErr w:type="spellEnd"/>
      <w:r w:rsidRPr="00842E8A">
        <w:rPr>
          <w:rFonts w:asciiTheme="minorHAnsi" w:hAnsiTheme="minorHAnsi" w:cs="Arial"/>
          <w:sz w:val="22"/>
          <w:szCs w:val="22"/>
        </w:rPr>
        <w:t xml:space="preserve"> Externos </w:t>
      </w:r>
      <w:r>
        <w:rPr>
          <w:rFonts w:asciiTheme="minorHAnsi" w:hAnsiTheme="minorHAnsi" w:cs="Arial"/>
          <w:sz w:val="22"/>
          <w:szCs w:val="22"/>
        </w:rPr>
        <w:t xml:space="preserve">– Incluir </w:t>
      </w:r>
    </w:p>
    <w:p w14:paraId="08C959F6" w14:textId="77777777" w:rsidR="004C58D6" w:rsidRPr="00904999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2F8CF953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>
        <w:rPr>
          <w:rFonts w:asciiTheme="minorHAnsi" w:hAnsiTheme="minorHAnsi" w:cs="Arial"/>
          <w:sz w:val="22"/>
          <w:szCs w:val="22"/>
        </w:rPr>
        <w:t>Incluir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842E8A">
        <w:rPr>
          <w:rFonts w:asciiTheme="minorHAnsi" w:hAnsiTheme="minorHAnsi" w:cs="Arial"/>
          <w:sz w:val="22"/>
          <w:szCs w:val="22"/>
        </w:rPr>
        <w:t>Orgaos</w:t>
      </w:r>
      <w:proofErr w:type="spellEnd"/>
      <w:r w:rsidRPr="00842E8A">
        <w:rPr>
          <w:rFonts w:asciiTheme="minorHAnsi" w:hAnsiTheme="minorHAnsi" w:cs="Arial"/>
          <w:sz w:val="22"/>
          <w:szCs w:val="22"/>
        </w:rPr>
        <w:t xml:space="preserve"> Externos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4E45BF84" w14:textId="77777777" w:rsidR="004C58D6" w:rsidRPr="00D51677" w:rsidRDefault="004C58D6" w:rsidP="004C58D6">
      <w:pPr>
        <w:pStyle w:val="PargrafodaLista"/>
        <w:numPr>
          <w:ilvl w:val="0"/>
          <w:numId w:val="16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51677">
        <w:rPr>
          <w:rFonts w:asciiTheme="minorHAnsi" w:hAnsiTheme="minorHAnsi" w:cs="Arial"/>
          <w:sz w:val="22"/>
          <w:szCs w:val="22"/>
        </w:rPr>
        <w:t>Ente</w:t>
      </w:r>
    </w:p>
    <w:p w14:paraId="64D1070A" w14:textId="77777777" w:rsidR="004C58D6" w:rsidRPr="00D51677" w:rsidRDefault="004C58D6" w:rsidP="004C58D6">
      <w:pPr>
        <w:pStyle w:val="PargrafodaLista"/>
        <w:numPr>
          <w:ilvl w:val="0"/>
          <w:numId w:val="16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51677">
        <w:rPr>
          <w:rFonts w:asciiTheme="minorHAnsi" w:hAnsiTheme="minorHAnsi" w:cs="Arial"/>
          <w:sz w:val="22"/>
          <w:szCs w:val="22"/>
        </w:rPr>
        <w:t>UF</w:t>
      </w:r>
    </w:p>
    <w:p w14:paraId="4207ED8A" w14:textId="77777777" w:rsidR="004C58D6" w:rsidRPr="00D51677" w:rsidRDefault="004C58D6" w:rsidP="004C58D6">
      <w:pPr>
        <w:pStyle w:val="PargrafodaLista"/>
        <w:numPr>
          <w:ilvl w:val="0"/>
          <w:numId w:val="16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51677">
        <w:rPr>
          <w:rFonts w:asciiTheme="minorHAnsi" w:hAnsiTheme="minorHAnsi" w:cs="Arial"/>
          <w:sz w:val="22"/>
          <w:szCs w:val="22"/>
        </w:rPr>
        <w:t>Município</w:t>
      </w:r>
    </w:p>
    <w:p w14:paraId="453097FB" w14:textId="77777777" w:rsidR="004C58D6" w:rsidRPr="00D51677" w:rsidRDefault="004C58D6" w:rsidP="004C58D6">
      <w:pPr>
        <w:pStyle w:val="PargrafodaLista"/>
        <w:numPr>
          <w:ilvl w:val="0"/>
          <w:numId w:val="16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51677">
        <w:rPr>
          <w:rFonts w:asciiTheme="minorHAnsi" w:hAnsiTheme="minorHAnsi" w:cs="Arial"/>
          <w:sz w:val="22"/>
          <w:szCs w:val="22"/>
        </w:rPr>
        <w:t>CNPJ do órgão externo</w:t>
      </w:r>
    </w:p>
    <w:p w14:paraId="744351A5" w14:textId="77777777" w:rsidR="004C58D6" w:rsidRPr="00D51677" w:rsidRDefault="004C58D6" w:rsidP="004C58D6">
      <w:pPr>
        <w:pStyle w:val="PargrafodaLista"/>
        <w:numPr>
          <w:ilvl w:val="0"/>
          <w:numId w:val="16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51677">
        <w:rPr>
          <w:rFonts w:asciiTheme="minorHAnsi" w:hAnsiTheme="minorHAnsi" w:cs="Arial"/>
          <w:sz w:val="22"/>
          <w:szCs w:val="22"/>
        </w:rPr>
        <w:t>Nome do órgão externo</w:t>
      </w:r>
    </w:p>
    <w:p w14:paraId="55A0227F" w14:textId="77777777" w:rsidR="004C58D6" w:rsidRPr="00D51677" w:rsidRDefault="004C58D6" w:rsidP="004C58D6">
      <w:pPr>
        <w:pStyle w:val="PargrafodaLista"/>
        <w:numPr>
          <w:ilvl w:val="0"/>
          <w:numId w:val="16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51677">
        <w:rPr>
          <w:rFonts w:asciiTheme="minorHAnsi" w:hAnsiTheme="minorHAnsi" w:cs="Arial"/>
          <w:sz w:val="22"/>
          <w:szCs w:val="22"/>
        </w:rPr>
        <w:t>Prestador de serviço de plano de saúde</w:t>
      </w:r>
    </w:p>
    <w:p w14:paraId="7B585034" w14:textId="77777777" w:rsidR="004C58D6" w:rsidRPr="00D51677" w:rsidRDefault="004C58D6" w:rsidP="004C58D6">
      <w:pPr>
        <w:pStyle w:val="PargrafodaLista"/>
        <w:numPr>
          <w:ilvl w:val="0"/>
          <w:numId w:val="16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51677">
        <w:rPr>
          <w:rFonts w:asciiTheme="minorHAnsi" w:hAnsiTheme="minorHAnsi" w:cs="Arial"/>
          <w:sz w:val="22"/>
          <w:szCs w:val="22"/>
        </w:rPr>
        <w:t>Código do órgão externo</w:t>
      </w:r>
    </w:p>
    <w:p w14:paraId="0609D494" w14:textId="77777777" w:rsidR="004C58D6" w:rsidRPr="00D51677" w:rsidRDefault="004C58D6" w:rsidP="004C58D6">
      <w:pPr>
        <w:pStyle w:val="PargrafodaLista"/>
        <w:numPr>
          <w:ilvl w:val="0"/>
          <w:numId w:val="16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51677">
        <w:rPr>
          <w:rFonts w:asciiTheme="minorHAnsi" w:hAnsiTheme="minorHAnsi" w:cs="Arial"/>
          <w:sz w:val="22"/>
          <w:szCs w:val="22"/>
        </w:rPr>
        <w:t>Data inicial do convênio</w:t>
      </w:r>
    </w:p>
    <w:p w14:paraId="422CE4A4" w14:textId="77777777" w:rsidR="004C58D6" w:rsidRPr="00D51677" w:rsidRDefault="004C58D6" w:rsidP="004C58D6">
      <w:pPr>
        <w:pStyle w:val="PargrafodaLista"/>
        <w:numPr>
          <w:ilvl w:val="0"/>
          <w:numId w:val="16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51677">
        <w:rPr>
          <w:rFonts w:asciiTheme="minorHAnsi" w:hAnsiTheme="minorHAnsi" w:cs="Arial"/>
          <w:sz w:val="22"/>
          <w:szCs w:val="22"/>
        </w:rPr>
        <w:t>Data final do convênio</w:t>
      </w:r>
    </w:p>
    <w:p w14:paraId="4F4C4E3B" w14:textId="77777777" w:rsidR="004C58D6" w:rsidRPr="00D51677" w:rsidRDefault="004C58D6" w:rsidP="004C58D6">
      <w:pPr>
        <w:pStyle w:val="PargrafodaLista"/>
        <w:numPr>
          <w:ilvl w:val="0"/>
          <w:numId w:val="16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51677">
        <w:rPr>
          <w:rFonts w:asciiTheme="minorHAnsi" w:hAnsiTheme="minorHAnsi" w:cs="Arial"/>
          <w:sz w:val="22"/>
          <w:szCs w:val="22"/>
        </w:rPr>
        <w:t>Órgão/Empresa responsável pela perícia médica</w:t>
      </w:r>
    </w:p>
    <w:p w14:paraId="3D62016E" w14:textId="77777777" w:rsidR="004C58D6" w:rsidRPr="00D51677" w:rsidRDefault="004C58D6" w:rsidP="004C58D6">
      <w:pPr>
        <w:pStyle w:val="PargrafodaLista"/>
        <w:numPr>
          <w:ilvl w:val="0"/>
          <w:numId w:val="16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51677">
        <w:rPr>
          <w:rFonts w:asciiTheme="minorHAnsi" w:hAnsiTheme="minorHAnsi" w:cs="Arial"/>
          <w:sz w:val="22"/>
          <w:szCs w:val="22"/>
        </w:rPr>
        <w:t>Número do convênio</w:t>
      </w:r>
    </w:p>
    <w:p w14:paraId="73DDA430" w14:textId="77777777" w:rsidR="004C58D6" w:rsidRPr="00D51677" w:rsidRDefault="004C58D6" w:rsidP="004C58D6">
      <w:pPr>
        <w:pStyle w:val="PargrafodaLista"/>
        <w:numPr>
          <w:ilvl w:val="0"/>
          <w:numId w:val="16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51677">
        <w:rPr>
          <w:rFonts w:asciiTheme="minorHAnsi" w:hAnsiTheme="minorHAnsi" w:cs="Arial"/>
          <w:sz w:val="22"/>
          <w:szCs w:val="22"/>
        </w:rPr>
        <w:t>Ano</w:t>
      </w:r>
    </w:p>
    <w:p w14:paraId="18F0AD5E" w14:textId="77777777" w:rsidR="004C58D6" w:rsidRPr="00D51677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6437A039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>
        <w:rPr>
          <w:rFonts w:asciiTheme="minorHAnsi" w:hAnsiTheme="minorHAnsi" w:cs="Arial"/>
          <w:sz w:val="22"/>
          <w:szCs w:val="22"/>
        </w:rPr>
        <w:t>Incluir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842E8A">
        <w:rPr>
          <w:rFonts w:asciiTheme="minorHAnsi" w:hAnsiTheme="minorHAnsi" w:cs="Arial"/>
          <w:sz w:val="22"/>
          <w:szCs w:val="22"/>
        </w:rPr>
        <w:t>Orgaos</w:t>
      </w:r>
      <w:proofErr w:type="spellEnd"/>
      <w:r w:rsidRPr="00842E8A">
        <w:rPr>
          <w:rFonts w:asciiTheme="minorHAnsi" w:hAnsiTheme="minorHAnsi" w:cs="Arial"/>
          <w:sz w:val="22"/>
          <w:szCs w:val="22"/>
        </w:rPr>
        <w:t xml:space="preserve"> Externos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450AA9EF" w14:textId="77777777" w:rsidR="004C58D6" w:rsidRDefault="004C58D6" w:rsidP="004C58D6">
      <w:pPr>
        <w:pStyle w:val="PargrafodaLista"/>
        <w:numPr>
          <w:ilvl w:val="0"/>
          <w:numId w:val="17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proofErr w:type="spellStart"/>
      <w:r w:rsidRPr="00DE3E5E">
        <w:rPr>
          <w:rFonts w:asciiTheme="minorHAnsi" w:hAnsiTheme="minorHAnsi" w:cs="Arial"/>
          <w:sz w:val="22"/>
          <w:szCs w:val="22"/>
        </w:rPr>
        <w:t>Orgao</w:t>
      </w:r>
      <w:proofErr w:type="spellEnd"/>
      <w:r w:rsidRPr="00DE3E5E">
        <w:rPr>
          <w:rFonts w:asciiTheme="minorHAnsi" w:hAnsiTheme="minorHAnsi" w:cs="Arial"/>
          <w:sz w:val="22"/>
          <w:szCs w:val="22"/>
        </w:rPr>
        <w:t xml:space="preserve"> Externo </w:t>
      </w:r>
    </w:p>
    <w:p w14:paraId="6F35F82D" w14:textId="517FD2B5" w:rsidR="00C11552" w:rsidRPr="00DE3E5E" w:rsidRDefault="00C11552" w:rsidP="004C58D6">
      <w:pPr>
        <w:pStyle w:val="PargrafodaLista"/>
        <w:numPr>
          <w:ilvl w:val="0"/>
          <w:numId w:val="17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Localidade</w:t>
      </w:r>
    </w:p>
    <w:p w14:paraId="45261FFF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62A6623C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24138784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>
        <w:rPr>
          <w:rFonts w:asciiTheme="minorHAnsi" w:hAnsiTheme="minorHAnsi" w:cs="Arial"/>
          <w:b/>
          <w:sz w:val="22"/>
          <w:szCs w:val="22"/>
        </w:rPr>
        <w:t>Alterar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 </w:t>
      </w:r>
      <w:proofErr w:type="spellStart"/>
      <w:r w:rsidRPr="00842E8A">
        <w:rPr>
          <w:rFonts w:asciiTheme="minorHAnsi" w:hAnsiTheme="minorHAnsi" w:cs="Arial"/>
          <w:b/>
          <w:sz w:val="22"/>
          <w:szCs w:val="22"/>
        </w:rPr>
        <w:t>Orgaos</w:t>
      </w:r>
      <w:proofErr w:type="spellEnd"/>
      <w:r w:rsidRPr="00842E8A">
        <w:rPr>
          <w:rFonts w:asciiTheme="minorHAnsi" w:hAnsiTheme="minorHAnsi" w:cs="Arial"/>
          <w:b/>
          <w:sz w:val="22"/>
          <w:szCs w:val="22"/>
        </w:rPr>
        <w:t xml:space="preserve"> Externos</w:t>
      </w:r>
    </w:p>
    <w:p w14:paraId="712CA403" w14:textId="08023A1E" w:rsidR="001A3C0C" w:rsidRDefault="001A3C0C" w:rsidP="001A3C0C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lastRenderedPageBreak/>
        <w:t>Adequar a funcionalidade para suportar o novo padrão de CNPJ alfanumérico nos campos "CNPJ</w:t>
      </w:r>
      <w:r w:rsidR="000E0234">
        <w:rPr>
          <w:rFonts w:asciiTheme="minorHAnsi" w:hAnsiTheme="minorHAnsi" w:cs="Arial"/>
          <w:sz w:val="22"/>
          <w:szCs w:val="22"/>
        </w:rPr>
        <w:t xml:space="preserve"> do órgão externo</w:t>
      </w:r>
      <w:r w:rsidRPr="008B6917">
        <w:rPr>
          <w:rFonts w:asciiTheme="minorHAnsi" w:hAnsiTheme="minorHAnsi" w:cs="Arial"/>
          <w:sz w:val="22"/>
          <w:szCs w:val="22"/>
        </w:rPr>
        <w:t>".</w:t>
      </w:r>
    </w:p>
    <w:p w14:paraId="589CFB87" w14:textId="77777777" w:rsidR="001A3C0C" w:rsidRPr="00BB5FBA" w:rsidRDefault="001A3C0C" w:rsidP="001A3C0C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196A4E60" w14:textId="77777777" w:rsidR="001A3C0C" w:rsidRPr="008B6917" w:rsidRDefault="001A3C0C" w:rsidP="001A3C0C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Adequação da validação de CNPJ no </w:t>
      </w:r>
      <w:proofErr w:type="spellStart"/>
      <w:r w:rsidRPr="008B6917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8B6917">
        <w:rPr>
          <w:rFonts w:asciiTheme="minorHAnsi" w:hAnsiTheme="minorHAnsi" w:cs="Arial"/>
          <w:sz w:val="22"/>
          <w:szCs w:val="22"/>
        </w:rPr>
        <w:t>;</w:t>
      </w:r>
    </w:p>
    <w:p w14:paraId="1E4D74AC" w14:textId="77777777" w:rsidR="001A3C0C" w:rsidRPr="008B6917" w:rsidRDefault="001A3C0C" w:rsidP="001A3C0C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formatação e das regras de entrada dos campos editáveis;</w:t>
      </w:r>
    </w:p>
    <w:p w14:paraId="1C819C04" w14:textId="77777777" w:rsidR="001A3C0C" w:rsidRPr="008B6917" w:rsidRDefault="001A3C0C" w:rsidP="001A3C0C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exibição do CNPJ conforme o novo padrão alfanumérico.</w:t>
      </w:r>
    </w:p>
    <w:p w14:paraId="334AFB67" w14:textId="77777777" w:rsidR="001A3C0C" w:rsidRPr="00273C82" w:rsidRDefault="001A3C0C" w:rsidP="001A3C0C"/>
    <w:p w14:paraId="3F3E2D97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4F67BE44" w14:textId="21C6ACB7" w:rsidR="004C58D6" w:rsidRPr="00904999" w:rsidRDefault="000E0234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noProof/>
        </w:rPr>
        <w:drawing>
          <wp:inline distT="0" distB="0" distL="0" distR="0" wp14:anchorId="5DDCAA91" wp14:editId="5B3795C4">
            <wp:extent cx="6228080" cy="3550920"/>
            <wp:effectExtent l="0" t="0" r="1270" b="0"/>
            <wp:docPr id="3046414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64144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55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B0A52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9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>
        <w:rPr>
          <w:rFonts w:asciiTheme="minorHAnsi" w:hAnsiTheme="minorHAnsi" w:cs="Arial"/>
          <w:sz w:val="22"/>
          <w:szCs w:val="22"/>
        </w:rPr>
        <w:t xml:space="preserve">Manter </w:t>
      </w:r>
      <w:proofErr w:type="spellStart"/>
      <w:r w:rsidRPr="00842E8A">
        <w:rPr>
          <w:rFonts w:asciiTheme="minorHAnsi" w:hAnsiTheme="minorHAnsi" w:cs="Arial"/>
          <w:sz w:val="22"/>
          <w:szCs w:val="22"/>
        </w:rPr>
        <w:t>Orgaos</w:t>
      </w:r>
      <w:proofErr w:type="spellEnd"/>
      <w:r w:rsidRPr="00842E8A">
        <w:rPr>
          <w:rFonts w:asciiTheme="minorHAnsi" w:hAnsiTheme="minorHAnsi" w:cs="Arial"/>
          <w:sz w:val="22"/>
          <w:szCs w:val="22"/>
        </w:rPr>
        <w:t xml:space="preserve"> Externos </w:t>
      </w:r>
      <w:r>
        <w:rPr>
          <w:rFonts w:asciiTheme="minorHAnsi" w:hAnsiTheme="minorHAnsi" w:cs="Arial"/>
          <w:sz w:val="22"/>
          <w:szCs w:val="22"/>
        </w:rPr>
        <w:t>– Alterar</w:t>
      </w:r>
    </w:p>
    <w:p w14:paraId="0EC7E0E8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250BD416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>
        <w:rPr>
          <w:rFonts w:asciiTheme="minorHAnsi" w:hAnsiTheme="minorHAnsi" w:cs="Arial"/>
          <w:sz w:val="22"/>
          <w:szCs w:val="22"/>
        </w:rPr>
        <w:t>Alterar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842E8A">
        <w:rPr>
          <w:rFonts w:asciiTheme="minorHAnsi" w:hAnsiTheme="minorHAnsi" w:cs="Arial"/>
          <w:sz w:val="22"/>
          <w:szCs w:val="22"/>
        </w:rPr>
        <w:t>Orgaos</w:t>
      </w:r>
      <w:proofErr w:type="spellEnd"/>
      <w:r w:rsidRPr="00842E8A">
        <w:rPr>
          <w:rFonts w:asciiTheme="minorHAnsi" w:hAnsiTheme="minorHAnsi" w:cs="Arial"/>
          <w:sz w:val="22"/>
          <w:szCs w:val="22"/>
        </w:rPr>
        <w:t xml:space="preserve"> Externos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51D4257C" w14:textId="77777777" w:rsidR="004C58D6" w:rsidRPr="00842E8A" w:rsidRDefault="004C58D6" w:rsidP="004C58D6">
      <w:pPr>
        <w:pStyle w:val="PargrafodaLista"/>
        <w:numPr>
          <w:ilvl w:val="0"/>
          <w:numId w:val="8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42E8A">
        <w:rPr>
          <w:rFonts w:asciiTheme="minorHAnsi" w:hAnsiTheme="minorHAnsi" w:cs="Arial"/>
          <w:sz w:val="22"/>
          <w:szCs w:val="22"/>
        </w:rPr>
        <w:t>Ente</w:t>
      </w:r>
    </w:p>
    <w:p w14:paraId="52AEE98D" w14:textId="77777777" w:rsidR="004C58D6" w:rsidRPr="00842E8A" w:rsidRDefault="004C58D6" w:rsidP="004C58D6">
      <w:pPr>
        <w:pStyle w:val="PargrafodaLista"/>
        <w:numPr>
          <w:ilvl w:val="0"/>
          <w:numId w:val="8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42E8A">
        <w:rPr>
          <w:rFonts w:asciiTheme="minorHAnsi" w:hAnsiTheme="minorHAnsi" w:cs="Arial"/>
          <w:sz w:val="22"/>
          <w:szCs w:val="22"/>
        </w:rPr>
        <w:t>UF</w:t>
      </w:r>
    </w:p>
    <w:p w14:paraId="1B42A875" w14:textId="77777777" w:rsidR="004C58D6" w:rsidRPr="00842E8A" w:rsidRDefault="004C58D6" w:rsidP="004C58D6">
      <w:pPr>
        <w:pStyle w:val="PargrafodaLista"/>
        <w:numPr>
          <w:ilvl w:val="0"/>
          <w:numId w:val="8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42E8A">
        <w:rPr>
          <w:rFonts w:asciiTheme="minorHAnsi" w:hAnsiTheme="minorHAnsi" w:cs="Arial"/>
          <w:sz w:val="22"/>
          <w:szCs w:val="22"/>
        </w:rPr>
        <w:t>Município</w:t>
      </w:r>
    </w:p>
    <w:p w14:paraId="674548FF" w14:textId="77777777" w:rsidR="004C58D6" w:rsidRPr="00842E8A" w:rsidRDefault="004C58D6" w:rsidP="004C58D6">
      <w:pPr>
        <w:pStyle w:val="PargrafodaLista"/>
        <w:numPr>
          <w:ilvl w:val="0"/>
          <w:numId w:val="8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42E8A">
        <w:rPr>
          <w:rFonts w:asciiTheme="minorHAnsi" w:hAnsiTheme="minorHAnsi" w:cs="Arial"/>
          <w:sz w:val="22"/>
          <w:szCs w:val="22"/>
        </w:rPr>
        <w:t>CNPJ do órgão externo</w:t>
      </w:r>
    </w:p>
    <w:p w14:paraId="680E5D30" w14:textId="77777777" w:rsidR="004C58D6" w:rsidRPr="00842E8A" w:rsidRDefault="004C58D6" w:rsidP="004C58D6">
      <w:pPr>
        <w:pStyle w:val="PargrafodaLista"/>
        <w:numPr>
          <w:ilvl w:val="0"/>
          <w:numId w:val="8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42E8A">
        <w:rPr>
          <w:rFonts w:asciiTheme="minorHAnsi" w:hAnsiTheme="minorHAnsi" w:cs="Arial"/>
          <w:sz w:val="22"/>
          <w:szCs w:val="22"/>
        </w:rPr>
        <w:t>Nome do órgão externo</w:t>
      </w:r>
    </w:p>
    <w:p w14:paraId="0A19F2A0" w14:textId="77777777" w:rsidR="004C58D6" w:rsidRPr="00842E8A" w:rsidRDefault="004C58D6" w:rsidP="004C58D6">
      <w:pPr>
        <w:pStyle w:val="PargrafodaLista"/>
        <w:numPr>
          <w:ilvl w:val="0"/>
          <w:numId w:val="8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42E8A">
        <w:rPr>
          <w:rFonts w:asciiTheme="minorHAnsi" w:hAnsiTheme="minorHAnsi" w:cs="Arial"/>
          <w:sz w:val="22"/>
          <w:szCs w:val="22"/>
        </w:rPr>
        <w:t>Prestador de serviço de plano de saúde</w:t>
      </w:r>
    </w:p>
    <w:p w14:paraId="207DA517" w14:textId="77777777" w:rsidR="004C58D6" w:rsidRPr="00842E8A" w:rsidRDefault="004C58D6" w:rsidP="004C58D6">
      <w:pPr>
        <w:pStyle w:val="PargrafodaLista"/>
        <w:numPr>
          <w:ilvl w:val="0"/>
          <w:numId w:val="8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42E8A">
        <w:rPr>
          <w:rFonts w:asciiTheme="minorHAnsi" w:hAnsiTheme="minorHAnsi" w:cs="Arial"/>
          <w:sz w:val="22"/>
          <w:szCs w:val="22"/>
        </w:rPr>
        <w:t>Código do órgão externo</w:t>
      </w:r>
    </w:p>
    <w:p w14:paraId="0F332958" w14:textId="77777777" w:rsidR="004C58D6" w:rsidRPr="00842E8A" w:rsidRDefault="004C58D6" w:rsidP="004C58D6">
      <w:pPr>
        <w:pStyle w:val="PargrafodaLista"/>
        <w:numPr>
          <w:ilvl w:val="0"/>
          <w:numId w:val="8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42E8A">
        <w:rPr>
          <w:rFonts w:asciiTheme="minorHAnsi" w:hAnsiTheme="minorHAnsi" w:cs="Arial"/>
          <w:sz w:val="22"/>
          <w:szCs w:val="22"/>
        </w:rPr>
        <w:t>Data inicial do convênio</w:t>
      </w:r>
    </w:p>
    <w:p w14:paraId="38C5BB1C" w14:textId="77777777" w:rsidR="004C58D6" w:rsidRPr="00842E8A" w:rsidRDefault="004C58D6" w:rsidP="004C58D6">
      <w:pPr>
        <w:pStyle w:val="PargrafodaLista"/>
        <w:numPr>
          <w:ilvl w:val="0"/>
          <w:numId w:val="8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42E8A">
        <w:rPr>
          <w:rFonts w:asciiTheme="minorHAnsi" w:hAnsiTheme="minorHAnsi" w:cs="Arial"/>
          <w:sz w:val="22"/>
          <w:szCs w:val="22"/>
        </w:rPr>
        <w:t>Data final do convênio</w:t>
      </w:r>
    </w:p>
    <w:p w14:paraId="14A7E61C" w14:textId="77777777" w:rsidR="004C58D6" w:rsidRPr="00842E8A" w:rsidRDefault="004C58D6" w:rsidP="004C58D6">
      <w:pPr>
        <w:pStyle w:val="PargrafodaLista"/>
        <w:numPr>
          <w:ilvl w:val="0"/>
          <w:numId w:val="8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42E8A">
        <w:rPr>
          <w:rFonts w:asciiTheme="minorHAnsi" w:hAnsiTheme="minorHAnsi" w:cs="Arial"/>
          <w:sz w:val="22"/>
          <w:szCs w:val="22"/>
        </w:rPr>
        <w:t>Órgão/Empresa responsável pela perícia médica</w:t>
      </w:r>
    </w:p>
    <w:p w14:paraId="083377D9" w14:textId="77777777" w:rsidR="004C58D6" w:rsidRPr="00842E8A" w:rsidRDefault="004C58D6" w:rsidP="004C58D6">
      <w:pPr>
        <w:pStyle w:val="PargrafodaLista"/>
        <w:numPr>
          <w:ilvl w:val="0"/>
          <w:numId w:val="8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42E8A">
        <w:rPr>
          <w:rFonts w:asciiTheme="minorHAnsi" w:hAnsiTheme="minorHAnsi" w:cs="Arial"/>
          <w:sz w:val="22"/>
          <w:szCs w:val="22"/>
        </w:rPr>
        <w:t>Número do convênio</w:t>
      </w:r>
    </w:p>
    <w:p w14:paraId="398971BC" w14:textId="77777777" w:rsidR="004C58D6" w:rsidRPr="00842E8A" w:rsidRDefault="004C58D6" w:rsidP="004C58D6">
      <w:pPr>
        <w:pStyle w:val="PargrafodaLista"/>
        <w:numPr>
          <w:ilvl w:val="0"/>
          <w:numId w:val="8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42E8A">
        <w:rPr>
          <w:rFonts w:asciiTheme="minorHAnsi" w:hAnsiTheme="minorHAnsi" w:cs="Arial"/>
          <w:sz w:val="22"/>
          <w:szCs w:val="22"/>
        </w:rPr>
        <w:t>Ano</w:t>
      </w:r>
    </w:p>
    <w:p w14:paraId="68DD1216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>
        <w:rPr>
          <w:rFonts w:asciiTheme="minorHAnsi" w:hAnsiTheme="minorHAnsi" w:cs="Arial"/>
          <w:sz w:val="22"/>
          <w:szCs w:val="22"/>
        </w:rPr>
        <w:t>Alterar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842E8A">
        <w:rPr>
          <w:rFonts w:asciiTheme="minorHAnsi" w:hAnsiTheme="minorHAnsi" w:cs="Arial"/>
          <w:sz w:val="22"/>
          <w:szCs w:val="22"/>
        </w:rPr>
        <w:t>Orgaos</w:t>
      </w:r>
      <w:proofErr w:type="spellEnd"/>
      <w:r w:rsidRPr="00842E8A">
        <w:rPr>
          <w:rFonts w:asciiTheme="minorHAnsi" w:hAnsiTheme="minorHAnsi" w:cs="Arial"/>
          <w:sz w:val="22"/>
          <w:szCs w:val="22"/>
        </w:rPr>
        <w:t xml:space="preserve"> Externos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040BB934" w14:textId="77777777" w:rsidR="004C58D6" w:rsidRDefault="004C58D6" w:rsidP="004C58D6">
      <w:pPr>
        <w:pStyle w:val="PargrafodaLista"/>
        <w:numPr>
          <w:ilvl w:val="0"/>
          <w:numId w:val="17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proofErr w:type="spellStart"/>
      <w:r w:rsidRPr="00DE3E5E">
        <w:rPr>
          <w:rFonts w:asciiTheme="minorHAnsi" w:hAnsiTheme="minorHAnsi" w:cs="Arial"/>
          <w:sz w:val="22"/>
          <w:szCs w:val="22"/>
        </w:rPr>
        <w:t>Orgao</w:t>
      </w:r>
      <w:proofErr w:type="spellEnd"/>
      <w:r w:rsidRPr="00DE3E5E">
        <w:rPr>
          <w:rFonts w:asciiTheme="minorHAnsi" w:hAnsiTheme="minorHAnsi" w:cs="Arial"/>
          <w:sz w:val="22"/>
          <w:szCs w:val="22"/>
        </w:rPr>
        <w:t xml:space="preserve"> Externo </w:t>
      </w:r>
    </w:p>
    <w:p w14:paraId="74046D5C" w14:textId="77D1C3CF" w:rsidR="00C11552" w:rsidRPr="00DE3E5E" w:rsidRDefault="00C11552" w:rsidP="004C58D6">
      <w:pPr>
        <w:pStyle w:val="PargrafodaLista"/>
        <w:numPr>
          <w:ilvl w:val="0"/>
          <w:numId w:val="17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lastRenderedPageBreak/>
        <w:t>Localidade</w:t>
      </w:r>
    </w:p>
    <w:p w14:paraId="50CC9FE2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551E9072" w14:textId="77777777" w:rsidR="004C58D6" w:rsidRPr="00021F53" w:rsidRDefault="004C58D6" w:rsidP="004C58D6">
      <w:pPr>
        <w:pStyle w:val="Ttulo2"/>
      </w:pPr>
      <w:r w:rsidRPr="00021F53">
        <w:t>(</w:t>
      </w:r>
      <w:r>
        <w:t>CAD</w:t>
      </w:r>
      <w:r w:rsidRPr="00021F53">
        <w:t>) –</w:t>
      </w:r>
      <w:r>
        <w:t xml:space="preserve"> </w:t>
      </w:r>
      <w:r w:rsidRPr="001D0247">
        <w:t>Manter Prestadores de Servico</w:t>
      </w:r>
    </w:p>
    <w:p w14:paraId="10983C1C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904999">
        <w:rPr>
          <w:rFonts w:asciiTheme="minorHAnsi" w:hAnsiTheme="minorHAnsi" w:cs="Arial"/>
          <w:sz w:val="24"/>
        </w:rPr>
        <w:t>Funções impactadas:</w:t>
      </w:r>
    </w:p>
    <w:p w14:paraId="3B46B7B8" w14:textId="77777777" w:rsidR="004C58D6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Listar </w:t>
      </w:r>
      <w:r w:rsidRPr="001D0247">
        <w:rPr>
          <w:rFonts w:asciiTheme="minorHAnsi" w:hAnsiTheme="minorHAnsi" w:cs="Arial"/>
          <w:sz w:val="24"/>
        </w:rPr>
        <w:t xml:space="preserve">Prestadores de </w:t>
      </w:r>
      <w:proofErr w:type="spellStart"/>
      <w:r w:rsidRPr="001D0247">
        <w:rPr>
          <w:rFonts w:asciiTheme="minorHAnsi" w:hAnsiTheme="minorHAnsi" w:cs="Arial"/>
          <w:sz w:val="24"/>
        </w:rPr>
        <w:t>Servico</w:t>
      </w:r>
      <w:proofErr w:type="spellEnd"/>
      <w:r w:rsidRPr="001D0247">
        <w:rPr>
          <w:rFonts w:asciiTheme="minorHAnsi" w:hAnsiTheme="minorHAnsi" w:cs="Arial"/>
          <w:sz w:val="24"/>
        </w:rPr>
        <w:t xml:space="preserve"> </w:t>
      </w:r>
      <w:r>
        <w:rPr>
          <w:rFonts w:asciiTheme="minorHAnsi" w:hAnsiTheme="minorHAnsi" w:cs="Arial"/>
          <w:sz w:val="24"/>
        </w:rPr>
        <w:t>(alterado)</w:t>
      </w:r>
    </w:p>
    <w:p w14:paraId="2302D481" w14:textId="77777777" w:rsidR="004C58D6" w:rsidRPr="000679EF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0679EF">
        <w:rPr>
          <w:rFonts w:asciiTheme="minorHAnsi" w:hAnsiTheme="minorHAnsi" w:cs="Arial"/>
          <w:sz w:val="24"/>
        </w:rPr>
        <w:t xml:space="preserve">Incluir </w:t>
      </w:r>
      <w:r w:rsidRPr="001D0247">
        <w:rPr>
          <w:rFonts w:asciiTheme="minorHAnsi" w:hAnsiTheme="minorHAnsi" w:cs="Arial"/>
          <w:sz w:val="24"/>
        </w:rPr>
        <w:t xml:space="preserve">Prestadores de </w:t>
      </w:r>
      <w:proofErr w:type="spellStart"/>
      <w:r w:rsidRPr="001D0247">
        <w:rPr>
          <w:rFonts w:asciiTheme="minorHAnsi" w:hAnsiTheme="minorHAnsi" w:cs="Arial"/>
          <w:sz w:val="24"/>
        </w:rPr>
        <w:t>Servico</w:t>
      </w:r>
      <w:proofErr w:type="spellEnd"/>
      <w:r w:rsidRPr="001D0247">
        <w:rPr>
          <w:rFonts w:asciiTheme="minorHAnsi" w:hAnsiTheme="minorHAnsi" w:cs="Arial"/>
          <w:sz w:val="24"/>
        </w:rPr>
        <w:t xml:space="preserve"> </w:t>
      </w:r>
      <w:r w:rsidRPr="000679EF">
        <w:rPr>
          <w:rFonts w:asciiTheme="minorHAnsi" w:hAnsiTheme="minorHAnsi" w:cs="Arial"/>
          <w:sz w:val="24"/>
        </w:rPr>
        <w:t>(</w:t>
      </w:r>
      <w:r>
        <w:rPr>
          <w:rFonts w:asciiTheme="minorHAnsi" w:hAnsiTheme="minorHAnsi" w:cs="Arial"/>
          <w:sz w:val="24"/>
        </w:rPr>
        <w:t>alterado</w:t>
      </w:r>
      <w:r w:rsidRPr="000679EF">
        <w:rPr>
          <w:rFonts w:asciiTheme="minorHAnsi" w:hAnsiTheme="minorHAnsi" w:cs="Arial"/>
          <w:sz w:val="24"/>
        </w:rPr>
        <w:t>)</w:t>
      </w:r>
    </w:p>
    <w:p w14:paraId="3E9F175B" w14:textId="77777777" w:rsidR="004C58D6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0679EF">
        <w:rPr>
          <w:rFonts w:asciiTheme="minorHAnsi" w:hAnsiTheme="minorHAnsi" w:cs="Arial"/>
          <w:sz w:val="24"/>
        </w:rPr>
        <w:t xml:space="preserve">Alterar </w:t>
      </w:r>
      <w:r w:rsidRPr="001D0247">
        <w:rPr>
          <w:rFonts w:asciiTheme="minorHAnsi" w:hAnsiTheme="minorHAnsi" w:cs="Arial"/>
          <w:sz w:val="24"/>
        </w:rPr>
        <w:t xml:space="preserve">Prestadores de </w:t>
      </w:r>
      <w:proofErr w:type="spellStart"/>
      <w:r w:rsidRPr="001D0247">
        <w:rPr>
          <w:rFonts w:asciiTheme="minorHAnsi" w:hAnsiTheme="minorHAnsi" w:cs="Arial"/>
          <w:sz w:val="24"/>
        </w:rPr>
        <w:t>Servico</w:t>
      </w:r>
      <w:proofErr w:type="spellEnd"/>
      <w:r w:rsidRPr="001D0247">
        <w:rPr>
          <w:rFonts w:asciiTheme="minorHAnsi" w:hAnsiTheme="minorHAnsi" w:cs="Arial"/>
          <w:sz w:val="24"/>
        </w:rPr>
        <w:t xml:space="preserve"> </w:t>
      </w:r>
      <w:r w:rsidRPr="000679EF">
        <w:rPr>
          <w:rFonts w:asciiTheme="minorHAnsi" w:hAnsiTheme="minorHAnsi" w:cs="Arial"/>
          <w:sz w:val="24"/>
        </w:rPr>
        <w:t>(</w:t>
      </w:r>
      <w:r>
        <w:rPr>
          <w:rFonts w:asciiTheme="minorHAnsi" w:hAnsiTheme="minorHAnsi" w:cs="Arial"/>
          <w:sz w:val="24"/>
        </w:rPr>
        <w:t>alterado</w:t>
      </w:r>
      <w:r w:rsidRPr="000679EF">
        <w:rPr>
          <w:rFonts w:asciiTheme="minorHAnsi" w:hAnsiTheme="minorHAnsi" w:cs="Arial"/>
          <w:sz w:val="24"/>
        </w:rPr>
        <w:t>)</w:t>
      </w:r>
    </w:p>
    <w:p w14:paraId="784FC443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2729461D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75737F1A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>
        <w:rPr>
          <w:rFonts w:asciiTheme="minorHAnsi" w:hAnsiTheme="minorHAnsi" w:cs="Arial"/>
          <w:b/>
          <w:sz w:val="22"/>
          <w:szCs w:val="22"/>
        </w:rPr>
        <w:t>Listar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 </w:t>
      </w:r>
      <w:r w:rsidRPr="001D0247">
        <w:rPr>
          <w:rFonts w:asciiTheme="minorHAnsi" w:hAnsiTheme="minorHAnsi" w:cs="Arial"/>
          <w:b/>
          <w:sz w:val="22"/>
          <w:szCs w:val="22"/>
        </w:rPr>
        <w:t xml:space="preserve">Prestadores de </w:t>
      </w:r>
      <w:proofErr w:type="spellStart"/>
      <w:r w:rsidRPr="001D0247">
        <w:rPr>
          <w:rFonts w:asciiTheme="minorHAnsi" w:hAnsiTheme="minorHAnsi" w:cs="Arial"/>
          <w:b/>
          <w:sz w:val="22"/>
          <w:szCs w:val="22"/>
        </w:rPr>
        <w:t>Servico</w:t>
      </w:r>
      <w:proofErr w:type="spellEnd"/>
    </w:p>
    <w:p w14:paraId="2717478D" w14:textId="77777777" w:rsidR="008E47F8" w:rsidRDefault="008E47F8" w:rsidP="008E47F8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Adequar a funcionalidade para suportar o novo padrão de CNPJ alfanumérico nos campos "CNPJ" .</w:t>
      </w:r>
    </w:p>
    <w:p w14:paraId="4320AC10" w14:textId="77777777" w:rsidR="008E47F8" w:rsidRPr="00BB5FBA" w:rsidRDefault="008E47F8" w:rsidP="008E47F8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5775B25C" w14:textId="77777777" w:rsidR="008E47F8" w:rsidRPr="008B6917" w:rsidRDefault="008E47F8" w:rsidP="008E47F8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Adequação da validação de CNPJ no </w:t>
      </w:r>
      <w:proofErr w:type="spellStart"/>
      <w:r w:rsidRPr="008B6917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8B6917">
        <w:rPr>
          <w:rFonts w:asciiTheme="minorHAnsi" w:hAnsiTheme="minorHAnsi" w:cs="Arial"/>
          <w:sz w:val="22"/>
          <w:szCs w:val="22"/>
        </w:rPr>
        <w:t>;</w:t>
      </w:r>
    </w:p>
    <w:p w14:paraId="59485760" w14:textId="77777777" w:rsidR="008E47F8" w:rsidRPr="008B6917" w:rsidRDefault="008E47F8" w:rsidP="008E47F8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formatação e das regras de entrada dos campos editáveis;</w:t>
      </w:r>
    </w:p>
    <w:p w14:paraId="474CE38D" w14:textId="77777777" w:rsidR="008E47F8" w:rsidRPr="008B6917" w:rsidRDefault="008E47F8" w:rsidP="008E47F8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exibição do CNPJ conforme o novo padrão alfanumérico.</w:t>
      </w:r>
    </w:p>
    <w:p w14:paraId="6BC284B7" w14:textId="77777777" w:rsidR="008E47F8" w:rsidRPr="00273C82" w:rsidRDefault="008E47F8" w:rsidP="008E47F8"/>
    <w:p w14:paraId="47F0EDDE" w14:textId="6182B687" w:rsidR="004C58D6" w:rsidRDefault="008E47F8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noProof/>
        </w:rPr>
        <w:drawing>
          <wp:inline distT="0" distB="0" distL="0" distR="0" wp14:anchorId="6EA14337" wp14:editId="085451E9">
            <wp:extent cx="6228080" cy="3629025"/>
            <wp:effectExtent l="0" t="0" r="1270" b="9525"/>
            <wp:docPr id="1875975242" name="Imagem 1" descr="Interface gráfica do usuário, Texto, Aplicativo, Email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975242" name="Imagem 1" descr="Interface gráfica do usuário, Texto, Aplicativo, Email&#10;&#10;O conteúdo gerado por IA pode estar incorreto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22BBA" w14:textId="29EBD28F" w:rsidR="004C58D6" w:rsidRPr="00904999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7FB43C62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10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 w:rsidRPr="001D0247">
        <w:rPr>
          <w:rFonts w:asciiTheme="minorHAnsi" w:hAnsiTheme="minorHAnsi" w:cs="Arial"/>
          <w:sz w:val="22"/>
          <w:szCs w:val="22"/>
        </w:rPr>
        <w:t xml:space="preserve">Prestadores de </w:t>
      </w:r>
      <w:proofErr w:type="spellStart"/>
      <w:r w:rsidRPr="001D0247">
        <w:rPr>
          <w:rFonts w:asciiTheme="minorHAnsi" w:hAnsiTheme="minorHAnsi" w:cs="Arial"/>
          <w:sz w:val="22"/>
          <w:szCs w:val="22"/>
        </w:rPr>
        <w:t>Servico</w:t>
      </w:r>
      <w:proofErr w:type="spellEnd"/>
      <w:r w:rsidRPr="001D0247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– </w:t>
      </w:r>
      <w:r w:rsidRPr="00756144">
        <w:rPr>
          <w:rFonts w:asciiTheme="minorHAnsi" w:hAnsiTheme="minorHAnsi" w:cs="Arial"/>
          <w:sz w:val="22"/>
          <w:szCs w:val="22"/>
        </w:rPr>
        <w:t>Listar</w:t>
      </w:r>
    </w:p>
    <w:p w14:paraId="407D7630" w14:textId="77777777" w:rsidR="004C58D6" w:rsidRPr="00904999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282BD4BF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 w:rsidRPr="00756144">
        <w:rPr>
          <w:rFonts w:asciiTheme="minorHAnsi" w:hAnsiTheme="minorHAnsi" w:cs="Arial"/>
          <w:sz w:val="22"/>
          <w:szCs w:val="22"/>
        </w:rPr>
        <w:t xml:space="preserve">Listar </w:t>
      </w:r>
      <w:r w:rsidRPr="001D0247">
        <w:rPr>
          <w:rFonts w:asciiTheme="minorHAnsi" w:hAnsiTheme="minorHAnsi" w:cs="Arial"/>
          <w:sz w:val="22"/>
          <w:szCs w:val="22"/>
        </w:rPr>
        <w:t xml:space="preserve">Prestadores de </w:t>
      </w:r>
      <w:proofErr w:type="spellStart"/>
      <w:r w:rsidRPr="001D0247">
        <w:rPr>
          <w:rFonts w:asciiTheme="minorHAnsi" w:hAnsiTheme="minorHAnsi" w:cs="Arial"/>
          <w:sz w:val="22"/>
          <w:szCs w:val="22"/>
        </w:rPr>
        <w:t>Servico</w:t>
      </w:r>
      <w:proofErr w:type="spellEnd"/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348D7DE7" w14:textId="77777777" w:rsidR="004C58D6" w:rsidRPr="00290864" w:rsidRDefault="004C58D6" w:rsidP="004C58D6">
      <w:pPr>
        <w:pStyle w:val="PargrafodaLista"/>
        <w:numPr>
          <w:ilvl w:val="0"/>
          <w:numId w:val="9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290864">
        <w:rPr>
          <w:rFonts w:asciiTheme="minorHAnsi" w:hAnsiTheme="minorHAnsi" w:cs="Arial"/>
          <w:sz w:val="22"/>
          <w:szCs w:val="22"/>
        </w:rPr>
        <w:t>Nome do prestador de serviço</w:t>
      </w:r>
    </w:p>
    <w:p w14:paraId="3323CA94" w14:textId="77777777" w:rsidR="004C58D6" w:rsidRPr="00290864" w:rsidRDefault="004C58D6" w:rsidP="004C58D6">
      <w:pPr>
        <w:pStyle w:val="PargrafodaLista"/>
        <w:numPr>
          <w:ilvl w:val="0"/>
          <w:numId w:val="9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290864">
        <w:rPr>
          <w:rFonts w:asciiTheme="minorHAnsi" w:hAnsiTheme="minorHAnsi" w:cs="Arial"/>
          <w:sz w:val="22"/>
          <w:szCs w:val="22"/>
        </w:rPr>
        <w:t>CPNJ</w:t>
      </w:r>
    </w:p>
    <w:p w14:paraId="7F1F6A6D" w14:textId="77777777" w:rsidR="004C58D6" w:rsidRPr="00D470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7342CF8E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 w:rsidRPr="00756144">
        <w:rPr>
          <w:rFonts w:asciiTheme="minorHAnsi" w:hAnsiTheme="minorHAnsi" w:cs="Arial"/>
          <w:sz w:val="22"/>
          <w:szCs w:val="22"/>
        </w:rPr>
        <w:t xml:space="preserve">Listar </w:t>
      </w:r>
      <w:r w:rsidRPr="001D0247">
        <w:rPr>
          <w:rFonts w:asciiTheme="minorHAnsi" w:hAnsiTheme="minorHAnsi" w:cs="Arial"/>
          <w:sz w:val="22"/>
          <w:szCs w:val="22"/>
        </w:rPr>
        <w:t xml:space="preserve">Prestadores de </w:t>
      </w:r>
      <w:proofErr w:type="spellStart"/>
      <w:r w:rsidRPr="001D0247">
        <w:rPr>
          <w:rFonts w:asciiTheme="minorHAnsi" w:hAnsiTheme="minorHAnsi" w:cs="Arial"/>
          <w:sz w:val="22"/>
          <w:szCs w:val="22"/>
        </w:rPr>
        <w:t>Servico</w:t>
      </w:r>
      <w:proofErr w:type="spellEnd"/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65217371" w14:textId="77777777" w:rsidR="004C58D6" w:rsidRPr="00DE3E5E" w:rsidRDefault="004C58D6" w:rsidP="004C58D6">
      <w:pPr>
        <w:pStyle w:val="PargrafodaLista"/>
        <w:numPr>
          <w:ilvl w:val="0"/>
          <w:numId w:val="17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Prestadores de serviço</w:t>
      </w:r>
    </w:p>
    <w:p w14:paraId="4F56B5CE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4C896E10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4F502790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510AB1A7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Incluir </w:t>
      </w:r>
      <w:r w:rsidRPr="001D0247">
        <w:rPr>
          <w:rFonts w:asciiTheme="minorHAnsi" w:hAnsiTheme="minorHAnsi" w:cs="Arial"/>
          <w:b/>
          <w:sz w:val="22"/>
          <w:szCs w:val="22"/>
        </w:rPr>
        <w:t xml:space="preserve">Prestadores de </w:t>
      </w:r>
      <w:proofErr w:type="spellStart"/>
      <w:r w:rsidRPr="001D0247">
        <w:rPr>
          <w:rFonts w:asciiTheme="minorHAnsi" w:hAnsiTheme="minorHAnsi" w:cs="Arial"/>
          <w:b/>
          <w:sz w:val="22"/>
          <w:szCs w:val="22"/>
        </w:rPr>
        <w:t>Servico</w:t>
      </w:r>
      <w:proofErr w:type="spellEnd"/>
    </w:p>
    <w:p w14:paraId="21F01752" w14:textId="7B4AEB83" w:rsidR="008E47F8" w:rsidRDefault="008E47F8" w:rsidP="008E47F8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Adequar a funcionalidade para suportar o novo padrão de CNPJ alfanumérico nos campos "CNPJ</w:t>
      </w:r>
      <w:r>
        <w:rPr>
          <w:rFonts w:asciiTheme="minorHAnsi" w:hAnsiTheme="minorHAnsi" w:cs="Arial"/>
          <w:sz w:val="22"/>
          <w:szCs w:val="22"/>
        </w:rPr>
        <w:t xml:space="preserve"> do prestador de serviço</w:t>
      </w:r>
      <w:r w:rsidRPr="008B6917">
        <w:rPr>
          <w:rFonts w:asciiTheme="minorHAnsi" w:hAnsiTheme="minorHAnsi" w:cs="Arial"/>
          <w:sz w:val="22"/>
          <w:szCs w:val="22"/>
        </w:rPr>
        <w:t>" .</w:t>
      </w:r>
    </w:p>
    <w:p w14:paraId="12BB6B3A" w14:textId="77777777" w:rsidR="008E47F8" w:rsidRPr="00BB5FBA" w:rsidRDefault="008E47F8" w:rsidP="008E47F8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3B0D39A8" w14:textId="77777777" w:rsidR="008E47F8" w:rsidRPr="008B6917" w:rsidRDefault="008E47F8" w:rsidP="008E47F8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Adequação da validação de CNPJ no </w:t>
      </w:r>
      <w:proofErr w:type="spellStart"/>
      <w:r w:rsidRPr="008B6917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8B6917">
        <w:rPr>
          <w:rFonts w:asciiTheme="minorHAnsi" w:hAnsiTheme="minorHAnsi" w:cs="Arial"/>
          <w:sz w:val="22"/>
          <w:szCs w:val="22"/>
        </w:rPr>
        <w:t>;</w:t>
      </w:r>
    </w:p>
    <w:p w14:paraId="0569B49B" w14:textId="77777777" w:rsidR="008E47F8" w:rsidRPr="008B6917" w:rsidRDefault="008E47F8" w:rsidP="008E47F8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formatação e das regras de entrada dos campos editáveis;</w:t>
      </w:r>
    </w:p>
    <w:p w14:paraId="4342583A" w14:textId="77777777" w:rsidR="008E47F8" w:rsidRPr="008B6917" w:rsidRDefault="008E47F8" w:rsidP="008E47F8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exibição do CNPJ conforme o novo padrão alfanumérico.</w:t>
      </w:r>
    </w:p>
    <w:p w14:paraId="26C5D8AB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0F15DF4E" w14:textId="624F4CC8" w:rsidR="004C58D6" w:rsidRPr="00904999" w:rsidRDefault="008E47F8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noProof/>
        </w:rPr>
        <w:drawing>
          <wp:inline distT="0" distB="0" distL="0" distR="0" wp14:anchorId="17417431" wp14:editId="400CD9CE">
            <wp:extent cx="6228080" cy="3556635"/>
            <wp:effectExtent l="0" t="0" r="1270" b="5715"/>
            <wp:docPr id="1061568745" name="Imagem 1" descr="Interface gráfica do usuário, Texto, Aplicativo, Email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568745" name="Imagem 1" descr="Interface gráfica do usuário, Texto, Aplicativo, Email&#10;&#10;O conteúdo gerado por IA pode estar incorreto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55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47C3D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11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 w:rsidRPr="001D0247">
        <w:rPr>
          <w:rFonts w:asciiTheme="minorHAnsi" w:hAnsiTheme="minorHAnsi" w:cs="Arial"/>
          <w:sz w:val="22"/>
          <w:szCs w:val="22"/>
        </w:rPr>
        <w:t xml:space="preserve">Prestadores de </w:t>
      </w:r>
      <w:proofErr w:type="spellStart"/>
      <w:r w:rsidRPr="001D0247">
        <w:rPr>
          <w:rFonts w:asciiTheme="minorHAnsi" w:hAnsiTheme="minorHAnsi" w:cs="Arial"/>
          <w:sz w:val="22"/>
          <w:szCs w:val="22"/>
        </w:rPr>
        <w:t>Servico</w:t>
      </w:r>
      <w:proofErr w:type="spellEnd"/>
      <w:r w:rsidRPr="001D0247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– Incluir </w:t>
      </w:r>
    </w:p>
    <w:p w14:paraId="73BF263F" w14:textId="77777777" w:rsidR="004C58D6" w:rsidRPr="00904999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072B22EB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>
        <w:rPr>
          <w:rFonts w:asciiTheme="minorHAnsi" w:hAnsiTheme="minorHAnsi" w:cs="Arial"/>
          <w:sz w:val="22"/>
          <w:szCs w:val="22"/>
        </w:rPr>
        <w:t>Incluir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1D0247">
        <w:rPr>
          <w:rFonts w:asciiTheme="minorHAnsi" w:hAnsiTheme="minorHAnsi" w:cs="Arial"/>
          <w:sz w:val="22"/>
          <w:szCs w:val="22"/>
        </w:rPr>
        <w:t xml:space="preserve">Prestadores de </w:t>
      </w:r>
      <w:proofErr w:type="spellStart"/>
      <w:r w:rsidRPr="001D0247">
        <w:rPr>
          <w:rFonts w:asciiTheme="minorHAnsi" w:hAnsiTheme="minorHAnsi" w:cs="Arial"/>
          <w:sz w:val="22"/>
          <w:szCs w:val="22"/>
        </w:rPr>
        <w:t>Servico</w:t>
      </w:r>
      <w:proofErr w:type="spellEnd"/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1CE757BB" w14:textId="77777777" w:rsidR="004C58D6" w:rsidRDefault="004C58D6" w:rsidP="004C58D6">
      <w:pPr>
        <w:pStyle w:val="PargrafodaLista"/>
        <w:numPr>
          <w:ilvl w:val="0"/>
          <w:numId w:val="8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Nome</w:t>
      </w:r>
      <w:r w:rsidRPr="001D0247">
        <w:rPr>
          <w:rFonts w:asciiTheme="minorHAnsi" w:hAnsiTheme="minorHAnsi" w:cs="Arial"/>
          <w:sz w:val="22"/>
          <w:szCs w:val="22"/>
        </w:rPr>
        <w:t xml:space="preserve"> do prestador de serviço</w:t>
      </w:r>
    </w:p>
    <w:p w14:paraId="721D69E9" w14:textId="77777777" w:rsidR="004C58D6" w:rsidRDefault="004C58D6" w:rsidP="004C58D6">
      <w:pPr>
        <w:pStyle w:val="PargrafodaLista"/>
        <w:numPr>
          <w:ilvl w:val="0"/>
          <w:numId w:val="8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1D0247">
        <w:rPr>
          <w:rFonts w:asciiTheme="minorHAnsi" w:hAnsiTheme="minorHAnsi" w:cs="Arial"/>
          <w:sz w:val="22"/>
          <w:szCs w:val="22"/>
        </w:rPr>
        <w:t>CNPJ do prestador de serviço</w:t>
      </w:r>
    </w:p>
    <w:p w14:paraId="6D750CB3" w14:textId="77777777" w:rsidR="004C58D6" w:rsidRPr="001D0247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3E750F03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>
        <w:rPr>
          <w:rFonts w:asciiTheme="minorHAnsi" w:hAnsiTheme="minorHAnsi" w:cs="Arial"/>
          <w:sz w:val="22"/>
          <w:szCs w:val="22"/>
        </w:rPr>
        <w:t>Incluir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1D0247">
        <w:rPr>
          <w:rFonts w:asciiTheme="minorHAnsi" w:hAnsiTheme="minorHAnsi" w:cs="Arial"/>
          <w:sz w:val="22"/>
          <w:szCs w:val="22"/>
        </w:rPr>
        <w:t xml:space="preserve">Prestadores de </w:t>
      </w:r>
      <w:proofErr w:type="spellStart"/>
      <w:r w:rsidRPr="001D0247">
        <w:rPr>
          <w:rFonts w:asciiTheme="minorHAnsi" w:hAnsiTheme="minorHAnsi" w:cs="Arial"/>
          <w:sz w:val="22"/>
          <w:szCs w:val="22"/>
        </w:rPr>
        <w:t>Servico</w:t>
      </w:r>
      <w:proofErr w:type="spellEnd"/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2BCDB3CB" w14:textId="77777777" w:rsidR="004C58D6" w:rsidRPr="00DE3E5E" w:rsidRDefault="004C58D6" w:rsidP="004C58D6">
      <w:pPr>
        <w:pStyle w:val="PargrafodaLista"/>
        <w:numPr>
          <w:ilvl w:val="0"/>
          <w:numId w:val="17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Prestadores de serviço</w:t>
      </w:r>
    </w:p>
    <w:p w14:paraId="0D773416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3115F274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32032A67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>
        <w:rPr>
          <w:rFonts w:asciiTheme="minorHAnsi" w:hAnsiTheme="minorHAnsi" w:cs="Arial"/>
          <w:b/>
          <w:sz w:val="22"/>
          <w:szCs w:val="22"/>
        </w:rPr>
        <w:t>Alterar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 </w:t>
      </w:r>
      <w:r w:rsidRPr="001D0247">
        <w:rPr>
          <w:rFonts w:asciiTheme="minorHAnsi" w:hAnsiTheme="minorHAnsi" w:cs="Arial"/>
          <w:b/>
          <w:sz w:val="22"/>
          <w:szCs w:val="22"/>
        </w:rPr>
        <w:t xml:space="preserve">Prestadores de </w:t>
      </w:r>
      <w:proofErr w:type="spellStart"/>
      <w:r w:rsidRPr="001D0247">
        <w:rPr>
          <w:rFonts w:asciiTheme="minorHAnsi" w:hAnsiTheme="minorHAnsi" w:cs="Arial"/>
          <w:b/>
          <w:sz w:val="22"/>
          <w:szCs w:val="22"/>
        </w:rPr>
        <w:t>Servico</w:t>
      </w:r>
      <w:proofErr w:type="spellEnd"/>
    </w:p>
    <w:p w14:paraId="4099BB8F" w14:textId="77777777" w:rsidR="008E47F8" w:rsidRDefault="008E47F8" w:rsidP="008E47F8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lastRenderedPageBreak/>
        <w:t>Adequar a funcionalidade para suportar o novo padrão de CNPJ alfanumérico nos campos "CNPJ</w:t>
      </w:r>
      <w:r>
        <w:rPr>
          <w:rFonts w:asciiTheme="minorHAnsi" w:hAnsiTheme="minorHAnsi" w:cs="Arial"/>
          <w:sz w:val="22"/>
          <w:szCs w:val="22"/>
        </w:rPr>
        <w:t xml:space="preserve"> do prestador de serviço</w:t>
      </w:r>
      <w:r w:rsidRPr="008B6917">
        <w:rPr>
          <w:rFonts w:asciiTheme="minorHAnsi" w:hAnsiTheme="minorHAnsi" w:cs="Arial"/>
          <w:sz w:val="22"/>
          <w:szCs w:val="22"/>
        </w:rPr>
        <w:t>" .</w:t>
      </w:r>
    </w:p>
    <w:p w14:paraId="64BD33F0" w14:textId="77777777" w:rsidR="008E47F8" w:rsidRPr="00BB5FBA" w:rsidRDefault="008E47F8" w:rsidP="008E47F8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497E79F8" w14:textId="77777777" w:rsidR="008E47F8" w:rsidRPr="008B6917" w:rsidRDefault="008E47F8" w:rsidP="008E47F8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Adequação da validação de CNPJ no </w:t>
      </w:r>
      <w:proofErr w:type="spellStart"/>
      <w:r w:rsidRPr="008B6917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8B6917">
        <w:rPr>
          <w:rFonts w:asciiTheme="minorHAnsi" w:hAnsiTheme="minorHAnsi" w:cs="Arial"/>
          <w:sz w:val="22"/>
          <w:szCs w:val="22"/>
        </w:rPr>
        <w:t>;</w:t>
      </w:r>
    </w:p>
    <w:p w14:paraId="1419FBA2" w14:textId="77777777" w:rsidR="008E47F8" w:rsidRPr="008B6917" w:rsidRDefault="008E47F8" w:rsidP="008E47F8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formatação e das regras de entrada dos campos editáveis;</w:t>
      </w:r>
    </w:p>
    <w:p w14:paraId="43D735D7" w14:textId="77777777" w:rsidR="008E47F8" w:rsidRPr="008B6917" w:rsidRDefault="008E47F8" w:rsidP="008E47F8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exibição do CNPJ conforme o novo padrão alfanumérico.</w:t>
      </w:r>
    </w:p>
    <w:p w14:paraId="3555DDDB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3A2CF6DF" w14:textId="5EF440E4" w:rsidR="004C58D6" w:rsidRPr="00904999" w:rsidRDefault="0008643C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noProof/>
        </w:rPr>
        <w:drawing>
          <wp:inline distT="0" distB="0" distL="0" distR="0" wp14:anchorId="5B6A4501" wp14:editId="5ADB496E">
            <wp:extent cx="6228080" cy="3643630"/>
            <wp:effectExtent l="0" t="0" r="1270" b="0"/>
            <wp:docPr id="2089451710" name="Imagem 1" descr="Interface gráfica do usuário, Aplicativo, Word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451710" name="Imagem 1" descr="Interface gráfica do usuário, Aplicativo, Word&#10;&#10;O conteúdo gerado por IA pode estar incorreto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64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79A75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12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>
        <w:rPr>
          <w:rFonts w:asciiTheme="minorHAnsi" w:hAnsiTheme="minorHAnsi" w:cs="Arial"/>
          <w:sz w:val="22"/>
          <w:szCs w:val="22"/>
        </w:rPr>
        <w:t xml:space="preserve">Manter </w:t>
      </w:r>
      <w:r w:rsidRPr="001D0247">
        <w:rPr>
          <w:rFonts w:asciiTheme="minorHAnsi" w:hAnsiTheme="minorHAnsi" w:cs="Arial"/>
          <w:sz w:val="22"/>
          <w:szCs w:val="22"/>
        </w:rPr>
        <w:t xml:space="preserve">Prestadores de </w:t>
      </w:r>
      <w:proofErr w:type="spellStart"/>
      <w:r w:rsidRPr="001D0247">
        <w:rPr>
          <w:rFonts w:asciiTheme="minorHAnsi" w:hAnsiTheme="minorHAnsi" w:cs="Arial"/>
          <w:sz w:val="22"/>
          <w:szCs w:val="22"/>
        </w:rPr>
        <w:t>Servico</w:t>
      </w:r>
      <w:proofErr w:type="spellEnd"/>
      <w:r w:rsidRPr="001D0247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– Alterar</w:t>
      </w:r>
    </w:p>
    <w:p w14:paraId="40BD655A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3CE60849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>
        <w:rPr>
          <w:rFonts w:asciiTheme="minorHAnsi" w:hAnsiTheme="minorHAnsi" w:cs="Arial"/>
          <w:sz w:val="22"/>
          <w:szCs w:val="22"/>
        </w:rPr>
        <w:t>Alterar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1D0247">
        <w:rPr>
          <w:rFonts w:asciiTheme="minorHAnsi" w:hAnsiTheme="minorHAnsi" w:cs="Arial"/>
          <w:sz w:val="22"/>
          <w:szCs w:val="22"/>
        </w:rPr>
        <w:t xml:space="preserve">Prestadores de </w:t>
      </w:r>
      <w:proofErr w:type="spellStart"/>
      <w:r w:rsidRPr="001D0247">
        <w:rPr>
          <w:rFonts w:asciiTheme="minorHAnsi" w:hAnsiTheme="minorHAnsi" w:cs="Arial"/>
          <w:sz w:val="22"/>
          <w:szCs w:val="22"/>
        </w:rPr>
        <w:t>Servico</w:t>
      </w:r>
      <w:proofErr w:type="spellEnd"/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5FD8A326" w14:textId="77777777" w:rsidR="004C58D6" w:rsidRPr="001D0247" w:rsidRDefault="004C58D6" w:rsidP="004C58D6">
      <w:pPr>
        <w:pStyle w:val="PargrafodaLista"/>
        <w:numPr>
          <w:ilvl w:val="0"/>
          <w:numId w:val="9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1D0247">
        <w:rPr>
          <w:rFonts w:asciiTheme="minorHAnsi" w:hAnsiTheme="minorHAnsi" w:cs="Arial"/>
          <w:sz w:val="22"/>
          <w:szCs w:val="22"/>
        </w:rPr>
        <w:t>Nome do prestador de serviço</w:t>
      </w:r>
    </w:p>
    <w:p w14:paraId="14F7BF5A" w14:textId="77777777" w:rsidR="004C58D6" w:rsidRPr="001D0247" w:rsidRDefault="004C58D6" w:rsidP="004C58D6">
      <w:pPr>
        <w:pStyle w:val="PargrafodaLista"/>
        <w:numPr>
          <w:ilvl w:val="0"/>
          <w:numId w:val="9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1D0247">
        <w:rPr>
          <w:rFonts w:asciiTheme="minorHAnsi" w:hAnsiTheme="minorHAnsi" w:cs="Arial"/>
          <w:sz w:val="22"/>
          <w:szCs w:val="22"/>
        </w:rPr>
        <w:t>CNPJ do prestador de serviço</w:t>
      </w:r>
    </w:p>
    <w:p w14:paraId="7F748B4D" w14:textId="77777777" w:rsidR="004C58D6" w:rsidRPr="0042360A" w:rsidRDefault="004C58D6" w:rsidP="004C58D6">
      <w:pPr>
        <w:spacing w:before="0" w:after="0" w:line="276" w:lineRule="auto"/>
        <w:ind w:left="360" w:right="225"/>
        <w:rPr>
          <w:rFonts w:asciiTheme="minorHAnsi" w:hAnsiTheme="minorHAnsi" w:cs="Arial"/>
          <w:sz w:val="22"/>
          <w:szCs w:val="22"/>
        </w:rPr>
      </w:pPr>
    </w:p>
    <w:p w14:paraId="3510FE3D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>
        <w:rPr>
          <w:rFonts w:asciiTheme="minorHAnsi" w:hAnsiTheme="minorHAnsi" w:cs="Arial"/>
          <w:sz w:val="22"/>
          <w:szCs w:val="22"/>
        </w:rPr>
        <w:t>Alterar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1D0247">
        <w:rPr>
          <w:rFonts w:asciiTheme="minorHAnsi" w:hAnsiTheme="minorHAnsi" w:cs="Arial"/>
          <w:sz w:val="22"/>
          <w:szCs w:val="22"/>
        </w:rPr>
        <w:t xml:space="preserve">Prestadores de </w:t>
      </w:r>
      <w:proofErr w:type="spellStart"/>
      <w:r w:rsidRPr="001D0247">
        <w:rPr>
          <w:rFonts w:asciiTheme="minorHAnsi" w:hAnsiTheme="minorHAnsi" w:cs="Arial"/>
          <w:sz w:val="22"/>
          <w:szCs w:val="22"/>
        </w:rPr>
        <w:t>Servico</w:t>
      </w:r>
      <w:proofErr w:type="spellEnd"/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67F627F9" w14:textId="77777777" w:rsidR="004C58D6" w:rsidRPr="00DE3E5E" w:rsidRDefault="004C58D6" w:rsidP="004C58D6">
      <w:pPr>
        <w:pStyle w:val="PargrafodaLista"/>
        <w:numPr>
          <w:ilvl w:val="0"/>
          <w:numId w:val="17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Prestadores de serviço</w:t>
      </w:r>
    </w:p>
    <w:p w14:paraId="6968760A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67853DC4" w14:textId="77777777" w:rsidR="004C58D6" w:rsidRPr="00021F53" w:rsidRDefault="004C58D6" w:rsidP="004C58D6">
      <w:pPr>
        <w:pStyle w:val="Ttulo2"/>
      </w:pPr>
      <w:r w:rsidRPr="00021F53">
        <w:t>(</w:t>
      </w:r>
      <w:r>
        <w:t>CAD</w:t>
      </w:r>
      <w:r w:rsidRPr="00021F53">
        <w:t>) –</w:t>
      </w:r>
      <w:r>
        <w:t xml:space="preserve"> </w:t>
      </w:r>
      <w:r w:rsidRPr="00896784">
        <w:t>Manter Contratos</w:t>
      </w:r>
    </w:p>
    <w:p w14:paraId="7D9F63C3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904999">
        <w:rPr>
          <w:rFonts w:asciiTheme="minorHAnsi" w:hAnsiTheme="minorHAnsi" w:cs="Arial"/>
          <w:sz w:val="24"/>
        </w:rPr>
        <w:t>Funções impactadas:</w:t>
      </w:r>
    </w:p>
    <w:p w14:paraId="66C32EB1" w14:textId="77777777" w:rsidR="004C58D6" w:rsidRPr="000679EF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BC10AB">
        <w:rPr>
          <w:rFonts w:asciiTheme="minorHAnsi" w:hAnsiTheme="minorHAnsi" w:cs="Arial"/>
          <w:sz w:val="24"/>
        </w:rPr>
        <w:t xml:space="preserve">Detalhar prestador de Serviço </w:t>
      </w:r>
      <w:r w:rsidRPr="000679EF">
        <w:rPr>
          <w:rFonts w:asciiTheme="minorHAnsi" w:hAnsiTheme="minorHAnsi" w:cs="Arial"/>
          <w:sz w:val="24"/>
        </w:rPr>
        <w:t>(</w:t>
      </w:r>
      <w:r>
        <w:rPr>
          <w:rFonts w:asciiTheme="minorHAnsi" w:hAnsiTheme="minorHAnsi" w:cs="Arial"/>
          <w:sz w:val="24"/>
        </w:rPr>
        <w:t>alterado</w:t>
      </w:r>
      <w:r w:rsidRPr="000679EF">
        <w:rPr>
          <w:rFonts w:asciiTheme="minorHAnsi" w:hAnsiTheme="minorHAnsi" w:cs="Arial"/>
          <w:sz w:val="24"/>
        </w:rPr>
        <w:t>)</w:t>
      </w:r>
    </w:p>
    <w:p w14:paraId="68E32A12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6DD1D259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257F8A0F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 w:rsidRPr="00BC10AB">
        <w:rPr>
          <w:rFonts w:asciiTheme="minorHAnsi" w:hAnsiTheme="minorHAnsi" w:cs="Arial"/>
          <w:b/>
          <w:sz w:val="22"/>
          <w:szCs w:val="22"/>
        </w:rPr>
        <w:t>Detalhar prestador de Serviço</w:t>
      </w:r>
    </w:p>
    <w:p w14:paraId="28E02051" w14:textId="426EF294" w:rsidR="004C58D6" w:rsidRPr="00BB5FBA" w:rsidRDefault="00BE1A4F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lastRenderedPageBreak/>
        <w:t xml:space="preserve">Adequar a funcionalidade para suportar o novo padrão de CNPJ alfanumérico nos campos </w:t>
      </w:r>
      <w:r w:rsidR="004C58D6" w:rsidRPr="00BB5FBA">
        <w:rPr>
          <w:rFonts w:asciiTheme="minorHAnsi" w:hAnsiTheme="minorHAnsi" w:cs="Arial"/>
          <w:sz w:val="22"/>
          <w:szCs w:val="22"/>
        </w:rPr>
        <w:t>“</w:t>
      </w:r>
      <w:r w:rsidR="004C58D6" w:rsidRPr="00CE358F">
        <w:rPr>
          <w:rFonts w:asciiTheme="minorHAnsi" w:hAnsiTheme="minorHAnsi" w:cs="Arial"/>
          <w:sz w:val="22"/>
          <w:szCs w:val="22"/>
        </w:rPr>
        <w:t>CNPJ do prestador de serviço</w:t>
      </w:r>
      <w:r w:rsidR="004C58D6" w:rsidRPr="00BB5FBA">
        <w:rPr>
          <w:rFonts w:asciiTheme="minorHAnsi" w:hAnsiTheme="minorHAnsi" w:cs="Arial"/>
          <w:sz w:val="22"/>
          <w:szCs w:val="22"/>
        </w:rPr>
        <w:t>”.</w:t>
      </w:r>
    </w:p>
    <w:p w14:paraId="7C9B1076" w14:textId="77777777" w:rsidR="00BE1A4F" w:rsidRPr="00BB5FBA" w:rsidRDefault="00BE1A4F" w:rsidP="00BE1A4F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63D379F9" w14:textId="77777777" w:rsidR="00BE1A4F" w:rsidRPr="008B6917" w:rsidRDefault="00BE1A4F" w:rsidP="00BE1A4F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Adequação da validação de CNPJ no </w:t>
      </w:r>
      <w:proofErr w:type="spellStart"/>
      <w:r w:rsidRPr="008B6917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8B6917">
        <w:rPr>
          <w:rFonts w:asciiTheme="minorHAnsi" w:hAnsiTheme="minorHAnsi" w:cs="Arial"/>
          <w:sz w:val="22"/>
          <w:szCs w:val="22"/>
        </w:rPr>
        <w:t>;</w:t>
      </w:r>
    </w:p>
    <w:p w14:paraId="42FB3015" w14:textId="77777777" w:rsidR="00BE1A4F" w:rsidRPr="008B6917" w:rsidRDefault="00BE1A4F" w:rsidP="00BE1A4F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formatação e das regras de entrada dos campos editáveis;</w:t>
      </w:r>
    </w:p>
    <w:p w14:paraId="39705B50" w14:textId="77777777" w:rsidR="00BE1A4F" w:rsidRPr="008B6917" w:rsidRDefault="00BE1A4F" w:rsidP="00BE1A4F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exibição do CNPJ conforme o novo padrão alfanumérico.</w:t>
      </w:r>
    </w:p>
    <w:p w14:paraId="63509F46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26FB1A32" w14:textId="1ED91C30" w:rsidR="004C58D6" w:rsidRPr="00904999" w:rsidRDefault="00BE1A4F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noProof/>
        </w:rPr>
        <w:drawing>
          <wp:inline distT="0" distB="0" distL="0" distR="0" wp14:anchorId="0A1B30B0" wp14:editId="6367BE9F">
            <wp:extent cx="6228080" cy="4623435"/>
            <wp:effectExtent l="0" t="0" r="1270" b="5715"/>
            <wp:docPr id="4948154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815426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462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8BADF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13</w:t>
      </w:r>
      <w:r w:rsidRPr="00904999">
        <w:rPr>
          <w:rFonts w:asciiTheme="minorHAnsi" w:hAnsiTheme="minorHAnsi" w:cs="Arial"/>
          <w:sz w:val="22"/>
          <w:szCs w:val="22"/>
        </w:rPr>
        <w:t xml:space="preserve"> –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896784">
        <w:rPr>
          <w:rFonts w:asciiTheme="minorHAnsi" w:hAnsiTheme="minorHAnsi" w:cs="Arial"/>
          <w:sz w:val="22"/>
          <w:szCs w:val="22"/>
        </w:rPr>
        <w:t xml:space="preserve">Contratos </w:t>
      </w:r>
      <w:r>
        <w:rPr>
          <w:rFonts w:asciiTheme="minorHAnsi" w:hAnsiTheme="minorHAnsi" w:cs="Arial"/>
          <w:sz w:val="22"/>
          <w:szCs w:val="22"/>
        </w:rPr>
        <w:t>– Listar – Link &lt;Prestador de serviço&gt;</w:t>
      </w:r>
    </w:p>
    <w:p w14:paraId="5795B428" w14:textId="77777777" w:rsidR="004C58D6" w:rsidRPr="00904999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252D56BF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 w:rsidRPr="00BC10AB">
        <w:rPr>
          <w:rFonts w:asciiTheme="minorHAnsi" w:hAnsiTheme="minorHAnsi" w:cs="Arial"/>
          <w:sz w:val="22"/>
          <w:szCs w:val="22"/>
        </w:rPr>
        <w:t>Detalhar prestador de Serviço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5765ACA9" w14:textId="77777777" w:rsidR="004C58D6" w:rsidRDefault="004C58D6" w:rsidP="004C58D6">
      <w:pPr>
        <w:pStyle w:val="PargrafodaLista"/>
        <w:numPr>
          <w:ilvl w:val="0"/>
          <w:numId w:val="16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Código prestador de serviço</w:t>
      </w:r>
    </w:p>
    <w:p w14:paraId="729DAFF9" w14:textId="77777777" w:rsidR="004C58D6" w:rsidRPr="00D51677" w:rsidRDefault="004C58D6" w:rsidP="004C58D6">
      <w:pPr>
        <w:pStyle w:val="PargrafodaLista"/>
        <w:numPr>
          <w:ilvl w:val="0"/>
          <w:numId w:val="16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51677">
        <w:rPr>
          <w:rFonts w:asciiTheme="minorHAnsi" w:hAnsiTheme="minorHAnsi" w:cs="Arial"/>
          <w:sz w:val="22"/>
          <w:szCs w:val="22"/>
        </w:rPr>
        <w:t xml:space="preserve">Nome do prestador de serviço  </w:t>
      </w:r>
    </w:p>
    <w:p w14:paraId="2674E8D5" w14:textId="77777777" w:rsidR="004C58D6" w:rsidRPr="00D51677" w:rsidRDefault="004C58D6" w:rsidP="004C58D6">
      <w:pPr>
        <w:pStyle w:val="PargrafodaLista"/>
        <w:numPr>
          <w:ilvl w:val="0"/>
          <w:numId w:val="16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51677">
        <w:rPr>
          <w:rFonts w:asciiTheme="minorHAnsi" w:hAnsiTheme="minorHAnsi" w:cs="Arial"/>
          <w:sz w:val="22"/>
          <w:szCs w:val="22"/>
        </w:rPr>
        <w:t xml:space="preserve">CNPJ do prestador de serviço  </w:t>
      </w:r>
    </w:p>
    <w:p w14:paraId="6E14F324" w14:textId="77777777" w:rsidR="004C58D6" w:rsidRPr="00D51677" w:rsidRDefault="004C58D6" w:rsidP="004C58D6">
      <w:pPr>
        <w:pStyle w:val="PargrafodaLista"/>
        <w:numPr>
          <w:ilvl w:val="0"/>
          <w:numId w:val="16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51677">
        <w:rPr>
          <w:rFonts w:asciiTheme="minorHAnsi" w:hAnsiTheme="minorHAnsi" w:cs="Arial"/>
          <w:sz w:val="22"/>
          <w:szCs w:val="22"/>
        </w:rPr>
        <w:t>Endereço</w:t>
      </w:r>
    </w:p>
    <w:p w14:paraId="34C09C06" w14:textId="77777777" w:rsidR="004C58D6" w:rsidRPr="00D51677" w:rsidRDefault="004C58D6" w:rsidP="004C58D6">
      <w:pPr>
        <w:pStyle w:val="PargrafodaLista"/>
        <w:numPr>
          <w:ilvl w:val="0"/>
          <w:numId w:val="16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51677">
        <w:rPr>
          <w:rFonts w:asciiTheme="minorHAnsi" w:hAnsiTheme="minorHAnsi" w:cs="Arial"/>
          <w:sz w:val="22"/>
          <w:szCs w:val="22"/>
        </w:rPr>
        <w:t xml:space="preserve">CEP  </w:t>
      </w:r>
    </w:p>
    <w:p w14:paraId="5C2E540A" w14:textId="77777777" w:rsidR="004C58D6" w:rsidRPr="00D51677" w:rsidRDefault="004C58D6" w:rsidP="004C58D6">
      <w:pPr>
        <w:pStyle w:val="PargrafodaLista"/>
        <w:numPr>
          <w:ilvl w:val="0"/>
          <w:numId w:val="16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51677">
        <w:rPr>
          <w:rFonts w:asciiTheme="minorHAnsi" w:hAnsiTheme="minorHAnsi" w:cs="Arial"/>
          <w:sz w:val="22"/>
          <w:szCs w:val="22"/>
        </w:rPr>
        <w:t xml:space="preserve">Tipo de logradouro  </w:t>
      </w:r>
    </w:p>
    <w:p w14:paraId="785AF6DF" w14:textId="77777777" w:rsidR="004C58D6" w:rsidRPr="00D51677" w:rsidRDefault="004C58D6" w:rsidP="004C58D6">
      <w:pPr>
        <w:pStyle w:val="PargrafodaLista"/>
        <w:numPr>
          <w:ilvl w:val="0"/>
          <w:numId w:val="16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51677">
        <w:rPr>
          <w:rFonts w:asciiTheme="minorHAnsi" w:hAnsiTheme="minorHAnsi" w:cs="Arial"/>
          <w:sz w:val="22"/>
          <w:szCs w:val="22"/>
        </w:rPr>
        <w:t xml:space="preserve">Logradouro  </w:t>
      </w:r>
    </w:p>
    <w:p w14:paraId="54BDB0C9" w14:textId="77777777" w:rsidR="004C58D6" w:rsidRPr="00D51677" w:rsidRDefault="004C58D6" w:rsidP="004C58D6">
      <w:pPr>
        <w:pStyle w:val="PargrafodaLista"/>
        <w:numPr>
          <w:ilvl w:val="0"/>
          <w:numId w:val="16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51677">
        <w:rPr>
          <w:rFonts w:asciiTheme="minorHAnsi" w:hAnsiTheme="minorHAnsi" w:cs="Arial"/>
          <w:sz w:val="22"/>
          <w:szCs w:val="22"/>
        </w:rPr>
        <w:t xml:space="preserve">Número  </w:t>
      </w:r>
    </w:p>
    <w:p w14:paraId="0C33FEE4" w14:textId="77777777" w:rsidR="004C58D6" w:rsidRPr="00D51677" w:rsidRDefault="004C58D6" w:rsidP="004C58D6">
      <w:pPr>
        <w:pStyle w:val="PargrafodaLista"/>
        <w:numPr>
          <w:ilvl w:val="0"/>
          <w:numId w:val="16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51677">
        <w:rPr>
          <w:rFonts w:asciiTheme="minorHAnsi" w:hAnsiTheme="minorHAnsi" w:cs="Arial"/>
          <w:sz w:val="22"/>
          <w:szCs w:val="22"/>
        </w:rPr>
        <w:t xml:space="preserve">Complemento  </w:t>
      </w:r>
    </w:p>
    <w:p w14:paraId="41C62B92" w14:textId="77777777" w:rsidR="004C58D6" w:rsidRPr="00D51677" w:rsidRDefault="004C58D6" w:rsidP="004C58D6">
      <w:pPr>
        <w:pStyle w:val="PargrafodaLista"/>
        <w:numPr>
          <w:ilvl w:val="0"/>
          <w:numId w:val="16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51677">
        <w:rPr>
          <w:rFonts w:asciiTheme="minorHAnsi" w:hAnsiTheme="minorHAnsi" w:cs="Arial"/>
          <w:sz w:val="22"/>
          <w:szCs w:val="22"/>
        </w:rPr>
        <w:t xml:space="preserve">Estado  </w:t>
      </w:r>
    </w:p>
    <w:p w14:paraId="6A826976" w14:textId="77777777" w:rsidR="004C58D6" w:rsidRPr="00D51677" w:rsidRDefault="004C58D6" w:rsidP="004C58D6">
      <w:pPr>
        <w:pStyle w:val="PargrafodaLista"/>
        <w:numPr>
          <w:ilvl w:val="0"/>
          <w:numId w:val="16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51677">
        <w:rPr>
          <w:rFonts w:asciiTheme="minorHAnsi" w:hAnsiTheme="minorHAnsi" w:cs="Arial"/>
          <w:sz w:val="22"/>
          <w:szCs w:val="22"/>
        </w:rPr>
        <w:lastRenderedPageBreak/>
        <w:t xml:space="preserve">Município  </w:t>
      </w:r>
    </w:p>
    <w:p w14:paraId="2814C383" w14:textId="77777777" w:rsidR="004C58D6" w:rsidRPr="00D51677" w:rsidRDefault="004C58D6" w:rsidP="004C58D6">
      <w:pPr>
        <w:pStyle w:val="PargrafodaLista"/>
        <w:numPr>
          <w:ilvl w:val="0"/>
          <w:numId w:val="16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51677">
        <w:rPr>
          <w:rFonts w:asciiTheme="minorHAnsi" w:hAnsiTheme="minorHAnsi" w:cs="Arial"/>
          <w:sz w:val="22"/>
          <w:szCs w:val="22"/>
        </w:rPr>
        <w:t xml:space="preserve">Bairro  </w:t>
      </w:r>
    </w:p>
    <w:p w14:paraId="3F9D44CB" w14:textId="77777777" w:rsidR="004C58D6" w:rsidRPr="00D51677" w:rsidRDefault="004C58D6" w:rsidP="004C58D6">
      <w:pPr>
        <w:pStyle w:val="PargrafodaLista"/>
        <w:numPr>
          <w:ilvl w:val="0"/>
          <w:numId w:val="16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51677">
        <w:rPr>
          <w:rFonts w:asciiTheme="minorHAnsi" w:hAnsiTheme="minorHAnsi" w:cs="Arial"/>
          <w:sz w:val="22"/>
          <w:szCs w:val="22"/>
        </w:rPr>
        <w:t xml:space="preserve">Telefone  </w:t>
      </w:r>
    </w:p>
    <w:p w14:paraId="0F64EF2C" w14:textId="77777777" w:rsidR="004C58D6" w:rsidRPr="00D51677" w:rsidRDefault="004C58D6" w:rsidP="004C58D6">
      <w:pPr>
        <w:pStyle w:val="PargrafodaLista"/>
        <w:numPr>
          <w:ilvl w:val="0"/>
          <w:numId w:val="16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51677">
        <w:rPr>
          <w:rFonts w:asciiTheme="minorHAnsi" w:hAnsiTheme="minorHAnsi" w:cs="Arial"/>
          <w:sz w:val="22"/>
          <w:szCs w:val="22"/>
        </w:rPr>
        <w:t xml:space="preserve">Fax  </w:t>
      </w:r>
    </w:p>
    <w:p w14:paraId="2E383324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3D0EC2D8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7A55BF58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469A7BDE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 w:rsidRPr="00BC10AB">
        <w:rPr>
          <w:rFonts w:asciiTheme="minorHAnsi" w:hAnsiTheme="minorHAnsi" w:cs="Arial"/>
          <w:sz w:val="22"/>
          <w:szCs w:val="22"/>
        </w:rPr>
        <w:t>Detalhar prestador de Serviço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2F8ED8E1" w14:textId="77777777" w:rsidR="004C58D6" w:rsidRDefault="004C58D6" w:rsidP="004C58D6">
      <w:pPr>
        <w:pStyle w:val="PargrafodaLista"/>
        <w:numPr>
          <w:ilvl w:val="0"/>
          <w:numId w:val="17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Prestadores de serviço</w:t>
      </w:r>
    </w:p>
    <w:p w14:paraId="3CDF45FB" w14:textId="060597B3" w:rsidR="00460673" w:rsidRPr="00DE3E5E" w:rsidRDefault="00460673" w:rsidP="004C58D6">
      <w:pPr>
        <w:pStyle w:val="PargrafodaLista"/>
        <w:numPr>
          <w:ilvl w:val="0"/>
          <w:numId w:val="17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Localidade</w:t>
      </w:r>
    </w:p>
    <w:p w14:paraId="1622F26D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55BB0C66" w14:textId="6172CCBE" w:rsidR="004C58D6" w:rsidRPr="00021F53" w:rsidRDefault="004C58D6" w:rsidP="004C58D6">
      <w:pPr>
        <w:pStyle w:val="Ttulo2"/>
      </w:pPr>
      <w:r w:rsidRPr="00021F53">
        <w:t>(</w:t>
      </w:r>
      <w:r>
        <w:t>CAD</w:t>
      </w:r>
      <w:r w:rsidRPr="00021F53">
        <w:t>) –</w:t>
      </w:r>
      <w:r w:rsidR="00BE1A4F">
        <w:t xml:space="preserve"> </w:t>
      </w:r>
      <w:r>
        <w:t>Convenios</w:t>
      </w:r>
    </w:p>
    <w:p w14:paraId="03D785DE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904999">
        <w:rPr>
          <w:rFonts w:asciiTheme="minorHAnsi" w:hAnsiTheme="minorHAnsi" w:cs="Arial"/>
          <w:sz w:val="24"/>
        </w:rPr>
        <w:t>Funções impactadas:</w:t>
      </w:r>
    </w:p>
    <w:p w14:paraId="7E373CD5" w14:textId="77777777" w:rsidR="004C58D6" w:rsidRPr="000679EF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C35159">
        <w:rPr>
          <w:rFonts w:asciiTheme="minorHAnsi" w:hAnsiTheme="minorHAnsi" w:cs="Arial"/>
          <w:sz w:val="24"/>
        </w:rPr>
        <w:t xml:space="preserve">Pesquisa auxiliar Instituição de ensino </w:t>
      </w:r>
      <w:r w:rsidRPr="000679EF">
        <w:rPr>
          <w:rFonts w:asciiTheme="minorHAnsi" w:hAnsiTheme="minorHAnsi" w:cs="Arial"/>
          <w:sz w:val="24"/>
        </w:rPr>
        <w:t>(</w:t>
      </w:r>
      <w:r>
        <w:rPr>
          <w:rFonts w:asciiTheme="minorHAnsi" w:hAnsiTheme="minorHAnsi" w:cs="Arial"/>
          <w:sz w:val="24"/>
        </w:rPr>
        <w:t>alterado</w:t>
      </w:r>
      <w:r w:rsidRPr="000679EF">
        <w:rPr>
          <w:rFonts w:asciiTheme="minorHAnsi" w:hAnsiTheme="minorHAnsi" w:cs="Arial"/>
          <w:sz w:val="24"/>
        </w:rPr>
        <w:t>)</w:t>
      </w:r>
    </w:p>
    <w:p w14:paraId="2825B782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49FDC114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26E507B7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 w:rsidRPr="00C35159">
        <w:rPr>
          <w:rFonts w:asciiTheme="minorHAnsi" w:hAnsiTheme="minorHAnsi" w:cs="Arial"/>
          <w:b/>
          <w:sz w:val="22"/>
          <w:szCs w:val="22"/>
        </w:rPr>
        <w:t>Pesquisa auxiliar Instituição de ensino</w:t>
      </w:r>
    </w:p>
    <w:p w14:paraId="48E5BCD5" w14:textId="77777777" w:rsidR="008955E9" w:rsidRDefault="008955E9" w:rsidP="008955E9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Adequar a funcionalidade para suportar o novo padrão de CNPJ alfanumérico nos campos "CNPJ" .</w:t>
      </w:r>
    </w:p>
    <w:p w14:paraId="308A1E42" w14:textId="77777777" w:rsidR="008955E9" w:rsidRPr="00BB5FBA" w:rsidRDefault="008955E9" w:rsidP="008955E9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3DB78C83" w14:textId="77777777" w:rsidR="008955E9" w:rsidRPr="008B6917" w:rsidRDefault="008955E9" w:rsidP="008955E9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Adequação da validação de CNPJ no </w:t>
      </w:r>
      <w:proofErr w:type="spellStart"/>
      <w:r w:rsidRPr="008B6917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8B6917">
        <w:rPr>
          <w:rFonts w:asciiTheme="minorHAnsi" w:hAnsiTheme="minorHAnsi" w:cs="Arial"/>
          <w:sz w:val="22"/>
          <w:szCs w:val="22"/>
        </w:rPr>
        <w:t>;</w:t>
      </w:r>
    </w:p>
    <w:p w14:paraId="459662D1" w14:textId="77777777" w:rsidR="008955E9" w:rsidRPr="008B6917" w:rsidRDefault="008955E9" w:rsidP="008955E9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formatação e das regras de entrada dos campos editáveis;</w:t>
      </w:r>
    </w:p>
    <w:p w14:paraId="3559D4FA" w14:textId="77777777" w:rsidR="008955E9" w:rsidRPr="008B6917" w:rsidRDefault="008955E9" w:rsidP="008955E9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exibição do CNPJ conforme o novo padrão alfanumérico.</w:t>
      </w:r>
    </w:p>
    <w:p w14:paraId="524C479F" w14:textId="77777777" w:rsidR="008955E9" w:rsidRPr="00273C82" w:rsidRDefault="008955E9" w:rsidP="008955E9"/>
    <w:p w14:paraId="1B490B04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5C386541" w14:textId="2CC4FDF0" w:rsidR="004C58D6" w:rsidRPr="00904999" w:rsidRDefault="00BE1A4F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C4E9DA2" wp14:editId="510ECFC8">
            <wp:extent cx="6228080" cy="4671060"/>
            <wp:effectExtent l="0" t="0" r="1270" b="0"/>
            <wp:docPr id="1548605433" name="Imagem 1" descr="Interface gráfica do usuário, Aplicativo, Word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605433" name="Imagem 1" descr="Interface gráfica do usuário, Aplicativo, Word&#10;&#10;O conteúdo gerado por IA pode estar incorreto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467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14F6B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14</w:t>
      </w:r>
      <w:r w:rsidRPr="00904999">
        <w:rPr>
          <w:rFonts w:asciiTheme="minorHAnsi" w:hAnsiTheme="minorHAnsi" w:cs="Arial"/>
          <w:sz w:val="22"/>
          <w:szCs w:val="22"/>
        </w:rPr>
        <w:t xml:space="preserve"> –</w:t>
      </w:r>
      <w:r>
        <w:rPr>
          <w:rFonts w:asciiTheme="minorHAnsi" w:hAnsiTheme="minorHAnsi" w:cs="Arial"/>
          <w:sz w:val="22"/>
          <w:szCs w:val="22"/>
        </w:rPr>
        <w:t xml:space="preserve"> Manter </w:t>
      </w:r>
      <w:proofErr w:type="spellStart"/>
      <w:r w:rsidRPr="00E1638D">
        <w:rPr>
          <w:rFonts w:asciiTheme="minorHAnsi" w:hAnsiTheme="minorHAnsi" w:cs="Arial"/>
          <w:sz w:val="22"/>
          <w:szCs w:val="22"/>
        </w:rPr>
        <w:t>Convenios</w:t>
      </w:r>
      <w:proofErr w:type="spellEnd"/>
      <w:r w:rsidRPr="00E1638D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– Listar – Filtro &lt;</w:t>
      </w:r>
      <w:r w:rsidRPr="00E1638D">
        <w:t xml:space="preserve"> </w:t>
      </w:r>
      <w:r w:rsidRPr="00E1638D">
        <w:rPr>
          <w:rFonts w:asciiTheme="minorHAnsi" w:hAnsiTheme="minorHAnsi" w:cs="Arial"/>
          <w:sz w:val="22"/>
          <w:szCs w:val="22"/>
        </w:rPr>
        <w:t xml:space="preserve">Instituição de ensino </w:t>
      </w:r>
      <w:r>
        <w:rPr>
          <w:rFonts w:asciiTheme="minorHAnsi" w:hAnsiTheme="minorHAnsi" w:cs="Arial"/>
          <w:sz w:val="22"/>
          <w:szCs w:val="22"/>
        </w:rPr>
        <w:t>&gt;</w:t>
      </w:r>
    </w:p>
    <w:p w14:paraId="33A0AFC9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36848BDC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15F64899" w14:textId="77777777" w:rsidR="004C58D6" w:rsidRPr="00904999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244BC89C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 w:rsidRPr="00C35159">
        <w:rPr>
          <w:rFonts w:asciiTheme="minorHAnsi" w:hAnsiTheme="minorHAnsi" w:cs="Arial"/>
          <w:sz w:val="22"/>
          <w:szCs w:val="22"/>
        </w:rPr>
        <w:t>Pesquisa auxiliar Instituição de ensino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0A5BD6E7" w14:textId="77777777" w:rsidR="004C58D6" w:rsidRPr="00EC6778" w:rsidRDefault="004C58D6" w:rsidP="004C58D6">
      <w:pPr>
        <w:pStyle w:val="PargrafodaLista"/>
        <w:numPr>
          <w:ilvl w:val="0"/>
          <w:numId w:val="16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EC6778">
        <w:rPr>
          <w:rFonts w:asciiTheme="minorHAnsi" w:hAnsiTheme="minorHAnsi" w:cs="Arial"/>
          <w:sz w:val="22"/>
          <w:szCs w:val="22"/>
        </w:rPr>
        <w:t>Instituição de ensino</w:t>
      </w:r>
    </w:p>
    <w:p w14:paraId="00500150" w14:textId="77777777" w:rsidR="004C58D6" w:rsidRPr="00EC6778" w:rsidRDefault="004C58D6" w:rsidP="004C58D6">
      <w:pPr>
        <w:pStyle w:val="PargrafodaLista"/>
        <w:numPr>
          <w:ilvl w:val="0"/>
          <w:numId w:val="16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EC6778">
        <w:rPr>
          <w:rFonts w:asciiTheme="minorHAnsi" w:hAnsiTheme="minorHAnsi" w:cs="Arial"/>
          <w:sz w:val="22"/>
          <w:szCs w:val="22"/>
        </w:rPr>
        <w:t>Município</w:t>
      </w:r>
    </w:p>
    <w:p w14:paraId="184EFFAE" w14:textId="77777777" w:rsidR="004C58D6" w:rsidRPr="00EC6778" w:rsidRDefault="004C58D6" w:rsidP="004C58D6">
      <w:pPr>
        <w:pStyle w:val="PargrafodaLista"/>
        <w:numPr>
          <w:ilvl w:val="0"/>
          <w:numId w:val="16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EC6778">
        <w:rPr>
          <w:rFonts w:asciiTheme="minorHAnsi" w:hAnsiTheme="minorHAnsi" w:cs="Arial"/>
          <w:sz w:val="22"/>
          <w:szCs w:val="22"/>
        </w:rPr>
        <w:t>Dependência administrativa</w:t>
      </w:r>
    </w:p>
    <w:p w14:paraId="29B370BC" w14:textId="77777777" w:rsidR="004C58D6" w:rsidRPr="00EC6778" w:rsidRDefault="004C58D6" w:rsidP="004C58D6">
      <w:pPr>
        <w:pStyle w:val="PargrafodaLista"/>
        <w:numPr>
          <w:ilvl w:val="0"/>
          <w:numId w:val="16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EC6778">
        <w:rPr>
          <w:rFonts w:asciiTheme="minorHAnsi" w:hAnsiTheme="minorHAnsi" w:cs="Arial"/>
          <w:sz w:val="22"/>
          <w:szCs w:val="22"/>
        </w:rPr>
        <w:t>CNPJ</w:t>
      </w:r>
    </w:p>
    <w:p w14:paraId="63F898D1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530B8901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7C93C799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 w:rsidRPr="00C35159">
        <w:rPr>
          <w:rFonts w:asciiTheme="minorHAnsi" w:hAnsiTheme="minorHAnsi" w:cs="Arial"/>
          <w:sz w:val="22"/>
          <w:szCs w:val="22"/>
        </w:rPr>
        <w:t>Pesquisa auxiliar Instituição de ensino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4C5D296C" w14:textId="77777777" w:rsidR="004C58D6" w:rsidRPr="00DE3E5E" w:rsidRDefault="004C58D6" w:rsidP="004C58D6">
      <w:pPr>
        <w:pStyle w:val="PargrafodaLista"/>
        <w:numPr>
          <w:ilvl w:val="0"/>
          <w:numId w:val="17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Instituição de ensino</w:t>
      </w:r>
    </w:p>
    <w:p w14:paraId="2D0B035B" w14:textId="625E8E2B" w:rsidR="004C58D6" w:rsidRPr="00DE3E5E" w:rsidRDefault="00460673" w:rsidP="004C58D6">
      <w:pPr>
        <w:pStyle w:val="PargrafodaLista"/>
        <w:numPr>
          <w:ilvl w:val="0"/>
          <w:numId w:val="17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Localidade</w:t>
      </w:r>
    </w:p>
    <w:p w14:paraId="1A8C7BD9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1A77F9BE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bookmarkEnd w:id="5"/>
    <w:p w14:paraId="08AC233A" w14:textId="77777777" w:rsidR="004C58D6" w:rsidRPr="00021F53" w:rsidRDefault="004C58D6" w:rsidP="004C58D6">
      <w:pPr>
        <w:pStyle w:val="Ttulo2"/>
      </w:pPr>
      <w:r w:rsidRPr="00021F53">
        <w:t>(</w:t>
      </w:r>
      <w:r>
        <w:t>BPC</w:t>
      </w:r>
      <w:r w:rsidRPr="00021F53">
        <w:t xml:space="preserve">) – </w:t>
      </w:r>
      <w:r w:rsidRPr="006B1DA8">
        <w:t>Manter Concessão do Auxílio Creche</w:t>
      </w:r>
    </w:p>
    <w:p w14:paraId="4ED01C98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904999">
        <w:rPr>
          <w:rFonts w:asciiTheme="minorHAnsi" w:hAnsiTheme="minorHAnsi" w:cs="Arial"/>
          <w:sz w:val="24"/>
        </w:rPr>
        <w:t>Funções impactadas:</w:t>
      </w:r>
    </w:p>
    <w:p w14:paraId="20E5D9B9" w14:textId="77777777" w:rsidR="004C58D6" w:rsidRPr="000679EF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0679EF">
        <w:rPr>
          <w:rFonts w:asciiTheme="minorHAnsi" w:hAnsiTheme="minorHAnsi" w:cs="Arial"/>
          <w:sz w:val="24"/>
        </w:rPr>
        <w:lastRenderedPageBreak/>
        <w:t xml:space="preserve">Incluir </w:t>
      </w:r>
      <w:r w:rsidRPr="006B1DA8">
        <w:rPr>
          <w:rFonts w:asciiTheme="minorHAnsi" w:hAnsiTheme="minorHAnsi" w:cs="Arial"/>
          <w:sz w:val="24"/>
        </w:rPr>
        <w:t xml:space="preserve">Concessão do Auxílio Creche </w:t>
      </w:r>
      <w:r w:rsidRPr="000679EF">
        <w:rPr>
          <w:rFonts w:asciiTheme="minorHAnsi" w:hAnsiTheme="minorHAnsi" w:cs="Arial"/>
          <w:sz w:val="24"/>
        </w:rPr>
        <w:t>(</w:t>
      </w:r>
      <w:r>
        <w:rPr>
          <w:rFonts w:asciiTheme="minorHAnsi" w:hAnsiTheme="minorHAnsi" w:cs="Arial"/>
          <w:sz w:val="24"/>
        </w:rPr>
        <w:t>alterado</w:t>
      </w:r>
      <w:r w:rsidRPr="000679EF">
        <w:rPr>
          <w:rFonts w:asciiTheme="minorHAnsi" w:hAnsiTheme="minorHAnsi" w:cs="Arial"/>
          <w:sz w:val="24"/>
        </w:rPr>
        <w:t>)</w:t>
      </w:r>
    </w:p>
    <w:p w14:paraId="2CDE5444" w14:textId="77777777" w:rsidR="004C58D6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0679EF">
        <w:rPr>
          <w:rFonts w:asciiTheme="minorHAnsi" w:hAnsiTheme="minorHAnsi" w:cs="Arial"/>
          <w:sz w:val="24"/>
        </w:rPr>
        <w:t xml:space="preserve">Alterar </w:t>
      </w:r>
      <w:r w:rsidRPr="006B1DA8">
        <w:rPr>
          <w:rFonts w:asciiTheme="minorHAnsi" w:hAnsiTheme="minorHAnsi" w:cs="Arial"/>
          <w:sz w:val="24"/>
        </w:rPr>
        <w:t xml:space="preserve">Concessão do Auxílio Creche </w:t>
      </w:r>
      <w:r w:rsidRPr="000679EF">
        <w:rPr>
          <w:rFonts w:asciiTheme="minorHAnsi" w:hAnsiTheme="minorHAnsi" w:cs="Arial"/>
          <w:sz w:val="24"/>
        </w:rPr>
        <w:t>(</w:t>
      </w:r>
      <w:r>
        <w:rPr>
          <w:rFonts w:asciiTheme="minorHAnsi" w:hAnsiTheme="minorHAnsi" w:cs="Arial"/>
          <w:sz w:val="24"/>
        </w:rPr>
        <w:t>alterado</w:t>
      </w:r>
      <w:r w:rsidRPr="000679EF">
        <w:rPr>
          <w:rFonts w:asciiTheme="minorHAnsi" w:hAnsiTheme="minorHAnsi" w:cs="Arial"/>
          <w:sz w:val="24"/>
        </w:rPr>
        <w:t>)</w:t>
      </w:r>
    </w:p>
    <w:p w14:paraId="6853882C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679BE729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62FFEE4D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Incluir </w:t>
      </w:r>
      <w:r w:rsidRPr="006B1DA8">
        <w:rPr>
          <w:rFonts w:asciiTheme="minorHAnsi" w:hAnsiTheme="minorHAnsi" w:cs="Arial"/>
          <w:b/>
          <w:sz w:val="22"/>
          <w:szCs w:val="22"/>
        </w:rPr>
        <w:t>Concessão do Auxílio Creche</w:t>
      </w:r>
    </w:p>
    <w:p w14:paraId="0F65FB15" w14:textId="6B8FE5B9" w:rsidR="004C58D6" w:rsidRPr="00BB5FBA" w:rsidRDefault="004D1CC3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Adequar a funcionalidade para suportar o novo padrão de CNPJ alfanumérico nos campos </w:t>
      </w:r>
      <w:r w:rsidR="004C58D6" w:rsidRPr="00BB5FBA">
        <w:rPr>
          <w:rFonts w:asciiTheme="minorHAnsi" w:hAnsiTheme="minorHAnsi" w:cs="Arial"/>
          <w:sz w:val="22"/>
          <w:szCs w:val="22"/>
        </w:rPr>
        <w:t>“</w:t>
      </w:r>
      <w:r w:rsidR="004C58D6" w:rsidRPr="00F94C7B">
        <w:rPr>
          <w:rFonts w:asciiTheme="minorHAnsi" w:hAnsiTheme="minorHAnsi" w:cs="Arial"/>
          <w:sz w:val="22"/>
          <w:szCs w:val="22"/>
        </w:rPr>
        <w:t>CNPJ da creche</w:t>
      </w:r>
      <w:r w:rsidR="004C58D6" w:rsidRPr="00BB5FBA">
        <w:rPr>
          <w:rFonts w:asciiTheme="minorHAnsi" w:hAnsiTheme="minorHAnsi" w:cs="Arial"/>
          <w:sz w:val="22"/>
          <w:szCs w:val="22"/>
        </w:rPr>
        <w:t>”.</w:t>
      </w:r>
    </w:p>
    <w:p w14:paraId="4053021E" w14:textId="77777777" w:rsidR="004D1CC3" w:rsidRPr="00BB5FBA" w:rsidRDefault="004D1CC3" w:rsidP="004D1CC3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4B85016E" w14:textId="77777777" w:rsidR="004D1CC3" w:rsidRPr="008B6917" w:rsidRDefault="004D1CC3" w:rsidP="004D1CC3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Adequação da validação de CNPJ no </w:t>
      </w:r>
      <w:proofErr w:type="spellStart"/>
      <w:r w:rsidRPr="008B6917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8B6917">
        <w:rPr>
          <w:rFonts w:asciiTheme="minorHAnsi" w:hAnsiTheme="minorHAnsi" w:cs="Arial"/>
          <w:sz w:val="22"/>
          <w:szCs w:val="22"/>
        </w:rPr>
        <w:t>;</w:t>
      </w:r>
    </w:p>
    <w:p w14:paraId="4894AC35" w14:textId="77777777" w:rsidR="004D1CC3" w:rsidRPr="008B6917" w:rsidRDefault="004D1CC3" w:rsidP="004D1CC3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formatação e das regras de entrada dos campos editáveis;</w:t>
      </w:r>
    </w:p>
    <w:p w14:paraId="0A9F3F87" w14:textId="77777777" w:rsidR="004D1CC3" w:rsidRPr="008B6917" w:rsidRDefault="004D1CC3" w:rsidP="004D1CC3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exibição do CNPJ conforme o novo padrão alfanumérico.</w:t>
      </w:r>
    </w:p>
    <w:p w14:paraId="4E135958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57576507" w14:textId="7557E1BD" w:rsidR="004C58D6" w:rsidRPr="00904999" w:rsidRDefault="004D1CC3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noProof/>
        </w:rPr>
        <w:drawing>
          <wp:inline distT="0" distB="0" distL="0" distR="0" wp14:anchorId="477BFF14" wp14:editId="504BD2CF">
            <wp:extent cx="6228080" cy="3575685"/>
            <wp:effectExtent l="0" t="0" r="1270" b="5715"/>
            <wp:docPr id="2830803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080343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57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B9223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17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>
        <w:rPr>
          <w:rFonts w:asciiTheme="minorHAnsi" w:hAnsiTheme="minorHAnsi" w:cs="Arial"/>
          <w:sz w:val="22"/>
          <w:szCs w:val="22"/>
        </w:rPr>
        <w:t xml:space="preserve">Manter </w:t>
      </w:r>
      <w:r w:rsidRPr="006B1DA8">
        <w:rPr>
          <w:rFonts w:asciiTheme="minorHAnsi" w:hAnsiTheme="minorHAnsi" w:cs="Arial"/>
          <w:sz w:val="22"/>
          <w:szCs w:val="22"/>
        </w:rPr>
        <w:t xml:space="preserve">Concessão do Auxílio Creche </w:t>
      </w:r>
      <w:r>
        <w:rPr>
          <w:rFonts w:asciiTheme="minorHAnsi" w:hAnsiTheme="minorHAnsi" w:cs="Arial"/>
          <w:sz w:val="22"/>
          <w:szCs w:val="22"/>
        </w:rPr>
        <w:t xml:space="preserve">– Incluir </w:t>
      </w:r>
    </w:p>
    <w:p w14:paraId="72B22553" w14:textId="77777777" w:rsidR="004C58D6" w:rsidRPr="00904999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374ECE79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>
        <w:rPr>
          <w:rFonts w:asciiTheme="minorHAnsi" w:hAnsiTheme="minorHAnsi" w:cs="Arial"/>
          <w:sz w:val="22"/>
          <w:szCs w:val="22"/>
        </w:rPr>
        <w:t>Incluir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6B1DA8">
        <w:rPr>
          <w:rFonts w:asciiTheme="minorHAnsi" w:hAnsiTheme="minorHAnsi" w:cs="Arial"/>
          <w:sz w:val="22"/>
          <w:szCs w:val="22"/>
        </w:rPr>
        <w:t>Concessão do Auxílio Creche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6553D265" w14:textId="77777777" w:rsidR="004C58D6" w:rsidRPr="00DE3E5E" w:rsidRDefault="004C58D6" w:rsidP="004C58D6">
      <w:pPr>
        <w:pStyle w:val="PargrafodaLista"/>
        <w:numPr>
          <w:ilvl w:val="0"/>
          <w:numId w:val="17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Matrícula</w:t>
      </w:r>
    </w:p>
    <w:p w14:paraId="5BBB4FBF" w14:textId="77777777" w:rsidR="004C58D6" w:rsidRPr="00DE3E5E" w:rsidRDefault="004C58D6" w:rsidP="004C58D6">
      <w:pPr>
        <w:pStyle w:val="PargrafodaLista"/>
        <w:numPr>
          <w:ilvl w:val="0"/>
          <w:numId w:val="17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Dependente</w:t>
      </w:r>
    </w:p>
    <w:p w14:paraId="3BEF312C" w14:textId="77777777" w:rsidR="004C58D6" w:rsidRPr="00DE3E5E" w:rsidRDefault="004C58D6" w:rsidP="004C58D6">
      <w:pPr>
        <w:pStyle w:val="PargrafodaLista"/>
        <w:numPr>
          <w:ilvl w:val="0"/>
          <w:numId w:val="17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Data início da vigência</w:t>
      </w:r>
    </w:p>
    <w:p w14:paraId="623E3634" w14:textId="77777777" w:rsidR="004C58D6" w:rsidRPr="00DE3E5E" w:rsidRDefault="004C58D6" w:rsidP="004C58D6">
      <w:pPr>
        <w:pStyle w:val="PargrafodaLista"/>
        <w:numPr>
          <w:ilvl w:val="0"/>
          <w:numId w:val="17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Valor Auxílio Creche</w:t>
      </w:r>
    </w:p>
    <w:p w14:paraId="07B26533" w14:textId="77777777" w:rsidR="004C58D6" w:rsidRPr="00DE3E5E" w:rsidRDefault="004C58D6" w:rsidP="004C58D6">
      <w:pPr>
        <w:pStyle w:val="PargrafodaLista"/>
        <w:numPr>
          <w:ilvl w:val="0"/>
          <w:numId w:val="17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Número do contrato com a creche</w:t>
      </w:r>
    </w:p>
    <w:p w14:paraId="61E1161D" w14:textId="77777777" w:rsidR="004C58D6" w:rsidRPr="00DE3E5E" w:rsidRDefault="004C58D6" w:rsidP="004C58D6">
      <w:pPr>
        <w:pStyle w:val="PargrafodaLista"/>
        <w:numPr>
          <w:ilvl w:val="0"/>
          <w:numId w:val="17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CNPJ da creche</w:t>
      </w:r>
    </w:p>
    <w:p w14:paraId="131A4668" w14:textId="77777777" w:rsidR="004C58D6" w:rsidRPr="00DE3E5E" w:rsidRDefault="004C58D6" w:rsidP="004C58D6">
      <w:pPr>
        <w:pStyle w:val="PargrafodaLista"/>
        <w:numPr>
          <w:ilvl w:val="0"/>
          <w:numId w:val="17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CPF</w:t>
      </w:r>
    </w:p>
    <w:p w14:paraId="720BBE86" w14:textId="77777777" w:rsidR="004C58D6" w:rsidRPr="00DE3E5E" w:rsidRDefault="004C58D6" w:rsidP="004C58D6">
      <w:pPr>
        <w:pStyle w:val="PargrafodaLista"/>
        <w:numPr>
          <w:ilvl w:val="0"/>
          <w:numId w:val="17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Número PIS/PASEP</w:t>
      </w:r>
    </w:p>
    <w:p w14:paraId="4799041B" w14:textId="77777777" w:rsidR="004C58D6" w:rsidRPr="00DE3E5E" w:rsidRDefault="004C58D6" w:rsidP="004C58D6">
      <w:pPr>
        <w:pStyle w:val="PargrafodaLista"/>
        <w:numPr>
          <w:ilvl w:val="0"/>
          <w:numId w:val="17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NIT - Número de inscrição do trabalhador</w:t>
      </w:r>
    </w:p>
    <w:p w14:paraId="543F492A" w14:textId="77777777" w:rsidR="004C58D6" w:rsidRPr="00DE3E5E" w:rsidRDefault="004C58D6" w:rsidP="004C58D6">
      <w:pPr>
        <w:pStyle w:val="PargrafodaLista"/>
        <w:numPr>
          <w:ilvl w:val="0"/>
          <w:numId w:val="17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Carteira de trabalho</w:t>
      </w:r>
    </w:p>
    <w:p w14:paraId="1AE6A36E" w14:textId="77777777" w:rsidR="004C58D6" w:rsidRPr="00DE3E5E" w:rsidRDefault="004C58D6" w:rsidP="004C58D6">
      <w:pPr>
        <w:pStyle w:val="PargrafodaLista"/>
        <w:numPr>
          <w:ilvl w:val="0"/>
          <w:numId w:val="17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Número</w:t>
      </w:r>
    </w:p>
    <w:p w14:paraId="1D187E44" w14:textId="77777777" w:rsidR="004C58D6" w:rsidRPr="00DE3E5E" w:rsidRDefault="004C58D6" w:rsidP="004C58D6">
      <w:pPr>
        <w:pStyle w:val="PargrafodaLista"/>
        <w:numPr>
          <w:ilvl w:val="0"/>
          <w:numId w:val="17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lastRenderedPageBreak/>
        <w:t>Série</w:t>
      </w:r>
    </w:p>
    <w:p w14:paraId="4FB0BF3C" w14:textId="77777777" w:rsidR="004C58D6" w:rsidRPr="00DE3E5E" w:rsidRDefault="004C58D6" w:rsidP="004C58D6">
      <w:pPr>
        <w:pStyle w:val="PargrafodaLista"/>
        <w:numPr>
          <w:ilvl w:val="0"/>
          <w:numId w:val="17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Unidade federativa</w:t>
      </w:r>
    </w:p>
    <w:p w14:paraId="4AA5340B" w14:textId="77777777" w:rsidR="004C58D6" w:rsidRPr="00DE3E5E" w:rsidRDefault="004C58D6" w:rsidP="004C58D6">
      <w:pPr>
        <w:pStyle w:val="PargrafodaLista"/>
        <w:numPr>
          <w:ilvl w:val="0"/>
          <w:numId w:val="17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Data de emissão</w:t>
      </w:r>
    </w:p>
    <w:p w14:paraId="3ECA5C45" w14:textId="77777777" w:rsidR="004C58D6" w:rsidRPr="00F94C7B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74428779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>
        <w:rPr>
          <w:rFonts w:asciiTheme="minorHAnsi" w:hAnsiTheme="minorHAnsi" w:cs="Arial"/>
          <w:sz w:val="22"/>
          <w:szCs w:val="22"/>
        </w:rPr>
        <w:t>Incluir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F64A21">
        <w:rPr>
          <w:rFonts w:asciiTheme="minorHAnsi" w:hAnsiTheme="minorHAnsi" w:cs="Arial"/>
          <w:sz w:val="22"/>
          <w:szCs w:val="22"/>
        </w:rPr>
        <w:t>Concessão do Auxílio Creche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375426F1" w14:textId="77777777" w:rsidR="004C58D6" w:rsidRPr="00DE3E5E" w:rsidRDefault="004C58D6" w:rsidP="004C58D6">
      <w:pPr>
        <w:pStyle w:val="PargrafodaLista"/>
        <w:numPr>
          <w:ilvl w:val="0"/>
          <w:numId w:val="5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Auxilio creche</w:t>
      </w:r>
    </w:p>
    <w:p w14:paraId="3266BA4D" w14:textId="77777777" w:rsidR="004C58D6" w:rsidRPr="00DE3E5E" w:rsidRDefault="004C58D6" w:rsidP="004C58D6">
      <w:pPr>
        <w:pStyle w:val="PargrafodaLista"/>
        <w:numPr>
          <w:ilvl w:val="0"/>
          <w:numId w:val="5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Vinculo</w:t>
      </w:r>
    </w:p>
    <w:p w14:paraId="2A05F224" w14:textId="77777777" w:rsidR="004C58D6" w:rsidRPr="00DE3E5E" w:rsidRDefault="004C58D6" w:rsidP="004C58D6">
      <w:pPr>
        <w:pStyle w:val="PargrafodaLista"/>
        <w:numPr>
          <w:ilvl w:val="0"/>
          <w:numId w:val="5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Dependente</w:t>
      </w:r>
    </w:p>
    <w:p w14:paraId="41272492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15B2D88C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2D327827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>
        <w:rPr>
          <w:rFonts w:asciiTheme="minorHAnsi" w:hAnsiTheme="minorHAnsi" w:cs="Arial"/>
          <w:b/>
          <w:sz w:val="22"/>
          <w:szCs w:val="22"/>
        </w:rPr>
        <w:t>Alterar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 </w:t>
      </w:r>
      <w:r w:rsidRPr="006B1DA8">
        <w:rPr>
          <w:rFonts w:asciiTheme="minorHAnsi" w:hAnsiTheme="minorHAnsi" w:cs="Arial"/>
          <w:b/>
          <w:sz w:val="22"/>
          <w:szCs w:val="22"/>
        </w:rPr>
        <w:t>Concessão do Auxílio Creche</w:t>
      </w:r>
    </w:p>
    <w:p w14:paraId="3EA470D0" w14:textId="77777777" w:rsidR="006A30D4" w:rsidRPr="00BB5FBA" w:rsidRDefault="006A30D4" w:rsidP="006A30D4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Adequar a funcionalidade para suportar o novo padrão de CNPJ alfanumérico nos campos </w:t>
      </w:r>
      <w:r w:rsidRPr="00BB5FBA">
        <w:rPr>
          <w:rFonts w:asciiTheme="minorHAnsi" w:hAnsiTheme="minorHAnsi" w:cs="Arial"/>
          <w:sz w:val="22"/>
          <w:szCs w:val="22"/>
        </w:rPr>
        <w:t>“</w:t>
      </w:r>
      <w:r w:rsidRPr="00F94C7B">
        <w:rPr>
          <w:rFonts w:asciiTheme="minorHAnsi" w:hAnsiTheme="minorHAnsi" w:cs="Arial"/>
          <w:sz w:val="22"/>
          <w:szCs w:val="22"/>
        </w:rPr>
        <w:t>CNPJ da creche</w:t>
      </w:r>
      <w:r w:rsidRPr="00BB5FBA">
        <w:rPr>
          <w:rFonts w:asciiTheme="minorHAnsi" w:hAnsiTheme="minorHAnsi" w:cs="Arial"/>
          <w:sz w:val="22"/>
          <w:szCs w:val="22"/>
        </w:rPr>
        <w:t>”.</w:t>
      </w:r>
    </w:p>
    <w:p w14:paraId="4588A8D0" w14:textId="77777777" w:rsidR="006A30D4" w:rsidRPr="00BB5FBA" w:rsidRDefault="006A30D4" w:rsidP="006A30D4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26C117D2" w14:textId="77777777" w:rsidR="006A30D4" w:rsidRPr="008B6917" w:rsidRDefault="006A30D4" w:rsidP="006A30D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Adequação da validação de CNPJ no </w:t>
      </w:r>
      <w:proofErr w:type="spellStart"/>
      <w:r w:rsidRPr="008B6917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8B6917">
        <w:rPr>
          <w:rFonts w:asciiTheme="minorHAnsi" w:hAnsiTheme="minorHAnsi" w:cs="Arial"/>
          <w:sz w:val="22"/>
          <w:szCs w:val="22"/>
        </w:rPr>
        <w:t>;</w:t>
      </w:r>
    </w:p>
    <w:p w14:paraId="58BB881D" w14:textId="77777777" w:rsidR="006A30D4" w:rsidRPr="008B6917" w:rsidRDefault="006A30D4" w:rsidP="006A30D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formatação e das regras de entrada dos campos editáveis;</w:t>
      </w:r>
    </w:p>
    <w:p w14:paraId="2D619C8C" w14:textId="77777777" w:rsidR="006A30D4" w:rsidRPr="008B6917" w:rsidRDefault="006A30D4" w:rsidP="006A30D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exibição do CNPJ conforme o novo padrão alfanumérico.</w:t>
      </w:r>
    </w:p>
    <w:p w14:paraId="641B4396" w14:textId="77777777" w:rsidR="004C58D6" w:rsidRPr="005C164D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04FCCDA7" w14:textId="19520273" w:rsidR="004C58D6" w:rsidRPr="00904999" w:rsidRDefault="001443C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noProof/>
        </w:rPr>
        <w:drawing>
          <wp:inline distT="0" distB="0" distL="0" distR="0" wp14:anchorId="7A34B517" wp14:editId="69149605">
            <wp:extent cx="6228080" cy="3583940"/>
            <wp:effectExtent l="0" t="0" r="1270" b="0"/>
            <wp:docPr id="15570894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089426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A3251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18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>
        <w:rPr>
          <w:rFonts w:asciiTheme="minorHAnsi" w:hAnsiTheme="minorHAnsi" w:cs="Arial"/>
          <w:sz w:val="22"/>
          <w:szCs w:val="22"/>
        </w:rPr>
        <w:t xml:space="preserve">Manter </w:t>
      </w:r>
      <w:r w:rsidRPr="00F64A21">
        <w:rPr>
          <w:rFonts w:asciiTheme="minorHAnsi" w:hAnsiTheme="minorHAnsi" w:cs="Arial"/>
          <w:sz w:val="22"/>
          <w:szCs w:val="22"/>
        </w:rPr>
        <w:t xml:space="preserve">Concessão do Auxílio Creche </w:t>
      </w:r>
      <w:r>
        <w:rPr>
          <w:rFonts w:asciiTheme="minorHAnsi" w:hAnsiTheme="minorHAnsi" w:cs="Arial"/>
          <w:sz w:val="22"/>
          <w:szCs w:val="22"/>
        </w:rPr>
        <w:t xml:space="preserve">– Alterar </w:t>
      </w:r>
    </w:p>
    <w:p w14:paraId="1219458A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6E8D7933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>
        <w:rPr>
          <w:rFonts w:asciiTheme="minorHAnsi" w:hAnsiTheme="minorHAnsi" w:cs="Arial"/>
          <w:sz w:val="22"/>
          <w:szCs w:val="22"/>
        </w:rPr>
        <w:t>Incluir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F64A21">
        <w:rPr>
          <w:rFonts w:asciiTheme="minorHAnsi" w:hAnsiTheme="minorHAnsi" w:cs="Arial"/>
          <w:sz w:val="22"/>
          <w:szCs w:val="22"/>
        </w:rPr>
        <w:t>Concessão do Auxílio Creche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446F90F7" w14:textId="77777777" w:rsidR="004C58D6" w:rsidRPr="00DE3E5E" w:rsidRDefault="004C58D6" w:rsidP="004C58D6">
      <w:pPr>
        <w:pStyle w:val="PargrafodaLista"/>
        <w:numPr>
          <w:ilvl w:val="0"/>
          <w:numId w:val="17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Matrícula</w:t>
      </w:r>
    </w:p>
    <w:p w14:paraId="07191BE4" w14:textId="77777777" w:rsidR="004C58D6" w:rsidRPr="00DE3E5E" w:rsidRDefault="004C58D6" w:rsidP="004C58D6">
      <w:pPr>
        <w:pStyle w:val="PargrafodaLista"/>
        <w:numPr>
          <w:ilvl w:val="0"/>
          <w:numId w:val="17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Dependente</w:t>
      </w:r>
    </w:p>
    <w:p w14:paraId="694FAA3B" w14:textId="77777777" w:rsidR="004C58D6" w:rsidRPr="00DE3E5E" w:rsidRDefault="004C58D6" w:rsidP="004C58D6">
      <w:pPr>
        <w:pStyle w:val="PargrafodaLista"/>
        <w:numPr>
          <w:ilvl w:val="0"/>
          <w:numId w:val="17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Data início da vigência</w:t>
      </w:r>
    </w:p>
    <w:p w14:paraId="30428050" w14:textId="77777777" w:rsidR="004C58D6" w:rsidRPr="00DE3E5E" w:rsidRDefault="004C58D6" w:rsidP="004C58D6">
      <w:pPr>
        <w:pStyle w:val="PargrafodaLista"/>
        <w:numPr>
          <w:ilvl w:val="0"/>
          <w:numId w:val="17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Valor Auxílio Creche</w:t>
      </w:r>
    </w:p>
    <w:p w14:paraId="02413F9A" w14:textId="77777777" w:rsidR="004C58D6" w:rsidRPr="00DE3E5E" w:rsidRDefault="004C58D6" w:rsidP="004C58D6">
      <w:pPr>
        <w:pStyle w:val="PargrafodaLista"/>
        <w:numPr>
          <w:ilvl w:val="0"/>
          <w:numId w:val="17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Número do contrato com a creche</w:t>
      </w:r>
    </w:p>
    <w:p w14:paraId="1C31B5D0" w14:textId="77777777" w:rsidR="004C58D6" w:rsidRPr="00DE3E5E" w:rsidRDefault="004C58D6" w:rsidP="004C58D6">
      <w:pPr>
        <w:pStyle w:val="PargrafodaLista"/>
        <w:numPr>
          <w:ilvl w:val="0"/>
          <w:numId w:val="17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lastRenderedPageBreak/>
        <w:t>CNPJ da creche</w:t>
      </w:r>
    </w:p>
    <w:p w14:paraId="3A18AF40" w14:textId="77777777" w:rsidR="004C58D6" w:rsidRPr="00DE3E5E" w:rsidRDefault="004C58D6" w:rsidP="004C58D6">
      <w:pPr>
        <w:pStyle w:val="PargrafodaLista"/>
        <w:numPr>
          <w:ilvl w:val="0"/>
          <w:numId w:val="17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CPF</w:t>
      </w:r>
    </w:p>
    <w:p w14:paraId="60080E0E" w14:textId="77777777" w:rsidR="004C58D6" w:rsidRPr="00DE3E5E" w:rsidRDefault="004C58D6" w:rsidP="004C58D6">
      <w:pPr>
        <w:pStyle w:val="PargrafodaLista"/>
        <w:numPr>
          <w:ilvl w:val="0"/>
          <w:numId w:val="17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Número PIS/PASEP</w:t>
      </w:r>
    </w:p>
    <w:p w14:paraId="301006D4" w14:textId="77777777" w:rsidR="004C58D6" w:rsidRPr="00DE3E5E" w:rsidRDefault="004C58D6" w:rsidP="004C58D6">
      <w:pPr>
        <w:pStyle w:val="PargrafodaLista"/>
        <w:numPr>
          <w:ilvl w:val="0"/>
          <w:numId w:val="17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NIT - Número de inscrição do trabalhador</w:t>
      </w:r>
    </w:p>
    <w:p w14:paraId="71E2C163" w14:textId="77777777" w:rsidR="004C58D6" w:rsidRPr="00DE3E5E" w:rsidRDefault="004C58D6" w:rsidP="004C58D6">
      <w:pPr>
        <w:pStyle w:val="PargrafodaLista"/>
        <w:numPr>
          <w:ilvl w:val="0"/>
          <w:numId w:val="17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Carteira de trabalho</w:t>
      </w:r>
    </w:p>
    <w:p w14:paraId="2321F305" w14:textId="77777777" w:rsidR="004C58D6" w:rsidRPr="00DE3E5E" w:rsidRDefault="004C58D6" w:rsidP="004C58D6">
      <w:pPr>
        <w:pStyle w:val="PargrafodaLista"/>
        <w:numPr>
          <w:ilvl w:val="0"/>
          <w:numId w:val="17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Número</w:t>
      </w:r>
    </w:p>
    <w:p w14:paraId="6874CAA0" w14:textId="77777777" w:rsidR="004C58D6" w:rsidRPr="00DE3E5E" w:rsidRDefault="004C58D6" w:rsidP="004C58D6">
      <w:pPr>
        <w:pStyle w:val="PargrafodaLista"/>
        <w:numPr>
          <w:ilvl w:val="0"/>
          <w:numId w:val="17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Série</w:t>
      </w:r>
    </w:p>
    <w:p w14:paraId="638E44B9" w14:textId="77777777" w:rsidR="004C58D6" w:rsidRPr="00DE3E5E" w:rsidRDefault="004C58D6" w:rsidP="004C58D6">
      <w:pPr>
        <w:pStyle w:val="PargrafodaLista"/>
        <w:numPr>
          <w:ilvl w:val="0"/>
          <w:numId w:val="17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Unidade federativa</w:t>
      </w:r>
    </w:p>
    <w:p w14:paraId="63EF5CEC" w14:textId="77777777" w:rsidR="004C58D6" w:rsidRPr="00DE3E5E" w:rsidRDefault="004C58D6" w:rsidP="004C58D6">
      <w:pPr>
        <w:pStyle w:val="PargrafodaLista"/>
        <w:numPr>
          <w:ilvl w:val="0"/>
          <w:numId w:val="17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Data de emissão</w:t>
      </w:r>
    </w:p>
    <w:p w14:paraId="70CCC344" w14:textId="77777777" w:rsidR="004C58D6" w:rsidRPr="00F94C7B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7A6BF95E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>
        <w:rPr>
          <w:rFonts w:asciiTheme="minorHAnsi" w:hAnsiTheme="minorHAnsi" w:cs="Arial"/>
          <w:sz w:val="22"/>
          <w:szCs w:val="22"/>
        </w:rPr>
        <w:t>Incluir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F64A21">
        <w:rPr>
          <w:rFonts w:asciiTheme="minorHAnsi" w:hAnsiTheme="minorHAnsi" w:cs="Arial"/>
          <w:sz w:val="22"/>
          <w:szCs w:val="22"/>
        </w:rPr>
        <w:t>Concessão do Auxílio Creche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1B4A7A1F" w14:textId="77777777" w:rsidR="004C58D6" w:rsidRPr="00DE3E5E" w:rsidRDefault="004C58D6" w:rsidP="004C58D6">
      <w:pPr>
        <w:pStyle w:val="PargrafodaLista"/>
        <w:numPr>
          <w:ilvl w:val="0"/>
          <w:numId w:val="5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Auxilio creche</w:t>
      </w:r>
    </w:p>
    <w:p w14:paraId="133BAB31" w14:textId="77777777" w:rsidR="004C58D6" w:rsidRPr="00DE3E5E" w:rsidRDefault="004C58D6" w:rsidP="004C58D6">
      <w:pPr>
        <w:pStyle w:val="PargrafodaLista"/>
        <w:numPr>
          <w:ilvl w:val="0"/>
          <w:numId w:val="5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Vinculo</w:t>
      </w:r>
    </w:p>
    <w:p w14:paraId="7323258E" w14:textId="77777777" w:rsidR="004C58D6" w:rsidRPr="00DE3E5E" w:rsidRDefault="004C58D6" w:rsidP="004C58D6">
      <w:pPr>
        <w:pStyle w:val="PargrafodaLista"/>
        <w:numPr>
          <w:ilvl w:val="0"/>
          <w:numId w:val="5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E3E5E">
        <w:rPr>
          <w:rFonts w:asciiTheme="minorHAnsi" w:hAnsiTheme="minorHAnsi" w:cs="Arial"/>
          <w:sz w:val="22"/>
          <w:szCs w:val="22"/>
        </w:rPr>
        <w:t>Dependente</w:t>
      </w:r>
    </w:p>
    <w:p w14:paraId="26649F9D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1F40B770" w14:textId="77777777" w:rsidR="004C58D6" w:rsidRPr="00021F53" w:rsidRDefault="004C58D6" w:rsidP="004C58D6">
      <w:pPr>
        <w:pStyle w:val="Ttulo2"/>
      </w:pPr>
      <w:r w:rsidRPr="00021F53">
        <w:t>(</w:t>
      </w:r>
      <w:r>
        <w:t>TAB</w:t>
      </w:r>
      <w:r w:rsidRPr="00021F53">
        <w:t>) –</w:t>
      </w:r>
      <w:r>
        <w:t xml:space="preserve"> </w:t>
      </w:r>
      <w:r w:rsidRPr="00756144">
        <w:t>Instituições de Ensino</w:t>
      </w:r>
    </w:p>
    <w:p w14:paraId="10CA19B5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904999">
        <w:rPr>
          <w:rFonts w:asciiTheme="minorHAnsi" w:hAnsiTheme="minorHAnsi" w:cs="Arial"/>
          <w:sz w:val="24"/>
        </w:rPr>
        <w:t>Funções impactadas:</w:t>
      </w:r>
    </w:p>
    <w:p w14:paraId="3448FC50" w14:textId="77777777" w:rsidR="004C58D6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Listar </w:t>
      </w:r>
      <w:r w:rsidRPr="00756144">
        <w:rPr>
          <w:rFonts w:asciiTheme="minorHAnsi" w:hAnsiTheme="minorHAnsi" w:cs="Arial"/>
          <w:sz w:val="24"/>
        </w:rPr>
        <w:t>Instituições de Ensino</w:t>
      </w:r>
      <w:r>
        <w:rPr>
          <w:rFonts w:asciiTheme="minorHAnsi" w:hAnsiTheme="minorHAnsi" w:cs="Arial"/>
          <w:sz w:val="24"/>
        </w:rPr>
        <w:t xml:space="preserve"> (alterado)</w:t>
      </w:r>
    </w:p>
    <w:p w14:paraId="6F044E72" w14:textId="77777777" w:rsidR="004C58D6" w:rsidRPr="000679EF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0679EF">
        <w:rPr>
          <w:rFonts w:asciiTheme="minorHAnsi" w:hAnsiTheme="minorHAnsi" w:cs="Arial"/>
          <w:sz w:val="24"/>
        </w:rPr>
        <w:t xml:space="preserve">Incluir </w:t>
      </w:r>
      <w:r w:rsidRPr="00756144">
        <w:rPr>
          <w:rFonts w:asciiTheme="minorHAnsi" w:hAnsiTheme="minorHAnsi" w:cs="Arial"/>
          <w:sz w:val="24"/>
        </w:rPr>
        <w:t xml:space="preserve">Instituições de Ensino </w:t>
      </w:r>
      <w:r w:rsidRPr="000679EF">
        <w:rPr>
          <w:rFonts w:asciiTheme="minorHAnsi" w:hAnsiTheme="minorHAnsi" w:cs="Arial"/>
          <w:sz w:val="24"/>
        </w:rPr>
        <w:t>(</w:t>
      </w:r>
      <w:r>
        <w:rPr>
          <w:rFonts w:asciiTheme="minorHAnsi" w:hAnsiTheme="minorHAnsi" w:cs="Arial"/>
          <w:sz w:val="24"/>
        </w:rPr>
        <w:t>alterado</w:t>
      </w:r>
      <w:r w:rsidRPr="000679EF">
        <w:rPr>
          <w:rFonts w:asciiTheme="minorHAnsi" w:hAnsiTheme="minorHAnsi" w:cs="Arial"/>
          <w:sz w:val="24"/>
        </w:rPr>
        <w:t>)</w:t>
      </w:r>
    </w:p>
    <w:p w14:paraId="13424CE6" w14:textId="77777777" w:rsidR="004C58D6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0679EF">
        <w:rPr>
          <w:rFonts w:asciiTheme="minorHAnsi" w:hAnsiTheme="minorHAnsi" w:cs="Arial"/>
          <w:sz w:val="24"/>
        </w:rPr>
        <w:t xml:space="preserve">Alterar </w:t>
      </w:r>
      <w:r w:rsidRPr="00756144">
        <w:rPr>
          <w:rFonts w:asciiTheme="minorHAnsi" w:hAnsiTheme="minorHAnsi" w:cs="Arial"/>
          <w:sz w:val="24"/>
        </w:rPr>
        <w:t xml:space="preserve">Instituições de Ensino </w:t>
      </w:r>
      <w:r w:rsidRPr="000679EF">
        <w:rPr>
          <w:rFonts w:asciiTheme="minorHAnsi" w:hAnsiTheme="minorHAnsi" w:cs="Arial"/>
          <w:sz w:val="24"/>
        </w:rPr>
        <w:t>(</w:t>
      </w:r>
      <w:r>
        <w:rPr>
          <w:rFonts w:asciiTheme="minorHAnsi" w:hAnsiTheme="minorHAnsi" w:cs="Arial"/>
          <w:sz w:val="24"/>
        </w:rPr>
        <w:t>alterado</w:t>
      </w:r>
      <w:r w:rsidRPr="000679EF">
        <w:rPr>
          <w:rFonts w:asciiTheme="minorHAnsi" w:hAnsiTheme="minorHAnsi" w:cs="Arial"/>
          <w:sz w:val="24"/>
        </w:rPr>
        <w:t>)</w:t>
      </w:r>
    </w:p>
    <w:p w14:paraId="718CD32B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428DFAA1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5BD4BC71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>
        <w:rPr>
          <w:rFonts w:asciiTheme="minorHAnsi" w:hAnsiTheme="minorHAnsi" w:cs="Arial"/>
          <w:b/>
          <w:sz w:val="22"/>
          <w:szCs w:val="22"/>
        </w:rPr>
        <w:t>Listar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 </w:t>
      </w:r>
      <w:r w:rsidRPr="00756144">
        <w:rPr>
          <w:rFonts w:asciiTheme="minorHAnsi" w:hAnsiTheme="minorHAnsi" w:cs="Arial"/>
          <w:b/>
          <w:sz w:val="22"/>
          <w:szCs w:val="22"/>
        </w:rPr>
        <w:t xml:space="preserve">Instituições de Ensino </w:t>
      </w:r>
    </w:p>
    <w:p w14:paraId="0B4E1F9C" w14:textId="1684E830" w:rsidR="004C58D6" w:rsidRPr="00BB5FBA" w:rsidRDefault="004C36EE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Adequar a funcionalidade para suportar o novo padrão de CNPJ alfanumérico nos campos </w:t>
      </w:r>
      <w:r w:rsidR="004C58D6" w:rsidRPr="00BB5FBA">
        <w:rPr>
          <w:rFonts w:asciiTheme="minorHAnsi" w:hAnsiTheme="minorHAnsi" w:cs="Arial"/>
          <w:sz w:val="22"/>
          <w:szCs w:val="22"/>
        </w:rPr>
        <w:t>“</w:t>
      </w:r>
      <w:r w:rsidR="004C58D6" w:rsidRPr="00C22B95">
        <w:rPr>
          <w:rFonts w:asciiTheme="minorHAnsi" w:hAnsiTheme="minorHAnsi" w:cs="Arial"/>
          <w:sz w:val="22"/>
          <w:szCs w:val="22"/>
        </w:rPr>
        <w:t>CNPJ</w:t>
      </w:r>
      <w:r w:rsidR="004C58D6" w:rsidRPr="00BB5FBA">
        <w:rPr>
          <w:rFonts w:asciiTheme="minorHAnsi" w:hAnsiTheme="minorHAnsi" w:cs="Arial"/>
          <w:sz w:val="22"/>
          <w:szCs w:val="22"/>
        </w:rPr>
        <w:t>”.</w:t>
      </w:r>
    </w:p>
    <w:p w14:paraId="3A4471EF" w14:textId="77777777" w:rsidR="00733F44" w:rsidRPr="00BB5FBA" w:rsidRDefault="00733F44" w:rsidP="00733F44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6ED39F02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Adequação da validação de CNPJ no </w:t>
      </w:r>
      <w:proofErr w:type="spellStart"/>
      <w:r w:rsidRPr="008B6917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8B6917">
        <w:rPr>
          <w:rFonts w:asciiTheme="minorHAnsi" w:hAnsiTheme="minorHAnsi" w:cs="Arial"/>
          <w:sz w:val="22"/>
          <w:szCs w:val="22"/>
        </w:rPr>
        <w:t>;</w:t>
      </w:r>
    </w:p>
    <w:p w14:paraId="478810FA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formatação e das regras de entrada dos campos editáveis;</w:t>
      </w:r>
    </w:p>
    <w:p w14:paraId="4A002D66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exibição do CNPJ conforme o novo padrão alfanumérico.</w:t>
      </w:r>
    </w:p>
    <w:p w14:paraId="67D366AD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3416FB93" w14:textId="3F0B9032" w:rsidR="004C58D6" w:rsidRPr="00904999" w:rsidRDefault="005F30D7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39A7A6E1" wp14:editId="2B186470">
            <wp:extent cx="6228080" cy="3552825"/>
            <wp:effectExtent l="0" t="0" r="1270" b="9525"/>
            <wp:docPr id="2131485148" name="Imagem 1" descr="Interface gráfica do usuário, Texto, Aplicativo, Email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485148" name="Imagem 1" descr="Interface gráfica do usuário, Texto, Aplicativo, Email&#10;&#10;O conteúdo gerado por IA pode estar incorreto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E127D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24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 w:rsidRPr="00756144">
        <w:rPr>
          <w:rFonts w:asciiTheme="minorHAnsi" w:hAnsiTheme="minorHAnsi" w:cs="Arial"/>
          <w:sz w:val="22"/>
          <w:szCs w:val="22"/>
        </w:rPr>
        <w:t xml:space="preserve">Instituições de Ensino </w:t>
      </w:r>
      <w:r>
        <w:rPr>
          <w:rFonts w:asciiTheme="minorHAnsi" w:hAnsiTheme="minorHAnsi" w:cs="Arial"/>
          <w:sz w:val="22"/>
          <w:szCs w:val="22"/>
        </w:rPr>
        <w:t xml:space="preserve">– </w:t>
      </w:r>
      <w:r w:rsidRPr="00756144">
        <w:rPr>
          <w:rFonts w:asciiTheme="minorHAnsi" w:hAnsiTheme="minorHAnsi" w:cs="Arial"/>
          <w:sz w:val="22"/>
          <w:szCs w:val="22"/>
        </w:rPr>
        <w:t>Listar</w:t>
      </w:r>
    </w:p>
    <w:p w14:paraId="46D82851" w14:textId="77777777" w:rsidR="004C58D6" w:rsidRPr="00904999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6D8F7C45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 w:rsidRPr="00756144">
        <w:rPr>
          <w:rFonts w:asciiTheme="minorHAnsi" w:hAnsiTheme="minorHAnsi" w:cs="Arial"/>
          <w:sz w:val="22"/>
          <w:szCs w:val="22"/>
        </w:rPr>
        <w:t>Listar Instituições de Ensino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349F62E5" w14:textId="77777777" w:rsidR="004C58D6" w:rsidRPr="001E3CBE" w:rsidRDefault="004C58D6" w:rsidP="004C58D6">
      <w:pPr>
        <w:pStyle w:val="PargrafodaLista"/>
        <w:numPr>
          <w:ilvl w:val="0"/>
          <w:numId w:val="7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1E3CBE">
        <w:rPr>
          <w:rFonts w:asciiTheme="minorHAnsi" w:hAnsiTheme="minorHAnsi" w:cs="Arial"/>
          <w:sz w:val="22"/>
          <w:szCs w:val="22"/>
        </w:rPr>
        <w:t>CPNJ</w:t>
      </w:r>
    </w:p>
    <w:p w14:paraId="61A1C088" w14:textId="77777777" w:rsidR="004C58D6" w:rsidRPr="001E3CBE" w:rsidRDefault="004C58D6" w:rsidP="004C58D6">
      <w:pPr>
        <w:pStyle w:val="PargrafodaLista"/>
        <w:numPr>
          <w:ilvl w:val="0"/>
          <w:numId w:val="7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1E3CBE">
        <w:rPr>
          <w:rFonts w:asciiTheme="minorHAnsi" w:hAnsiTheme="minorHAnsi" w:cs="Arial"/>
          <w:sz w:val="22"/>
          <w:szCs w:val="22"/>
        </w:rPr>
        <w:t>Instituição de ensino</w:t>
      </w:r>
    </w:p>
    <w:p w14:paraId="15641D57" w14:textId="77777777" w:rsidR="004C58D6" w:rsidRPr="001E3CBE" w:rsidRDefault="004C58D6" w:rsidP="004C58D6">
      <w:pPr>
        <w:pStyle w:val="PargrafodaLista"/>
        <w:numPr>
          <w:ilvl w:val="0"/>
          <w:numId w:val="7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1E3CBE">
        <w:rPr>
          <w:rFonts w:asciiTheme="minorHAnsi" w:hAnsiTheme="minorHAnsi" w:cs="Arial"/>
          <w:sz w:val="22"/>
          <w:szCs w:val="22"/>
        </w:rPr>
        <w:t>Dependência administrativa</w:t>
      </w:r>
    </w:p>
    <w:p w14:paraId="3CC656B7" w14:textId="77777777" w:rsidR="004C58D6" w:rsidRPr="001E3CBE" w:rsidRDefault="004C58D6" w:rsidP="004C58D6">
      <w:pPr>
        <w:pStyle w:val="PargrafodaLista"/>
        <w:numPr>
          <w:ilvl w:val="0"/>
          <w:numId w:val="7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1E3CBE">
        <w:rPr>
          <w:rFonts w:asciiTheme="minorHAnsi" w:hAnsiTheme="minorHAnsi" w:cs="Arial"/>
          <w:sz w:val="22"/>
          <w:szCs w:val="22"/>
        </w:rPr>
        <w:t>Vigência</w:t>
      </w:r>
    </w:p>
    <w:p w14:paraId="1FF98898" w14:textId="77777777" w:rsidR="004C58D6" w:rsidRPr="001E3CBE" w:rsidRDefault="004C58D6" w:rsidP="004C58D6">
      <w:pPr>
        <w:pStyle w:val="PargrafodaLista"/>
        <w:numPr>
          <w:ilvl w:val="0"/>
          <w:numId w:val="7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1E3CBE">
        <w:rPr>
          <w:rFonts w:asciiTheme="minorHAnsi" w:hAnsiTheme="minorHAnsi" w:cs="Arial"/>
          <w:sz w:val="22"/>
          <w:szCs w:val="22"/>
        </w:rPr>
        <w:t>Data limite de vigência</w:t>
      </w:r>
    </w:p>
    <w:p w14:paraId="42F9E817" w14:textId="77777777" w:rsidR="004C58D6" w:rsidRPr="001E3CBE" w:rsidRDefault="004C58D6" w:rsidP="004C58D6">
      <w:pPr>
        <w:pStyle w:val="PargrafodaLista"/>
        <w:numPr>
          <w:ilvl w:val="0"/>
          <w:numId w:val="7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1E3CBE">
        <w:rPr>
          <w:rFonts w:asciiTheme="minorHAnsi" w:hAnsiTheme="minorHAnsi" w:cs="Arial"/>
          <w:sz w:val="22"/>
          <w:szCs w:val="22"/>
        </w:rPr>
        <w:t>Município</w:t>
      </w:r>
    </w:p>
    <w:p w14:paraId="08498F07" w14:textId="77777777" w:rsidR="004C58D6" w:rsidRPr="001E3CBE" w:rsidRDefault="004C58D6" w:rsidP="004C58D6">
      <w:pPr>
        <w:pStyle w:val="PargrafodaLista"/>
        <w:numPr>
          <w:ilvl w:val="0"/>
          <w:numId w:val="7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1E3CBE">
        <w:rPr>
          <w:rFonts w:asciiTheme="minorHAnsi" w:hAnsiTheme="minorHAnsi" w:cs="Arial"/>
          <w:sz w:val="22"/>
          <w:szCs w:val="22"/>
        </w:rPr>
        <w:t>UF</w:t>
      </w:r>
    </w:p>
    <w:p w14:paraId="0900BCC3" w14:textId="77777777" w:rsidR="004C58D6" w:rsidRPr="001E3CBE" w:rsidRDefault="004C58D6" w:rsidP="004C58D6">
      <w:pPr>
        <w:pStyle w:val="PargrafodaLista"/>
        <w:numPr>
          <w:ilvl w:val="0"/>
          <w:numId w:val="7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1E3CBE">
        <w:rPr>
          <w:rFonts w:asciiTheme="minorHAnsi" w:hAnsiTheme="minorHAnsi" w:cs="Arial"/>
          <w:sz w:val="22"/>
          <w:szCs w:val="22"/>
        </w:rPr>
        <w:t>Código SERIE</w:t>
      </w:r>
    </w:p>
    <w:p w14:paraId="7C5647AC" w14:textId="77777777" w:rsidR="004C58D6" w:rsidRPr="00D470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15089297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 w:rsidRPr="00756144">
        <w:rPr>
          <w:rFonts w:asciiTheme="minorHAnsi" w:hAnsiTheme="minorHAnsi" w:cs="Arial"/>
          <w:sz w:val="22"/>
          <w:szCs w:val="22"/>
        </w:rPr>
        <w:t>Listar Instituições de Ensino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04EC5D23" w14:textId="77777777" w:rsidR="004C58D6" w:rsidRDefault="004C58D6" w:rsidP="004C58D6">
      <w:pPr>
        <w:pStyle w:val="PargrafodaLista"/>
        <w:numPr>
          <w:ilvl w:val="0"/>
          <w:numId w:val="18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A2CCA">
        <w:rPr>
          <w:rFonts w:asciiTheme="minorHAnsi" w:hAnsiTheme="minorHAnsi" w:cs="Arial"/>
          <w:sz w:val="22"/>
          <w:szCs w:val="22"/>
        </w:rPr>
        <w:t>Instituição de ensino</w:t>
      </w:r>
    </w:p>
    <w:p w14:paraId="71F1700C" w14:textId="30847D68" w:rsidR="00A46241" w:rsidRPr="008A2CCA" w:rsidRDefault="00A46241" w:rsidP="004C58D6">
      <w:pPr>
        <w:pStyle w:val="PargrafodaLista"/>
        <w:numPr>
          <w:ilvl w:val="0"/>
          <w:numId w:val="18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Localidade</w:t>
      </w:r>
    </w:p>
    <w:p w14:paraId="7ABDB69E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5B13C05C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1FC77818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Incluir </w:t>
      </w:r>
      <w:r w:rsidRPr="00756144">
        <w:rPr>
          <w:rFonts w:asciiTheme="minorHAnsi" w:hAnsiTheme="minorHAnsi" w:cs="Arial"/>
          <w:b/>
          <w:sz w:val="22"/>
          <w:szCs w:val="22"/>
        </w:rPr>
        <w:t xml:space="preserve">Instituições de Ensino </w:t>
      </w:r>
    </w:p>
    <w:p w14:paraId="4256EF0F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Adequar a funcionalidade para suportar a nova máscara do campo “</w:t>
      </w:r>
      <w:r w:rsidRPr="00C22B95">
        <w:rPr>
          <w:rFonts w:asciiTheme="minorHAnsi" w:hAnsiTheme="minorHAnsi" w:cs="Arial"/>
          <w:sz w:val="22"/>
          <w:szCs w:val="22"/>
        </w:rPr>
        <w:t>CNPJ</w:t>
      </w:r>
      <w:r w:rsidRPr="00BB5FBA">
        <w:rPr>
          <w:rFonts w:asciiTheme="minorHAnsi" w:hAnsiTheme="minorHAnsi" w:cs="Arial"/>
          <w:sz w:val="22"/>
          <w:szCs w:val="22"/>
        </w:rPr>
        <w:t>”.</w:t>
      </w:r>
    </w:p>
    <w:p w14:paraId="1C1DF116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43B69C47" w14:textId="77777777" w:rsidR="004C58D6" w:rsidRPr="00BB5FBA" w:rsidRDefault="004C58D6" w:rsidP="004C58D6">
      <w:pPr>
        <w:pStyle w:val="PargrafodaLista"/>
        <w:numPr>
          <w:ilvl w:val="0"/>
          <w:numId w:val="5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 xml:space="preserve">Ajuste da validação de CNPJ no </w:t>
      </w:r>
      <w:proofErr w:type="spellStart"/>
      <w:r w:rsidRPr="00BB5FBA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BB5FBA">
        <w:rPr>
          <w:rFonts w:asciiTheme="minorHAnsi" w:hAnsiTheme="minorHAnsi" w:cs="Arial"/>
          <w:sz w:val="22"/>
          <w:szCs w:val="22"/>
        </w:rPr>
        <w:t>;</w:t>
      </w:r>
    </w:p>
    <w:p w14:paraId="4F962DFA" w14:textId="77777777" w:rsidR="004C58D6" w:rsidRDefault="004C58D6" w:rsidP="004C58D6">
      <w:pPr>
        <w:pStyle w:val="PargrafodaLista"/>
        <w:numPr>
          <w:ilvl w:val="0"/>
          <w:numId w:val="5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Atualização da máscara do campo editável;</w:t>
      </w:r>
    </w:p>
    <w:p w14:paraId="4F6EB606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6549D4BA" w14:textId="59CA0B7A" w:rsidR="004C58D6" w:rsidRPr="00904999" w:rsidRDefault="005F30D7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3727238F" wp14:editId="127F46C2">
            <wp:extent cx="6228080" cy="3566795"/>
            <wp:effectExtent l="0" t="0" r="1270" b="0"/>
            <wp:docPr id="548785056" name="Imagem 1" descr="Interface gráfica do usuário, Texto, Aplicativo, Email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785056" name="Imagem 1" descr="Interface gráfica do usuário, Texto, Aplicativo, Email&#10;&#10;O conteúdo gerado por IA pode estar incorreto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56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2C786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25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 w:rsidRPr="00756144">
        <w:rPr>
          <w:rFonts w:asciiTheme="minorHAnsi" w:hAnsiTheme="minorHAnsi" w:cs="Arial"/>
          <w:sz w:val="22"/>
          <w:szCs w:val="22"/>
        </w:rPr>
        <w:t xml:space="preserve">Instituições de Ensino </w:t>
      </w:r>
      <w:r>
        <w:rPr>
          <w:rFonts w:asciiTheme="minorHAnsi" w:hAnsiTheme="minorHAnsi" w:cs="Arial"/>
          <w:sz w:val="22"/>
          <w:szCs w:val="22"/>
        </w:rPr>
        <w:t xml:space="preserve">– Incluir </w:t>
      </w:r>
    </w:p>
    <w:p w14:paraId="3A5D455C" w14:textId="77777777" w:rsidR="004C58D6" w:rsidRPr="00904999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273AA08E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>
        <w:rPr>
          <w:rFonts w:asciiTheme="minorHAnsi" w:hAnsiTheme="minorHAnsi" w:cs="Arial"/>
          <w:sz w:val="22"/>
          <w:szCs w:val="22"/>
        </w:rPr>
        <w:t>Incluir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756144">
        <w:rPr>
          <w:rFonts w:asciiTheme="minorHAnsi" w:hAnsiTheme="minorHAnsi" w:cs="Arial"/>
          <w:sz w:val="22"/>
          <w:szCs w:val="22"/>
        </w:rPr>
        <w:t>Instituições de Ensino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0F2E4207" w14:textId="77777777" w:rsidR="004C58D6" w:rsidRPr="00D827D5" w:rsidRDefault="004C58D6" w:rsidP="004C58D6">
      <w:pPr>
        <w:pStyle w:val="PargrafodaLista"/>
        <w:numPr>
          <w:ilvl w:val="0"/>
          <w:numId w:val="7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827D5">
        <w:rPr>
          <w:rFonts w:asciiTheme="minorHAnsi" w:hAnsiTheme="minorHAnsi" w:cs="Arial"/>
          <w:sz w:val="22"/>
          <w:szCs w:val="22"/>
        </w:rPr>
        <w:t>CNPJ</w:t>
      </w:r>
    </w:p>
    <w:p w14:paraId="7CA7C33B" w14:textId="77777777" w:rsidR="004C58D6" w:rsidRPr="00D827D5" w:rsidRDefault="004C58D6" w:rsidP="004C58D6">
      <w:pPr>
        <w:pStyle w:val="PargrafodaLista"/>
        <w:numPr>
          <w:ilvl w:val="0"/>
          <w:numId w:val="7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827D5">
        <w:rPr>
          <w:rFonts w:asciiTheme="minorHAnsi" w:hAnsiTheme="minorHAnsi" w:cs="Arial"/>
          <w:sz w:val="22"/>
          <w:szCs w:val="22"/>
        </w:rPr>
        <w:t>Instituição de ensino</w:t>
      </w:r>
    </w:p>
    <w:p w14:paraId="4AF9B395" w14:textId="77777777" w:rsidR="004C58D6" w:rsidRPr="00D827D5" w:rsidRDefault="004C58D6" w:rsidP="004C58D6">
      <w:pPr>
        <w:pStyle w:val="PargrafodaLista"/>
        <w:numPr>
          <w:ilvl w:val="0"/>
          <w:numId w:val="7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827D5">
        <w:rPr>
          <w:rFonts w:asciiTheme="minorHAnsi" w:hAnsiTheme="minorHAnsi" w:cs="Arial"/>
          <w:sz w:val="22"/>
          <w:szCs w:val="22"/>
        </w:rPr>
        <w:t>Dependência administrativa</w:t>
      </w:r>
    </w:p>
    <w:p w14:paraId="686B2C6D" w14:textId="77777777" w:rsidR="004C58D6" w:rsidRPr="00D827D5" w:rsidRDefault="004C58D6" w:rsidP="004C58D6">
      <w:pPr>
        <w:pStyle w:val="PargrafodaLista"/>
        <w:numPr>
          <w:ilvl w:val="0"/>
          <w:numId w:val="7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827D5">
        <w:rPr>
          <w:rFonts w:asciiTheme="minorHAnsi" w:hAnsiTheme="minorHAnsi" w:cs="Arial"/>
          <w:sz w:val="22"/>
          <w:szCs w:val="22"/>
        </w:rPr>
        <w:t>Data limite de vigência</w:t>
      </w:r>
    </w:p>
    <w:p w14:paraId="72942E82" w14:textId="77777777" w:rsidR="004C58D6" w:rsidRPr="00D827D5" w:rsidRDefault="004C58D6" w:rsidP="004C58D6">
      <w:pPr>
        <w:pStyle w:val="PargrafodaLista"/>
        <w:numPr>
          <w:ilvl w:val="0"/>
          <w:numId w:val="7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827D5">
        <w:rPr>
          <w:rFonts w:asciiTheme="minorHAnsi" w:hAnsiTheme="minorHAnsi" w:cs="Arial"/>
          <w:sz w:val="22"/>
          <w:szCs w:val="22"/>
        </w:rPr>
        <w:t>E-mail institucional</w:t>
      </w:r>
    </w:p>
    <w:p w14:paraId="39C9140F" w14:textId="77777777" w:rsidR="004C58D6" w:rsidRPr="00D827D5" w:rsidRDefault="004C58D6" w:rsidP="004C58D6">
      <w:pPr>
        <w:pStyle w:val="PargrafodaLista"/>
        <w:numPr>
          <w:ilvl w:val="0"/>
          <w:numId w:val="7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827D5">
        <w:rPr>
          <w:rFonts w:asciiTheme="minorHAnsi" w:hAnsiTheme="minorHAnsi" w:cs="Arial"/>
          <w:sz w:val="22"/>
          <w:szCs w:val="22"/>
        </w:rPr>
        <w:t>Código de Instituição de Ensino no sistema SERIE</w:t>
      </w:r>
    </w:p>
    <w:p w14:paraId="72134D67" w14:textId="77777777" w:rsidR="004C58D6" w:rsidRPr="00D470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698D4CF8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>
        <w:rPr>
          <w:rFonts w:asciiTheme="minorHAnsi" w:hAnsiTheme="minorHAnsi" w:cs="Arial"/>
          <w:sz w:val="22"/>
          <w:szCs w:val="22"/>
        </w:rPr>
        <w:t>Incluir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756144">
        <w:rPr>
          <w:rFonts w:asciiTheme="minorHAnsi" w:hAnsiTheme="minorHAnsi" w:cs="Arial"/>
          <w:sz w:val="22"/>
          <w:szCs w:val="22"/>
        </w:rPr>
        <w:t>Instituições de Ensino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6CCEBD4D" w14:textId="77777777" w:rsidR="004C58D6" w:rsidRPr="008A2CCA" w:rsidRDefault="004C58D6" w:rsidP="004C58D6">
      <w:pPr>
        <w:pStyle w:val="PargrafodaLista"/>
        <w:numPr>
          <w:ilvl w:val="0"/>
          <w:numId w:val="18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A2CCA">
        <w:rPr>
          <w:rFonts w:asciiTheme="minorHAnsi" w:hAnsiTheme="minorHAnsi" w:cs="Arial"/>
          <w:sz w:val="22"/>
          <w:szCs w:val="22"/>
        </w:rPr>
        <w:t>Instituição de ensino</w:t>
      </w:r>
    </w:p>
    <w:p w14:paraId="524132CD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2A46B7D1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7606A27E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>
        <w:rPr>
          <w:rFonts w:asciiTheme="minorHAnsi" w:hAnsiTheme="minorHAnsi" w:cs="Arial"/>
          <w:b/>
          <w:sz w:val="22"/>
          <w:szCs w:val="22"/>
        </w:rPr>
        <w:t>Alterar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 </w:t>
      </w:r>
      <w:r w:rsidRPr="001E3CBE">
        <w:rPr>
          <w:rFonts w:asciiTheme="minorHAnsi" w:hAnsiTheme="minorHAnsi" w:cs="Arial"/>
          <w:b/>
          <w:sz w:val="22"/>
          <w:szCs w:val="22"/>
        </w:rPr>
        <w:t>Instituições de Ensino</w:t>
      </w:r>
    </w:p>
    <w:p w14:paraId="7794A63E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Adequar a funcionalidade para suportar a nova máscara do campo “</w:t>
      </w:r>
      <w:r w:rsidRPr="00C22B95">
        <w:rPr>
          <w:rFonts w:asciiTheme="minorHAnsi" w:hAnsiTheme="minorHAnsi" w:cs="Arial"/>
          <w:sz w:val="22"/>
          <w:szCs w:val="22"/>
        </w:rPr>
        <w:t>CNPJ</w:t>
      </w:r>
      <w:r w:rsidRPr="00BB5FBA">
        <w:rPr>
          <w:rFonts w:asciiTheme="minorHAnsi" w:hAnsiTheme="minorHAnsi" w:cs="Arial"/>
          <w:sz w:val="22"/>
          <w:szCs w:val="22"/>
        </w:rPr>
        <w:t>”.</w:t>
      </w:r>
    </w:p>
    <w:p w14:paraId="1CBA9D13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3E28A1D1" w14:textId="77777777" w:rsidR="004C58D6" w:rsidRPr="00BB5FBA" w:rsidRDefault="004C58D6" w:rsidP="004C58D6">
      <w:pPr>
        <w:pStyle w:val="PargrafodaLista"/>
        <w:numPr>
          <w:ilvl w:val="0"/>
          <w:numId w:val="5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 xml:space="preserve">Ajuste da validação de CNPJ no </w:t>
      </w:r>
      <w:proofErr w:type="spellStart"/>
      <w:r w:rsidRPr="00BB5FBA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BB5FBA">
        <w:rPr>
          <w:rFonts w:asciiTheme="minorHAnsi" w:hAnsiTheme="minorHAnsi" w:cs="Arial"/>
          <w:sz w:val="22"/>
          <w:szCs w:val="22"/>
        </w:rPr>
        <w:t>;</w:t>
      </w:r>
    </w:p>
    <w:p w14:paraId="37D4A671" w14:textId="77777777" w:rsidR="004C58D6" w:rsidRPr="00BB5FBA" w:rsidRDefault="004C58D6" w:rsidP="004C58D6">
      <w:pPr>
        <w:pStyle w:val="PargrafodaLista"/>
        <w:numPr>
          <w:ilvl w:val="0"/>
          <w:numId w:val="5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Atualização da máscara do campo editável;</w:t>
      </w:r>
    </w:p>
    <w:p w14:paraId="74021CE2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101AF028" w14:textId="76DC07A6" w:rsidR="004C58D6" w:rsidRPr="00904999" w:rsidRDefault="005F30D7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21E6E94" wp14:editId="3280D993">
            <wp:extent cx="6228080" cy="3527425"/>
            <wp:effectExtent l="0" t="0" r="1270" b="0"/>
            <wp:docPr id="1244548724" name="Imagem 1" descr="Interface gráfica do usuário, Texto, Aplicativo, Email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548724" name="Imagem 1" descr="Interface gráfica do usuário, Texto, Aplicativo, Email&#10;&#10;O conteúdo gerado por IA pode estar incorreto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52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BF14A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26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>
        <w:rPr>
          <w:rFonts w:asciiTheme="minorHAnsi" w:hAnsiTheme="minorHAnsi" w:cs="Arial"/>
          <w:sz w:val="22"/>
          <w:szCs w:val="22"/>
        </w:rPr>
        <w:t xml:space="preserve">Manter </w:t>
      </w:r>
      <w:r w:rsidRPr="001E3CBE">
        <w:rPr>
          <w:rFonts w:asciiTheme="minorHAnsi" w:hAnsiTheme="minorHAnsi" w:cs="Arial"/>
          <w:sz w:val="22"/>
          <w:szCs w:val="22"/>
        </w:rPr>
        <w:t xml:space="preserve">Instituições de Ensino </w:t>
      </w:r>
      <w:r>
        <w:rPr>
          <w:rFonts w:asciiTheme="minorHAnsi" w:hAnsiTheme="minorHAnsi" w:cs="Arial"/>
          <w:sz w:val="22"/>
          <w:szCs w:val="22"/>
        </w:rPr>
        <w:t xml:space="preserve"> – Alterar</w:t>
      </w:r>
    </w:p>
    <w:p w14:paraId="51E49E04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4A8EDC4A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>
        <w:rPr>
          <w:rFonts w:asciiTheme="minorHAnsi" w:hAnsiTheme="minorHAnsi" w:cs="Arial"/>
          <w:sz w:val="22"/>
          <w:szCs w:val="22"/>
        </w:rPr>
        <w:t>Alterar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1E3CBE">
        <w:rPr>
          <w:rFonts w:asciiTheme="minorHAnsi" w:hAnsiTheme="minorHAnsi" w:cs="Arial"/>
          <w:sz w:val="22"/>
          <w:szCs w:val="22"/>
        </w:rPr>
        <w:t>Instituições de Ensino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65A5DEBE" w14:textId="77777777" w:rsidR="004C58D6" w:rsidRPr="00D827D5" w:rsidRDefault="004C58D6" w:rsidP="004C58D6">
      <w:pPr>
        <w:pStyle w:val="PargrafodaLista"/>
        <w:numPr>
          <w:ilvl w:val="0"/>
          <w:numId w:val="8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827D5">
        <w:rPr>
          <w:rFonts w:asciiTheme="minorHAnsi" w:hAnsiTheme="minorHAnsi" w:cs="Arial"/>
          <w:sz w:val="22"/>
          <w:szCs w:val="22"/>
        </w:rPr>
        <w:t>CNPJ</w:t>
      </w:r>
    </w:p>
    <w:p w14:paraId="275F1364" w14:textId="77777777" w:rsidR="004C58D6" w:rsidRPr="00D827D5" w:rsidRDefault="004C58D6" w:rsidP="004C58D6">
      <w:pPr>
        <w:pStyle w:val="PargrafodaLista"/>
        <w:numPr>
          <w:ilvl w:val="0"/>
          <w:numId w:val="8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827D5">
        <w:rPr>
          <w:rFonts w:asciiTheme="minorHAnsi" w:hAnsiTheme="minorHAnsi" w:cs="Arial"/>
          <w:sz w:val="22"/>
          <w:szCs w:val="22"/>
        </w:rPr>
        <w:t>Instituição de ensino</w:t>
      </w:r>
    </w:p>
    <w:p w14:paraId="05779A2E" w14:textId="77777777" w:rsidR="004C58D6" w:rsidRPr="00D827D5" w:rsidRDefault="004C58D6" w:rsidP="004C58D6">
      <w:pPr>
        <w:pStyle w:val="PargrafodaLista"/>
        <w:numPr>
          <w:ilvl w:val="0"/>
          <w:numId w:val="8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827D5">
        <w:rPr>
          <w:rFonts w:asciiTheme="minorHAnsi" w:hAnsiTheme="minorHAnsi" w:cs="Arial"/>
          <w:sz w:val="22"/>
          <w:szCs w:val="22"/>
        </w:rPr>
        <w:t>Dependência administrativa</w:t>
      </w:r>
    </w:p>
    <w:p w14:paraId="586288B0" w14:textId="77777777" w:rsidR="004C58D6" w:rsidRPr="00D827D5" w:rsidRDefault="004C58D6" w:rsidP="004C58D6">
      <w:pPr>
        <w:pStyle w:val="PargrafodaLista"/>
        <w:numPr>
          <w:ilvl w:val="0"/>
          <w:numId w:val="8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827D5">
        <w:rPr>
          <w:rFonts w:asciiTheme="minorHAnsi" w:hAnsiTheme="minorHAnsi" w:cs="Arial"/>
          <w:sz w:val="22"/>
          <w:szCs w:val="22"/>
        </w:rPr>
        <w:t>Órgão da instituição de ensino</w:t>
      </w:r>
    </w:p>
    <w:p w14:paraId="5722A7B2" w14:textId="77777777" w:rsidR="004C58D6" w:rsidRPr="00D827D5" w:rsidRDefault="004C58D6" w:rsidP="004C58D6">
      <w:pPr>
        <w:pStyle w:val="PargrafodaLista"/>
        <w:numPr>
          <w:ilvl w:val="0"/>
          <w:numId w:val="8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827D5">
        <w:rPr>
          <w:rFonts w:asciiTheme="minorHAnsi" w:hAnsiTheme="minorHAnsi" w:cs="Arial"/>
          <w:sz w:val="22"/>
          <w:szCs w:val="22"/>
        </w:rPr>
        <w:t>Data limite de vigência</w:t>
      </w:r>
    </w:p>
    <w:p w14:paraId="678836BF" w14:textId="77777777" w:rsidR="004C58D6" w:rsidRPr="00D827D5" w:rsidRDefault="004C58D6" w:rsidP="004C58D6">
      <w:pPr>
        <w:pStyle w:val="PargrafodaLista"/>
        <w:numPr>
          <w:ilvl w:val="0"/>
          <w:numId w:val="8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827D5">
        <w:rPr>
          <w:rFonts w:asciiTheme="minorHAnsi" w:hAnsiTheme="minorHAnsi" w:cs="Arial"/>
          <w:sz w:val="22"/>
          <w:szCs w:val="22"/>
        </w:rPr>
        <w:t>E-mail institucional</w:t>
      </w:r>
    </w:p>
    <w:p w14:paraId="6FA92A7B" w14:textId="77777777" w:rsidR="004C58D6" w:rsidRPr="00D827D5" w:rsidRDefault="004C58D6" w:rsidP="004C58D6">
      <w:pPr>
        <w:pStyle w:val="PargrafodaLista"/>
        <w:numPr>
          <w:ilvl w:val="0"/>
          <w:numId w:val="8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827D5">
        <w:rPr>
          <w:rFonts w:asciiTheme="minorHAnsi" w:hAnsiTheme="minorHAnsi" w:cs="Arial"/>
          <w:sz w:val="22"/>
          <w:szCs w:val="22"/>
        </w:rPr>
        <w:t>Código de Instituição de Ensino no sistema SERIE</w:t>
      </w:r>
    </w:p>
    <w:p w14:paraId="47CF9C81" w14:textId="77777777" w:rsidR="004C58D6" w:rsidRPr="0042360A" w:rsidRDefault="004C58D6" w:rsidP="004C58D6">
      <w:pPr>
        <w:spacing w:before="0" w:after="0" w:line="276" w:lineRule="auto"/>
        <w:ind w:left="360" w:right="225"/>
        <w:rPr>
          <w:rFonts w:asciiTheme="minorHAnsi" w:hAnsiTheme="minorHAnsi" w:cs="Arial"/>
          <w:sz w:val="22"/>
          <w:szCs w:val="22"/>
        </w:rPr>
      </w:pPr>
    </w:p>
    <w:p w14:paraId="02B3E964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>
        <w:rPr>
          <w:rFonts w:asciiTheme="minorHAnsi" w:hAnsiTheme="minorHAnsi" w:cs="Arial"/>
          <w:sz w:val="22"/>
          <w:szCs w:val="22"/>
        </w:rPr>
        <w:t>Alterar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1E3CBE">
        <w:rPr>
          <w:rFonts w:asciiTheme="minorHAnsi" w:hAnsiTheme="minorHAnsi" w:cs="Arial"/>
          <w:sz w:val="22"/>
          <w:szCs w:val="22"/>
        </w:rPr>
        <w:t>Instituições de Ensino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4B0D63B7" w14:textId="77777777" w:rsidR="004C58D6" w:rsidRPr="008A2CCA" w:rsidRDefault="004C58D6" w:rsidP="004C58D6">
      <w:pPr>
        <w:pStyle w:val="PargrafodaLista"/>
        <w:numPr>
          <w:ilvl w:val="0"/>
          <w:numId w:val="18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A2CCA">
        <w:rPr>
          <w:rFonts w:asciiTheme="minorHAnsi" w:hAnsiTheme="minorHAnsi" w:cs="Arial"/>
          <w:sz w:val="22"/>
          <w:szCs w:val="22"/>
        </w:rPr>
        <w:t>Instituição de ensino</w:t>
      </w:r>
    </w:p>
    <w:p w14:paraId="5BB73AC6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1F569FDD" w14:textId="77777777" w:rsidR="004C58D6" w:rsidRPr="00021F53" w:rsidRDefault="004C58D6" w:rsidP="004C58D6">
      <w:pPr>
        <w:pStyle w:val="Ttulo2"/>
      </w:pPr>
      <w:r w:rsidRPr="00021F53">
        <w:t>(</w:t>
      </w:r>
      <w:r>
        <w:t>TAB</w:t>
      </w:r>
      <w:r w:rsidRPr="00021F53">
        <w:t>) –</w:t>
      </w:r>
      <w:r>
        <w:t xml:space="preserve"> </w:t>
      </w:r>
      <w:r w:rsidRPr="007B51B4">
        <w:t xml:space="preserve">Manter </w:t>
      </w:r>
      <w:r w:rsidRPr="00A13A8D">
        <w:t>Dados de Empenho da Rubrica</w:t>
      </w:r>
    </w:p>
    <w:p w14:paraId="593FA445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904999">
        <w:rPr>
          <w:rFonts w:asciiTheme="minorHAnsi" w:hAnsiTheme="minorHAnsi" w:cs="Arial"/>
          <w:sz w:val="24"/>
        </w:rPr>
        <w:t>Funções impactadas:</w:t>
      </w:r>
    </w:p>
    <w:p w14:paraId="798DD3BD" w14:textId="77777777" w:rsidR="004C58D6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0679EF">
        <w:rPr>
          <w:rFonts w:asciiTheme="minorHAnsi" w:hAnsiTheme="minorHAnsi" w:cs="Arial"/>
          <w:sz w:val="24"/>
        </w:rPr>
        <w:t xml:space="preserve">Alterar </w:t>
      </w:r>
      <w:r w:rsidRPr="00A13A8D">
        <w:rPr>
          <w:rFonts w:asciiTheme="minorHAnsi" w:hAnsiTheme="minorHAnsi" w:cs="Arial"/>
          <w:sz w:val="24"/>
        </w:rPr>
        <w:t xml:space="preserve">Dados de Empenho da Rubrica </w:t>
      </w:r>
      <w:r w:rsidRPr="000679EF">
        <w:rPr>
          <w:rFonts w:asciiTheme="minorHAnsi" w:hAnsiTheme="minorHAnsi" w:cs="Arial"/>
          <w:sz w:val="24"/>
        </w:rPr>
        <w:t>(</w:t>
      </w:r>
      <w:r>
        <w:rPr>
          <w:rFonts w:asciiTheme="minorHAnsi" w:hAnsiTheme="minorHAnsi" w:cs="Arial"/>
          <w:sz w:val="24"/>
        </w:rPr>
        <w:t>alterado</w:t>
      </w:r>
      <w:r w:rsidRPr="000679EF">
        <w:rPr>
          <w:rFonts w:asciiTheme="minorHAnsi" w:hAnsiTheme="minorHAnsi" w:cs="Arial"/>
          <w:sz w:val="24"/>
        </w:rPr>
        <w:t>)</w:t>
      </w:r>
    </w:p>
    <w:p w14:paraId="5100F059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2C115562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30055C48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58B1FB2A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>
        <w:rPr>
          <w:rFonts w:asciiTheme="minorHAnsi" w:hAnsiTheme="minorHAnsi" w:cs="Arial"/>
          <w:b/>
          <w:sz w:val="22"/>
          <w:szCs w:val="22"/>
        </w:rPr>
        <w:t>Alterar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 </w:t>
      </w:r>
      <w:r w:rsidRPr="00A13A8D">
        <w:rPr>
          <w:rFonts w:asciiTheme="minorHAnsi" w:hAnsiTheme="minorHAnsi" w:cs="Arial"/>
          <w:b/>
          <w:sz w:val="22"/>
          <w:szCs w:val="22"/>
        </w:rPr>
        <w:t>Dados de Empenho da Rubrica</w:t>
      </w:r>
    </w:p>
    <w:p w14:paraId="3EFD5F43" w14:textId="39A323EF" w:rsidR="004C58D6" w:rsidRPr="00BB5FBA" w:rsidRDefault="004C36EE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Adequar a funcionalidade para suportar o novo padrão de CNPJ alfanumérico nos campos </w:t>
      </w:r>
      <w:r w:rsidR="004C58D6" w:rsidRPr="00BB5FBA">
        <w:rPr>
          <w:rFonts w:asciiTheme="minorHAnsi" w:hAnsiTheme="minorHAnsi" w:cs="Arial"/>
          <w:sz w:val="22"/>
          <w:szCs w:val="22"/>
        </w:rPr>
        <w:t>“</w:t>
      </w:r>
      <w:r w:rsidR="004C58D6" w:rsidRPr="00AF68A1">
        <w:rPr>
          <w:rFonts w:asciiTheme="minorHAnsi" w:hAnsiTheme="minorHAnsi" w:cs="Arial"/>
          <w:sz w:val="22"/>
          <w:szCs w:val="22"/>
        </w:rPr>
        <w:t>CNPJ do outro credor</w:t>
      </w:r>
      <w:r w:rsidR="004C58D6" w:rsidRPr="00BB5FBA">
        <w:rPr>
          <w:rFonts w:asciiTheme="minorHAnsi" w:hAnsiTheme="minorHAnsi" w:cs="Arial"/>
          <w:sz w:val="22"/>
          <w:szCs w:val="22"/>
        </w:rPr>
        <w:t>”.</w:t>
      </w:r>
    </w:p>
    <w:p w14:paraId="193C617D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5705B629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lastRenderedPageBreak/>
        <w:t xml:space="preserve">Adequação da validação de CNPJ no </w:t>
      </w:r>
      <w:proofErr w:type="spellStart"/>
      <w:r w:rsidRPr="008B6917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8B6917">
        <w:rPr>
          <w:rFonts w:asciiTheme="minorHAnsi" w:hAnsiTheme="minorHAnsi" w:cs="Arial"/>
          <w:sz w:val="22"/>
          <w:szCs w:val="22"/>
        </w:rPr>
        <w:t>;</w:t>
      </w:r>
    </w:p>
    <w:p w14:paraId="2039C4C0" w14:textId="77777777" w:rsidR="00733F44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formatação e das regras de entrada dos campos editáveis;</w:t>
      </w:r>
    </w:p>
    <w:p w14:paraId="535BB703" w14:textId="2B846EB8" w:rsidR="00733F44" w:rsidRDefault="00733F44" w:rsidP="00D41430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733F44">
        <w:rPr>
          <w:rFonts w:asciiTheme="minorHAnsi" w:hAnsiTheme="minorHAnsi" w:cs="Arial"/>
          <w:sz w:val="22"/>
          <w:szCs w:val="22"/>
        </w:rPr>
        <w:t>Adequação da exibição do CNPJ conforme o novo padrão alfanumérico</w:t>
      </w:r>
    </w:p>
    <w:p w14:paraId="773D5137" w14:textId="77777777" w:rsidR="00733F44" w:rsidRPr="00733F44" w:rsidRDefault="00733F44" w:rsidP="00733F44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3D396017" w14:textId="03B1CE6E" w:rsidR="004C58D6" w:rsidRDefault="008E2A38" w:rsidP="00733F44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noProof/>
        </w:rPr>
        <w:drawing>
          <wp:inline distT="0" distB="0" distL="0" distR="0" wp14:anchorId="2797CD5F" wp14:editId="6F50ECBB">
            <wp:extent cx="6228080" cy="3583940"/>
            <wp:effectExtent l="0" t="0" r="1270" b="0"/>
            <wp:docPr id="8479887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988785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81D35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66F565B3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27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>
        <w:rPr>
          <w:rFonts w:asciiTheme="minorHAnsi" w:hAnsiTheme="minorHAnsi" w:cs="Arial"/>
          <w:sz w:val="22"/>
          <w:szCs w:val="22"/>
        </w:rPr>
        <w:t xml:space="preserve">Manter </w:t>
      </w:r>
      <w:r w:rsidRPr="00A13A8D">
        <w:rPr>
          <w:rFonts w:asciiTheme="minorHAnsi" w:hAnsiTheme="minorHAnsi" w:cs="Arial"/>
          <w:sz w:val="22"/>
          <w:szCs w:val="22"/>
        </w:rPr>
        <w:t xml:space="preserve">Dados de Empenho da Rubrica </w:t>
      </w:r>
      <w:r>
        <w:rPr>
          <w:rFonts w:asciiTheme="minorHAnsi" w:hAnsiTheme="minorHAnsi" w:cs="Arial"/>
          <w:sz w:val="22"/>
          <w:szCs w:val="22"/>
        </w:rPr>
        <w:t>– Alterar</w:t>
      </w:r>
    </w:p>
    <w:p w14:paraId="6F4B6FFF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3C148006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>
        <w:rPr>
          <w:rFonts w:asciiTheme="minorHAnsi" w:hAnsiTheme="minorHAnsi" w:cs="Arial"/>
          <w:sz w:val="22"/>
          <w:szCs w:val="22"/>
        </w:rPr>
        <w:t>Alterar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A13A8D">
        <w:rPr>
          <w:rFonts w:asciiTheme="minorHAnsi" w:hAnsiTheme="minorHAnsi" w:cs="Arial"/>
          <w:sz w:val="22"/>
          <w:szCs w:val="22"/>
        </w:rPr>
        <w:t>Dados de Empenho da Rubrica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6CEA2512" w14:textId="77777777" w:rsidR="008E2A38" w:rsidRPr="00A46241" w:rsidRDefault="008E2A38" w:rsidP="00A46241">
      <w:pPr>
        <w:pStyle w:val="PargrafodaLista"/>
        <w:numPr>
          <w:ilvl w:val="0"/>
          <w:numId w:val="204"/>
        </w:numPr>
        <w:spacing w:before="0" w:after="0" w:line="276" w:lineRule="auto"/>
        <w:ind w:right="225"/>
        <w:jc w:val="left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Rubrica do sistema</w:t>
      </w:r>
    </w:p>
    <w:p w14:paraId="6D9D058B" w14:textId="77777777" w:rsidR="008E2A38" w:rsidRPr="00A46241" w:rsidRDefault="008E2A38" w:rsidP="00A46241">
      <w:pPr>
        <w:pStyle w:val="PargrafodaLista"/>
        <w:numPr>
          <w:ilvl w:val="0"/>
          <w:numId w:val="204"/>
        </w:numPr>
        <w:spacing w:before="0" w:after="0" w:line="276" w:lineRule="auto"/>
        <w:ind w:right="225"/>
        <w:jc w:val="left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Código da unidade orçamentária</w:t>
      </w:r>
    </w:p>
    <w:p w14:paraId="3BEA95D0" w14:textId="77777777" w:rsidR="008E2A38" w:rsidRPr="00A46241" w:rsidRDefault="008E2A38" w:rsidP="00A46241">
      <w:pPr>
        <w:pStyle w:val="PargrafodaLista"/>
        <w:numPr>
          <w:ilvl w:val="0"/>
          <w:numId w:val="204"/>
        </w:numPr>
        <w:spacing w:before="0" w:after="0" w:line="276" w:lineRule="auto"/>
        <w:ind w:right="225"/>
        <w:jc w:val="left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 xml:space="preserve">Código da </w:t>
      </w:r>
      <w:proofErr w:type="spellStart"/>
      <w:r w:rsidRPr="00A46241">
        <w:rPr>
          <w:rFonts w:asciiTheme="minorHAnsi" w:hAnsiTheme="minorHAnsi" w:cs="Arial"/>
          <w:sz w:val="22"/>
          <w:szCs w:val="22"/>
        </w:rPr>
        <w:t>subação</w:t>
      </w:r>
      <w:proofErr w:type="spellEnd"/>
      <w:r w:rsidRPr="00A46241">
        <w:rPr>
          <w:rFonts w:asciiTheme="minorHAnsi" w:hAnsiTheme="minorHAnsi" w:cs="Arial"/>
          <w:sz w:val="22"/>
          <w:szCs w:val="22"/>
        </w:rPr>
        <w:t xml:space="preserve"> específica</w:t>
      </w:r>
    </w:p>
    <w:p w14:paraId="31823131" w14:textId="77777777" w:rsidR="008E2A38" w:rsidRPr="00A46241" w:rsidRDefault="008E2A38" w:rsidP="00A46241">
      <w:pPr>
        <w:pStyle w:val="PargrafodaLista"/>
        <w:numPr>
          <w:ilvl w:val="0"/>
          <w:numId w:val="204"/>
        </w:numPr>
        <w:spacing w:before="0" w:after="0" w:line="276" w:lineRule="auto"/>
        <w:ind w:right="225"/>
        <w:jc w:val="left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Código da fonte de recursos específica</w:t>
      </w:r>
    </w:p>
    <w:p w14:paraId="6AA5FC77" w14:textId="77777777" w:rsidR="008E2A38" w:rsidRPr="00A46241" w:rsidRDefault="008E2A38" w:rsidP="00A46241">
      <w:pPr>
        <w:pStyle w:val="PargrafodaLista"/>
        <w:numPr>
          <w:ilvl w:val="0"/>
          <w:numId w:val="204"/>
        </w:numPr>
        <w:spacing w:before="0" w:after="0" w:line="276" w:lineRule="auto"/>
        <w:ind w:right="225"/>
        <w:jc w:val="left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CNPJ do outro credor</w:t>
      </w:r>
    </w:p>
    <w:p w14:paraId="7CD34EFF" w14:textId="77777777" w:rsidR="008E2A38" w:rsidRPr="00A46241" w:rsidRDefault="008E2A38" w:rsidP="00A46241">
      <w:pPr>
        <w:pStyle w:val="PargrafodaLista"/>
        <w:numPr>
          <w:ilvl w:val="0"/>
          <w:numId w:val="204"/>
        </w:numPr>
        <w:spacing w:before="0" w:after="0" w:line="276" w:lineRule="auto"/>
        <w:ind w:right="225"/>
        <w:jc w:val="left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Elementos de despesa</w:t>
      </w:r>
    </w:p>
    <w:p w14:paraId="518A90CF" w14:textId="77777777" w:rsidR="008E2A38" w:rsidRPr="00A46241" w:rsidRDefault="008E2A38" w:rsidP="00A46241">
      <w:pPr>
        <w:pStyle w:val="PargrafodaLista"/>
        <w:numPr>
          <w:ilvl w:val="0"/>
          <w:numId w:val="204"/>
        </w:numPr>
        <w:spacing w:before="0" w:after="0" w:line="276" w:lineRule="auto"/>
        <w:ind w:right="225"/>
        <w:jc w:val="left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Ativo - Reg. Próprio</w:t>
      </w:r>
    </w:p>
    <w:p w14:paraId="4BE23EEC" w14:textId="77777777" w:rsidR="008E2A38" w:rsidRPr="00A46241" w:rsidRDefault="008E2A38" w:rsidP="00A46241">
      <w:pPr>
        <w:pStyle w:val="PargrafodaLista"/>
        <w:numPr>
          <w:ilvl w:val="0"/>
          <w:numId w:val="204"/>
        </w:numPr>
        <w:spacing w:before="0" w:after="0" w:line="276" w:lineRule="auto"/>
        <w:ind w:right="225"/>
        <w:jc w:val="left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Ativo - Reg. Geral</w:t>
      </w:r>
    </w:p>
    <w:p w14:paraId="4194C8E3" w14:textId="77777777" w:rsidR="008E2A38" w:rsidRPr="00A46241" w:rsidRDefault="008E2A38" w:rsidP="00A46241">
      <w:pPr>
        <w:pStyle w:val="PargrafodaLista"/>
        <w:numPr>
          <w:ilvl w:val="0"/>
          <w:numId w:val="204"/>
        </w:numPr>
        <w:spacing w:before="0" w:after="0" w:line="276" w:lineRule="auto"/>
        <w:ind w:right="225"/>
        <w:jc w:val="left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Inativo</w:t>
      </w:r>
    </w:p>
    <w:p w14:paraId="03EB8E8D" w14:textId="77777777" w:rsidR="008E2A38" w:rsidRPr="00A46241" w:rsidRDefault="008E2A38" w:rsidP="00A46241">
      <w:pPr>
        <w:pStyle w:val="PargrafodaLista"/>
        <w:numPr>
          <w:ilvl w:val="0"/>
          <w:numId w:val="204"/>
        </w:numPr>
        <w:spacing w:before="0" w:after="0" w:line="276" w:lineRule="auto"/>
        <w:ind w:right="225"/>
        <w:jc w:val="left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Ativo 139 - Reg. Próprio</w:t>
      </w:r>
    </w:p>
    <w:p w14:paraId="7EC861C7" w14:textId="77777777" w:rsidR="008E2A38" w:rsidRPr="00A46241" w:rsidRDefault="008E2A38" w:rsidP="00A46241">
      <w:pPr>
        <w:pStyle w:val="PargrafodaLista"/>
        <w:numPr>
          <w:ilvl w:val="0"/>
          <w:numId w:val="204"/>
        </w:numPr>
        <w:spacing w:before="0" w:after="0" w:line="276" w:lineRule="auto"/>
        <w:ind w:right="225"/>
        <w:jc w:val="left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Ativo 139 - Reg. Geral</w:t>
      </w:r>
    </w:p>
    <w:p w14:paraId="685C1616" w14:textId="77777777" w:rsidR="008E2A38" w:rsidRPr="00A46241" w:rsidRDefault="008E2A38" w:rsidP="00A46241">
      <w:pPr>
        <w:pStyle w:val="PargrafodaLista"/>
        <w:numPr>
          <w:ilvl w:val="0"/>
          <w:numId w:val="204"/>
        </w:numPr>
        <w:spacing w:before="0" w:after="0" w:line="276" w:lineRule="auto"/>
        <w:ind w:right="225"/>
        <w:jc w:val="left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Inativo 139</w:t>
      </w:r>
    </w:p>
    <w:p w14:paraId="2FC84181" w14:textId="77777777" w:rsidR="008E2A38" w:rsidRPr="00A46241" w:rsidRDefault="008E2A38" w:rsidP="00A46241">
      <w:pPr>
        <w:pStyle w:val="PargrafodaLista"/>
        <w:numPr>
          <w:ilvl w:val="0"/>
          <w:numId w:val="204"/>
        </w:numPr>
        <w:spacing w:before="0" w:after="0" w:line="276" w:lineRule="auto"/>
        <w:ind w:right="225"/>
        <w:jc w:val="left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Consignatária</w:t>
      </w:r>
    </w:p>
    <w:p w14:paraId="3085C0D7" w14:textId="77777777" w:rsidR="008E2A38" w:rsidRPr="00A46241" w:rsidRDefault="008E2A38" w:rsidP="00A46241">
      <w:pPr>
        <w:pStyle w:val="PargrafodaLista"/>
        <w:numPr>
          <w:ilvl w:val="0"/>
          <w:numId w:val="204"/>
        </w:numPr>
        <w:spacing w:before="0" w:after="0" w:line="276" w:lineRule="auto"/>
        <w:ind w:right="225"/>
        <w:jc w:val="left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Outro código de consignatária</w:t>
      </w:r>
    </w:p>
    <w:p w14:paraId="1643BCD1" w14:textId="77777777" w:rsidR="008E2A38" w:rsidRPr="00A46241" w:rsidRDefault="008E2A38" w:rsidP="00A46241">
      <w:pPr>
        <w:pStyle w:val="PargrafodaLista"/>
        <w:numPr>
          <w:ilvl w:val="0"/>
          <w:numId w:val="204"/>
        </w:numPr>
        <w:spacing w:before="0" w:after="0" w:line="276" w:lineRule="auto"/>
        <w:ind w:right="225"/>
        <w:jc w:val="left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 xml:space="preserve">Consignação é </w:t>
      </w:r>
      <w:proofErr w:type="spellStart"/>
      <w:r w:rsidRPr="00A46241">
        <w:rPr>
          <w:rFonts w:asciiTheme="minorHAnsi" w:hAnsiTheme="minorHAnsi" w:cs="Arial"/>
          <w:sz w:val="22"/>
          <w:szCs w:val="22"/>
        </w:rPr>
        <w:t>extra-orçamentária</w:t>
      </w:r>
      <w:proofErr w:type="spellEnd"/>
    </w:p>
    <w:p w14:paraId="0D5E9B95" w14:textId="3FAF670E" w:rsidR="004C58D6" w:rsidRPr="00A46241" w:rsidRDefault="008E2A38" w:rsidP="00A46241">
      <w:pPr>
        <w:pStyle w:val="PargrafodaLista"/>
        <w:numPr>
          <w:ilvl w:val="0"/>
          <w:numId w:val="204"/>
        </w:numPr>
        <w:spacing w:before="0" w:after="0" w:line="276" w:lineRule="auto"/>
        <w:ind w:right="225"/>
        <w:jc w:val="left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Replicar dados de empenho para as rubricas de diferenças e devoluções inerentes</w:t>
      </w:r>
    </w:p>
    <w:p w14:paraId="018368F7" w14:textId="77777777" w:rsidR="004C58D6" w:rsidRPr="0042360A" w:rsidRDefault="004C58D6" w:rsidP="004C58D6">
      <w:pPr>
        <w:spacing w:before="0" w:after="0" w:line="276" w:lineRule="auto"/>
        <w:ind w:left="360" w:right="225"/>
        <w:rPr>
          <w:rFonts w:asciiTheme="minorHAnsi" w:hAnsiTheme="minorHAnsi" w:cs="Arial"/>
          <w:sz w:val="22"/>
          <w:szCs w:val="22"/>
        </w:rPr>
      </w:pPr>
    </w:p>
    <w:p w14:paraId="295E8A4C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lastRenderedPageBreak/>
        <w:t>Tabelas utilizadas pela função “</w:t>
      </w:r>
      <w:r>
        <w:rPr>
          <w:rFonts w:asciiTheme="minorHAnsi" w:hAnsiTheme="minorHAnsi" w:cs="Arial"/>
          <w:sz w:val="22"/>
          <w:szCs w:val="22"/>
        </w:rPr>
        <w:t>Alterar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A13A8D">
        <w:rPr>
          <w:rFonts w:asciiTheme="minorHAnsi" w:hAnsiTheme="minorHAnsi" w:cs="Arial"/>
          <w:sz w:val="22"/>
          <w:szCs w:val="22"/>
        </w:rPr>
        <w:t>Dados de Empenho da Rubrica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2AEC52CA" w14:textId="77777777" w:rsidR="004C58D6" w:rsidRPr="00651B90" w:rsidRDefault="004C58D6" w:rsidP="004C58D6">
      <w:pPr>
        <w:pStyle w:val="PargrafodaLista"/>
        <w:numPr>
          <w:ilvl w:val="0"/>
          <w:numId w:val="18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651B90">
        <w:rPr>
          <w:rFonts w:asciiTheme="minorHAnsi" w:hAnsiTheme="minorHAnsi" w:cs="Arial"/>
          <w:sz w:val="22"/>
          <w:szCs w:val="22"/>
        </w:rPr>
        <w:t>Rubrica</w:t>
      </w:r>
    </w:p>
    <w:p w14:paraId="4730D1CE" w14:textId="77777777" w:rsidR="004C58D6" w:rsidRPr="00651B90" w:rsidRDefault="004C58D6" w:rsidP="004C58D6">
      <w:pPr>
        <w:pStyle w:val="PargrafodaLista"/>
        <w:numPr>
          <w:ilvl w:val="0"/>
          <w:numId w:val="18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proofErr w:type="spellStart"/>
      <w:r w:rsidRPr="00651B90">
        <w:rPr>
          <w:rFonts w:asciiTheme="minorHAnsi" w:hAnsiTheme="minorHAnsi" w:cs="Arial"/>
          <w:sz w:val="22"/>
          <w:szCs w:val="22"/>
        </w:rPr>
        <w:t>Orgao</w:t>
      </w:r>
      <w:proofErr w:type="spellEnd"/>
    </w:p>
    <w:p w14:paraId="36EDB9CB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58FD7CC2" w14:textId="77777777" w:rsidR="004C58D6" w:rsidRPr="00021F53" w:rsidRDefault="004C58D6" w:rsidP="004C58D6">
      <w:pPr>
        <w:pStyle w:val="Ttulo2"/>
      </w:pPr>
      <w:r w:rsidRPr="00021F53">
        <w:t>(</w:t>
      </w:r>
      <w:r>
        <w:t>TAB</w:t>
      </w:r>
      <w:r w:rsidRPr="00021F53">
        <w:t>) –</w:t>
      </w:r>
      <w:r>
        <w:t xml:space="preserve"> </w:t>
      </w:r>
      <w:r w:rsidRPr="007B51B4">
        <w:t>Manter Convênios para Créditos Bancários</w:t>
      </w:r>
    </w:p>
    <w:p w14:paraId="0FA7FA6B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904999">
        <w:rPr>
          <w:rFonts w:asciiTheme="minorHAnsi" w:hAnsiTheme="minorHAnsi" w:cs="Arial"/>
          <w:sz w:val="24"/>
        </w:rPr>
        <w:t>Funções impactadas:</w:t>
      </w:r>
    </w:p>
    <w:p w14:paraId="3A3E897A" w14:textId="77777777" w:rsidR="004C58D6" w:rsidRPr="000679EF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0679EF">
        <w:rPr>
          <w:rFonts w:asciiTheme="minorHAnsi" w:hAnsiTheme="minorHAnsi" w:cs="Arial"/>
          <w:sz w:val="24"/>
        </w:rPr>
        <w:t xml:space="preserve">Incluir </w:t>
      </w:r>
      <w:r w:rsidRPr="007B51B4">
        <w:rPr>
          <w:rFonts w:asciiTheme="minorHAnsi" w:hAnsiTheme="minorHAnsi" w:cs="Arial"/>
          <w:sz w:val="24"/>
        </w:rPr>
        <w:t xml:space="preserve">Convênios para Créditos Bancários </w:t>
      </w:r>
      <w:r w:rsidRPr="000679EF">
        <w:rPr>
          <w:rFonts w:asciiTheme="minorHAnsi" w:hAnsiTheme="minorHAnsi" w:cs="Arial"/>
          <w:sz w:val="24"/>
        </w:rPr>
        <w:t>(</w:t>
      </w:r>
      <w:r>
        <w:rPr>
          <w:rFonts w:asciiTheme="minorHAnsi" w:hAnsiTheme="minorHAnsi" w:cs="Arial"/>
          <w:sz w:val="24"/>
        </w:rPr>
        <w:t>alterado</w:t>
      </w:r>
      <w:r w:rsidRPr="000679EF">
        <w:rPr>
          <w:rFonts w:asciiTheme="minorHAnsi" w:hAnsiTheme="minorHAnsi" w:cs="Arial"/>
          <w:sz w:val="24"/>
        </w:rPr>
        <w:t>)</w:t>
      </w:r>
    </w:p>
    <w:p w14:paraId="0C2CE66A" w14:textId="77777777" w:rsidR="004C58D6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0679EF">
        <w:rPr>
          <w:rFonts w:asciiTheme="minorHAnsi" w:hAnsiTheme="minorHAnsi" w:cs="Arial"/>
          <w:sz w:val="24"/>
        </w:rPr>
        <w:t xml:space="preserve">Alterar </w:t>
      </w:r>
      <w:r w:rsidRPr="007B51B4">
        <w:rPr>
          <w:rFonts w:asciiTheme="minorHAnsi" w:hAnsiTheme="minorHAnsi" w:cs="Arial"/>
          <w:sz w:val="24"/>
        </w:rPr>
        <w:t xml:space="preserve">Convênios para Créditos Bancários </w:t>
      </w:r>
      <w:r w:rsidRPr="000679EF">
        <w:rPr>
          <w:rFonts w:asciiTheme="minorHAnsi" w:hAnsiTheme="minorHAnsi" w:cs="Arial"/>
          <w:sz w:val="24"/>
        </w:rPr>
        <w:t>(</w:t>
      </w:r>
      <w:r>
        <w:rPr>
          <w:rFonts w:asciiTheme="minorHAnsi" w:hAnsiTheme="minorHAnsi" w:cs="Arial"/>
          <w:sz w:val="24"/>
        </w:rPr>
        <w:t>alterado</w:t>
      </w:r>
      <w:r w:rsidRPr="000679EF">
        <w:rPr>
          <w:rFonts w:asciiTheme="minorHAnsi" w:hAnsiTheme="minorHAnsi" w:cs="Arial"/>
          <w:sz w:val="24"/>
        </w:rPr>
        <w:t>)</w:t>
      </w:r>
    </w:p>
    <w:p w14:paraId="319022DC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01962E2A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7975A55F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Incluir </w:t>
      </w:r>
      <w:r w:rsidRPr="007B51B4">
        <w:rPr>
          <w:rFonts w:asciiTheme="minorHAnsi" w:hAnsiTheme="minorHAnsi" w:cs="Arial"/>
          <w:b/>
          <w:sz w:val="22"/>
          <w:szCs w:val="22"/>
        </w:rPr>
        <w:t>Convênios para Créditos Bancários</w:t>
      </w:r>
    </w:p>
    <w:p w14:paraId="31561C7C" w14:textId="0933403B" w:rsidR="004C58D6" w:rsidRPr="00BB5FBA" w:rsidRDefault="004C36EE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Adequar a funcionalidade para suportar o novo padrão de CNPJ alfanumérico nos campos </w:t>
      </w:r>
      <w:r w:rsidR="004C58D6" w:rsidRPr="00BB5FBA">
        <w:rPr>
          <w:rFonts w:asciiTheme="minorHAnsi" w:hAnsiTheme="minorHAnsi" w:cs="Arial"/>
          <w:sz w:val="22"/>
          <w:szCs w:val="22"/>
        </w:rPr>
        <w:t>“</w:t>
      </w:r>
      <w:r w:rsidR="004C58D6" w:rsidRPr="0090719E">
        <w:rPr>
          <w:rFonts w:asciiTheme="minorHAnsi" w:hAnsiTheme="minorHAnsi" w:cs="Arial"/>
          <w:sz w:val="22"/>
          <w:szCs w:val="22"/>
        </w:rPr>
        <w:t>CNPJ do Órgão junto ao convênio</w:t>
      </w:r>
      <w:r w:rsidR="004C58D6" w:rsidRPr="00BB5FBA">
        <w:rPr>
          <w:rFonts w:asciiTheme="minorHAnsi" w:hAnsiTheme="minorHAnsi" w:cs="Arial"/>
          <w:sz w:val="22"/>
          <w:szCs w:val="22"/>
        </w:rPr>
        <w:t>”.</w:t>
      </w:r>
    </w:p>
    <w:p w14:paraId="4F8F8083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0E955874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Adequação da validação de CNPJ no </w:t>
      </w:r>
      <w:proofErr w:type="spellStart"/>
      <w:r w:rsidRPr="008B6917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8B6917">
        <w:rPr>
          <w:rFonts w:asciiTheme="minorHAnsi" w:hAnsiTheme="minorHAnsi" w:cs="Arial"/>
          <w:sz w:val="22"/>
          <w:szCs w:val="22"/>
        </w:rPr>
        <w:t>;</w:t>
      </w:r>
    </w:p>
    <w:p w14:paraId="126F0993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formatação e das regras de entrada dos campos editáveis;</w:t>
      </w:r>
    </w:p>
    <w:p w14:paraId="48CEFF0E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exibição do CNPJ conforme o novo padrão alfanumérico.</w:t>
      </w:r>
    </w:p>
    <w:p w14:paraId="592752A9" w14:textId="655CC790" w:rsidR="004C58D6" w:rsidRPr="00904999" w:rsidRDefault="005E487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noProof/>
        </w:rPr>
        <w:drawing>
          <wp:inline distT="0" distB="0" distL="0" distR="0" wp14:anchorId="3360C464" wp14:editId="567B98C8">
            <wp:extent cx="6228080" cy="3515995"/>
            <wp:effectExtent l="0" t="0" r="1270" b="8255"/>
            <wp:docPr id="2086548111" name="Imagem 1" descr="Interface gráfica do usuári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548111" name="Imagem 1" descr="Interface gráfica do usuário, Aplicativo&#10;&#10;O conteúdo gerado por IA pode estar incorreto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AF522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28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>
        <w:rPr>
          <w:rFonts w:asciiTheme="minorHAnsi" w:hAnsiTheme="minorHAnsi" w:cs="Arial"/>
          <w:sz w:val="22"/>
          <w:szCs w:val="22"/>
        </w:rPr>
        <w:t xml:space="preserve">Manter </w:t>
      </w:r>
      <w:r w:rsidRPr="007B51B4">
        <w:rPr>
          <w:rFonts w:asciiTheme="minorHAnsi" w:hAnsiTheme="minorHAnsi" w:cs="Arial"/>
          <w:sz w:val="22"/>
          <w:szCs w:val="22"/>
        </w:rPr>
        <w:t xml:space="preserve">Convênios para Créditos Bancários </w:t>
      </w:r>
      <w:r>
        <w:rPr>
          <w:rFonts w:asciiTheme="minorHAnsi" w:hAnsiTheme="minorHAnsi" w:cs="Arial"/>
          <w:sz w:val="22"/>
          <w:szCs w:val="22"/>
        </w:rPr>
        <w:t xml:space="preserve">– Incluir </w:t>
      </w:r>
    </w:p>
    <w:p w14:paraId="57BB0E17" w14:textId="77777777" w:rsidR="004C58D6" w:rsidRPr="00904999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3E18620C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>
        <w:rPr>
          <w:rFonts w:asciiTheme="minorHAnsi" w:hAnsiTheme="minorHAnsi" w:cs="Arial"/>
          <w:sz w:val="22"/>
          <w:szCs w:val="22"/>
        </w:rPr>
        <w:t>Incluir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7B51B4">
        <w:rPr>
          <w:rFonts w:asciiTheme="minorHAnsi" w:hAnsiTheme="minorHAnsi" w:cs="Arial"/>
          <w:sz w:val="22"/>
          <w:szCs w:val="22"/>
        </w:rPr>
        <w:t>Convênios para Créditos Bancários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3C820361" w14:textId="77777777" w:rsidR="005E4876" w:rsidRPr="00A46241" w:rsidRDefault="005E4876" w:rsidP="00A46241">
      <w:pPr>
        <w:pStyle w:val="PargrafodaLista"/>
        <w:numPr>
          <w:ilvl w:val="0"/>
          <w:numId w:val="20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Agrupamento</w:t>
      </w:r>
    </w:p>
    <w:p w14:paraId="62C87D39" w14:textId="77777777" w:rsidR="005E4876" w:rsidRPr="00A46241" w:rsidRDefault="005E4876" w:rsidP="00A46241">
      <w:pPr>
        <w:pStyle w:val="PargrafodaLista"/>
        <w:numPr>
          <w:ilvl w:val="0"/>
          <w:numId w:val="20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Número do convênio</w:t>
      </w:r>
    </w:p>
    <w:p w14:paraId="4078DD82" w14:textId="77777777" w:rsidR="005E4876" w:rsidRPr="00A46241" w:rsidRDefault="005E4876" w:rsidP="00A46241">
      <w:pPr>
        <w:pStyle w:val="PargrafodaLista"/>
        <w:numPr>
          <w:ilvl w:val="0"/>
          <w:numId w:val="20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Banco</w:t>
      </w:r>
    </w:p>
    <w:p w14:paraId="77D689FB" w14:textId="77777777" w:rsidR="005E4876" w:rsidRPr="00A46241" w:rsidRDefault="005E4876" w:rsidP="00A46241">
      <w:pPr>
        <w:pStyle w:val="PargrafodaLista"/>
        <w:numPr>
          <w:ilvl w:val="0"/>
          <w:numId w:val="20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lastRenderedPageBreak/>
        <w:t>Órgão</w:t>
      </w:r>
    </w:p>
    <w:p w14:paraId="7C786681" w14:textId="77777777" w:rsidR="005E4876" w:rsidRPr="00A46241" w:rsidRDefault="005E4876" w:rsidP="00A46241">
      <w:pPr>
        <w:pStyle w:val="PargrafodaLista"/>
        <w:numPr>
          <w:ilvl w:val="0"/>
          <w:numId w:val="20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Nome oficial do Órgão junto ao banco</w:t>
      </w:r>
    </w:p>
    <w:p w14:paraId="32015AAD" w14:textId="77777777" w:rsidR="005E4876" w:rsidRPr="00A46241" w:rsidRDefault="005E4876" w:rsidP="00A46241">
      <w:pPr>
        <w:pStyle w:val="PargrafodaLista"/>
        <w:numPr>
          <w:ilvl w:val="0"/>
          <w:numId w:val="20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Tipo do convênio</w:t>
      </w:r>
    </w:p>
    <w:p w14:paraId="79006367" w14:textId="77777777" w:rsidR="005E4876" w:rsidRPr="00A46241" w:rsidRDefault="005E4876" w:rsidP="00A46241">
      <w:pPr>
        <w:pStyle w:val="PargrafodaLista"/>
        <w:numPr>
          <w:ilvl w:val="0"/>
          <w:numId w:val="20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CNPJ do Órgão junto ao convênio</w:t>
      </w:r>
    </w:p>
    <w:p w14:paraId="1EF26E57" w14:textId="77777777" w:rsidR="005E4876" w:rsidRPr="00A46241" w:rsidRDefault="005E4876" w:rsidP="00A46241">
      <w:pPr>
        <w:pStyle w:val="PargrafodaLista"/>
        <w:numPr>
          <w:ilvl w:val="0"/>
          <w:numId w:val="20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Agência centralizadora</w:t>
      </w:r>
    </w:p>
    <w:p w14:paraId="557FC643" w14:textId="77777777" w:rsidR="005E4876" w:rsidRPr="00A46241" w:rsidRDefault="005E4876" w:rsidP="00A46241">
      <w:pPr>
        <w:pStyle w:val="PargrafodaLista"/>
        <w:numPr>
          <w:ilvl w:val="0"/>
          <w:numId w:val="20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Conta corrente centralizadora</w:t>
      </w:r>
    </w:p>
    <w:p w14:paraId="514FD1CA" w14:textId="77777777" w:rsidR="004C58D6" w:rsidRPr="001D0247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7E300AB8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>
        <w:rPr>
          <w:rFonts w:asciiTheme="minorHAnsi" w:hAnsiTheme="minorHAnsi" w:cs="Arial"/>
          <w:sz w:val="22"/>
          <w:szCs w:val="22"/>
        </w:rPr>
        <w:t>Incluir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7B51B4">
        <w:rPr>
          <w:rFonts w:asciiTheme="minorHAnsi" w:hAnsiTheme="minorHAnsi" w:cs="Arial"/>
          <w:sz w:val="22"/>
          <w:szCs w:val="22"/>
        </w:rPr>
        <w:t>Convênios para Créditos Bancários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14183AF8" w14:textId="77777777" w:rsidR="004C58D6" w:rsidRPr="00651B90" w:rsidRDefault="004C58D6" w:rsidP="004C58D6">
      <w:pPr>
        <w:pStyle w:val="PargrafodaLista"/>
        <w:numPr>
          <w:ilvl w:val="0"/>
          <w:numId w:val="18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651B90">
        <w:rPr>
          <w:rFonts w:asciiTheme="minorHAnsi" w:hAnsiTheme="minorHAnsi" w:cs="Arial"/>
          <w:sz w:val="22"/>
          <w:szCs w:val="22"/>
        </w:rPr>
        <w:t>Agrupamento</w:t>
      </w:r>
    </w:p>
    <w:p w14:paraId="009AF4F8" w14:textId="77777777" w:rsidR="004C58D6" w:rsidRPr="00651B90" w:rsidRDefault="004C58D6" w:rsidP="004C58D6">
      <w:pPr>
        <w:pStyle w:val="PargrafodaLista"/>
        <w:numPr>
          <w:ilvl w:val="0"/>
          <w:numId w:val="18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651B90">
        <w:rPr>
          <w:rFonts w:asciiTheme="minorHAnsi" w:hAnsiTheme="minorHAnsi" w:cs="Arial"/>
          <w:sz w:val="22"/>
          <w:szCs w:val="22"/>
        </w:rPr>
        <w:t>Convenio bancário</w:t>
      </w:r>
    </w:p>
    <w:p w14:paraId="53B47C66" w14:textId="302FC8F8" w:rsidR="004C58D6" w:rsidRDefault="00A46241" w:rsidP="004C58D6">
      <w:pPr>
        <w:pStyle w:val="PargrafodaLista"/>
        <w:numPr>
          <w:ilvl w:val="0"/>
          <w:numId w:val="18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Banco</w:t>
      </w:r>
    </w:p>
    <w:p w14:paraId="4E1538A3" w14:textId="77777777" w:rsidR="004C58D6" w:rsidRPr="00651B90" w:rsidRDefault="004C58D6" w:rsidP="004C58D6">
      <w:pPr>
        <w:pStyle w:val="PargrafodaLista"/>
        <w:numPr>
          <w:ilvl w:val="0"/>
          <w:numId w:val="18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proofErr w:type="spellStart"/>
      <w:r>
        <w:rPr>
          <w:rFonts w:asciiTheme="minorHAnsi" w:hAnsiTheme="minorHAnsi" w:cs="Arial"/>
          <w:sz w:val="22"/>
          <w:szCs w:val="22"/>
        </w:rPr>
        <w:t>Orgao</w:t>
      </w:r>
      <w:proofErr w:type="spellEnd"/>
    </w:p>
    <w:p w14:paraId="1F2A9384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3F6A01AD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60CF11B4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>
        <w:rPr>
          <w:rFonts w:asciiTheme="minorHAnsi" w:hAnsiTheme="minorHAnsi" w:cs="Arial"/>
          <w:b/>
          <w:sz w:val="22"/>
          <w:szCs w:val="22"/>
        </w:rPr>
        <w:t>Alterar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 </w:t>
      </w:r>
      <w:r w:rsidRPr="007B51B4">
        <w:rPr>
          <w:rFonts w:asciiTheme="minorHAnsi" w:hAnsiTheme="minorHAnsi" w:cs="Arial"/>
          <w:b/>
          <w:sz w:val="22"/>
          <w:szCs w:val="22"/>
        </w:rPr>
        <w:t>Convênios para Créditos Bancários</w:t>
      </w:r>
    </w:p>
    <w:p w14:paraId="02E707A7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Adequar a funcionalidade para suportar a nova máscara do campo “</w:t>
      </w:r>
      <w:r w:rsidRPr="0090719E">
        <w:rPr>
          <w:rFonts w:asciiTheme="minorHAnsi" w:hAnsiTheme="minorHAnsi" w:cs="Arial"/>
          <w:sz w:val="22"/>
          <w:szCs w:val="22"/>
        </w:rPr>
        <w:t>CNPJ do Órgão junto ao convênio</w:t>
      </w:r>
      <w:r w:rsidRPr="00BB5FBA">
        <w:rPr>
          <w:rFonts w:asciiTheme="minorHAnsi" w:hAnsiTheme="minorHAnsi" w:cs="Arial"/>
          <w:sz w:val="22"/>
          <w:szCs w:val="22"/>
        </w:rPr>
        <w:t>”.</w:t>
      </w:r>
    </w:p>
    <w:p w14:paraId="741D3C4D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209F3D61" w14:textId="77777777" w:rsidR="004C58D6" w:rsidRPr="00BB5FBA" w:rsidRDefault="004C58D6" w:rsidP="004C58D6">
      <w:pPr>
        <w:pStyle w:val="PargrafodaLista"/>
        <w:numPr>
          <w:ilvl w:val="0"/>
          <w:numId w:val="5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 xml:space="preserve">Ajuste da validação de CNPJ no </w:t>
      </w:r>
      <w:proofErr w:type="spellStart"/>
      <w:r w:rsidRPr="00BB5FBA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BB5FBA">
        <w:rPr>
          <w:rFonts w:asciiTheme="minorHAnsi" w:hAnsiTheme="minorHAnsi" w:cs="Arial"/>
          <w:sz w:val="22"/>
          <w:szCs w:val="22"/>
        </w:rPr>
        <w:t>;</w:t>
      </w:r>
    </w:p>
    <w:p w14:paraId="18026FE8" w14:textId="77777777" w:rsidR="004C58D6" w:rsidRPr="00BB5FBA" w:rsidRDefault="004C58D6" w:rsidP="004C58D6">
      <w:pPr>
        <w:pStyle w:val="PargrafodaLista"/>
        <w:numPr>
          <w:ilvl w:val="0"/>
          <w:numId w:val="5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Atualização da máscara do campo editável;</w:t>
      </w:r>
    </w:p>
    <w:p w14:paraId="308BDD91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00BFC5B1" w14:textId="1A34459C" w:rsidR="004C58D6" w:rsidRPr="00904999" w:rsidRDefault="005E487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noProof/>
        </w:rPr>
        <w:drawing>
          <wp:inline distT="0" distB="0" distL="0" distR="0" wp14:anchorId="625F2FA3" wp14:editId="1F76FE9A">
            <wp:extent cx="6228080" cy="3573780"/>
            <wp:effectExtent l="0" t="0" r="1270" b="7620"/>
            <wp:docPr id="6295590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559097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57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FCBC0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29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>
        <w:rPr>
          <w:rFonts w:asciiTheme="minorHAnsi" w:hAnsiTheme="minorHAnsi" w:cs="Arial"/>
          <w:sz w:val="22"/>
          <w:szCs w:val="22"/>
        </w:rPr>
        <w:t xml:space="preserve">Manter </w:t>
      </w:r>
      <w:r w:rsidRPr="007B51B4">
        <w:rPr>
          <w:rFonts w:asciiTheme="minorHAnsi" w:hAnsiTheme="minorHAnsi" w:cs="Arial"/>
          <w:sz w:val="22"/>
          <w:szCs w:val="22"/>
        </w:rPr>
        <w:t>Convênios para Créditos Bancários</w:t>
      </w:r>
      <w:r w:rsidRPr="00AA352A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– Alterar</w:t>
      </w:r>
    </w:p>
    <w:p w14:paraId="71086448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69FC1A29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>
        <w:rPr>
          <w:rFonts w:asciiTheme="minorHAnsi" w:hAnsiTheme="minorHAnsi" w:cs="Arial"/>
          <w:sz w:val="22"/>
          <w:szCs w:val="22"/>
        </w:rPr>
        <w:t>Alterar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7B51B4">
        <w:rPr>
          <w:rFonts w:asciiTheme="minorHAnsi" w:hAnsiTheme="minorHAnsi" w:cs="Arial"/>
          <w:sz w:val="22"/>
          <w:szCs w:val="22"/>
        </w:rPr>
        <w:t>Convênios para Créditos Bancários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78D3C708" w14:textId="77777777" w:rsidR="005E4876" w:rsidRPr="005E4876" w:rsidRDefault="005E4876" w:rsidP="005E4876">
      <w:pPr>
        <w:pStyle w:val="PargrafodaLista"/>
        <w:numPr>
          <w:ilvl w:val="0"/>
          <w:numId w:val="11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5E4876">
        <w:rPr>
          <w:rFonts w:asciiTheme="minorHAnsi" w:hAnsiTheme="minorHAnsi" w:cs="Arial"/>
          <w:sz w:val="22"/>
          <w:szCs w:val="22"/>
        </w:rPr>
        <w:t>Agrupamento</w:t>
      </w:r>
    </w:p>
    <w:p w14:paraId="6F876681" w14:textId="77777777" w:rsidR="005E4876" w:rsidRPr="005E4876" w:rsidRDefault="005E4876" w:rsidP="005E4876">
      <w:pPr>
        <w:pStyle w:val="PargrafodaLista"/>
        <w:numPr>
          <w:ilvl w:val="0"/>
          <w:numId w:val="11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5E4876">
        <w:rPr>
          <w:rFonts w:asciiTheme="minorHAnsi" w:hAnsiTheme="minorHAnsi" w:cs="Arial"/>
          <w:sz w:val="22"/>
          <w:szCs w:val="22"/>
        </w:rPr>
        <w:t>Número do convênio</w:t>
      </w:r>
    </w:p>
    <w:p w14:paraId="38745295" w14:textId="77777777" w:rsidR="005E4876" w:rsidRPr="005E4876" w:rsidRDefault="005E4876" w:rsidP="005E4876">
      <w:pPr>
        <w:pStyle w:val="PargrafodaLista"/>
        <w:numPr>
          <w:ilvl w:val="0"/>
          <w:numId w:val="11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5E4876">
        <w:rPr>
          <w:rFonts w:asciiTheme="minorHAnsi" w:hAnsiTheme="minorHAnsi" w:cs="Arial"/>
          <w:sz w:val="22"/>
          <w:szCs w:val="22"/>
        </w:rPr>
        <w:lastRenderedPageBreak/>
        <w:t>Banco</w:t>
      </w:r>
    </w:p>
    <w:p w14:paraId="6190F15F" w14:textId="77777777" w:rsidR="005E4876" w:rsidRPr="005E4876" w:rsidRDefault="005E4876" w:rsidP="005E4876">
      <w:pPr>
        <w:pStyle w:val="PargrafodaLista"/>
        <w:numPr>
          <w:ilvl w:val="0"/>
          <w:numId w:val="11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5E4876">
        <w:rPr>
          <w:rFonts w:asciiTheme="minorHAnsi" w:hAnsiTheme="minorHAnsi" w:cs="Arial"/>
          <w:sz w:val="22"/>
          <w:szCs w:val="22"/>
        </w:rPr>
        <w:t>Órgão</w:t>
      </w:r>
    </w:p>
    <w:p w14:paraId="1088C226" w14:textId="77777777" w:rsidR="005E4876" w:rsidRPr="005E4876" w:rsidRDefault="005E4876" w:rsidP="005E4876">
      <w:pPr>
        <w:pStyle w:val="PargrafodaLista"/>
        <w:numPr>
          <w:ilvl w:val="0"/>
          <w:numId w:val="11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5E4876">
        <w:rPr>
          <w:rFonts w:asciiTheme="minorHAnsi" w:hAnsiTheme="minorHAnsi" w:cs="Arial"/>
          <w:sz w:val="22"/>
          <w:szCs w:val="22"/>
        </w:rPr>
        <w:t>Nome oficial do Órgão junto ao banco</w:t>
      </w:r>
    </w:p>
    <w:p w14:paraId="698CF036" w14:textId="77777777" w:rsidR="005E4876" w:rsidRPr="005E4876" w:rsidRDefault="005E4876" w:rsidP="005E4876">
      <w:pPr>
        <w:pStyle w:val="PargrafodaLista"/>
        <w:numPr>
          <w:ilvl w:val="0"/>
          <w:numId w:val="11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5E4876">
        <w:rPr>
          <w:rFonts w:asciiTheme="minorHAnsi" w:hAnsiTheme="minorHAnsi" w:cs="Arial"/>
          <w:sz w:val="22"/>
          <w:szCs w:val="22"/>
        </w:rPr>
        <w:t>Tipo do convênio</w:t>
      </w:r>
    </w:p>
    <w:p w14:paraId="5EE84199" w14:textId="77777777" w:rsidR="005E4876" w:rsidRPr="005E4876" w:rsidRDefault="005E4876" w:rsidP="005E4876">
      <w:pPr>
        <w:pStyle w:val="PargrafodaLista"/>
        <w:numPr>
          <w:ilvl w:val="0"/>
          <w:numId w:val="11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5E4876">
        <w:rPr>
          <w:rFonts w:asciiTheme="minorHAnsi" w:hAnsiTheme="minorHAnsi" w:cs="Arial"/>
          <w:sz w:val="22"/>
          <w:szCs w:val="22"/>
        </w:rPr>
        <w:t>CNPJ do Órgão junto ao convênio</w:t>
      </w:r>
    </w:p>
    <w:p w14:paraId="0F297FB3" w14:textId="77777777" w:rsidR="005E4876" w:rsidRPr="005E4876" w:rsidRDefault="005E4876" w:rsidP="005E4876">
      <w:pPr>
        <w:pStyle w:val="PargrafodaLista"/>
        <w:numPr>
          <w:ilvl w:val="0"/>
          <w:numId w:val="11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5E4876">
        <w:rPr>
          <w:rFonts w:asciiTheme="minorHAnsi" w:hAnsiTheme="minorHAnsi" w:cs="Arial"/>
          <w:sz w:val="22"/>
          <w:szCs w:val="22"/>
        </w:rPr>
        <w:t>Agência centralizadora</w:t>
      </w:r>
    </w:p>
    <w:p w14:paraId="1C25E5F7" w14:textId="4614A5D5" w:rsidR="004C58D6" w:rsidRPr="00E6799E" w:rsidRDefault="005E4876" w:rsidP="005E4876">
      <w:pPr>
        <w:pStyle w:val="PargrafodaLista"/>
        <w:numPr>
          <w:ilvl w:val="0"/>
          <w:numId w:val="11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5E4876">
        <w:rPr>
          <w:rFonts w:asciiTheme="minorHAnsi" w:hAnsiTheme="minorHAnsi" w:cs="Arial"/>
          <w:sz w:val="22"/>
          <w:szCs w:val="22"/>
        </w:rPr>
        <w:t>Conta corrente centralizadora</w:t>
      </w:r>
    </w:p>
    <w:p w14:paraId="74F3E954" w14:textId="77777777" w:rsidR="004C58D6" w:rsidRPr="0042360A" w:rsidRDefault="004C58D6" w:rsidP="004C58D6">
      <w:pPr>
        <w:spacing w:before="0" w:after="0" w:line="276" w:lineRule="auto"/>
        <w:ind w:left="360" w:right="225"/>
        <w:rPr>
          <w:rFonts w:asciiTheme="minorHAnsi" w:hAnsiTheme="minorHAnsi" w:cs="Arial"/>
          <w:sz w:val="22"/>
          <w:szCs w:val="22"/>
        </w:rPr>
      </w:pPr>
    </w:p>
    <w:p w14:paraId="4C4B28FC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>
        <w:rPr>
          <w:rFonts w:asciiTheme="minorHAnsi" w:hAnsiTheme="minorHAnsi" w:cs="Arial"/>
          <w:sz w:val="22"/>
          <w:szCs w:val="22"/>
        </w:rPr>
        <w:t>Alterar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7B51B4">
        <w:rPr>
          <w:rFonts w:asciiTheme="minorHAnsi" w:hAnsiTheme="minorHAnsi" w:cs="Arial"/>
          <w:sz w:val="22"/>
          <w:szCs w:val="22"/>
        </w:rPr>
        <w:t>Convênios para Créditos Bancários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7A7033EB" w14:textId="77777777" w:rsidR="004C58D6" w:rsidRPr="00651B90" w:rsidRDefault="004C58D6" w:rsidP="004C58D6">
      <w:pPr>
        <w:pStyle w:val="PargrafodaLista"/>
        <w:numPr>
          <w:ilvl w:val="0"/>
          <w:numId w:val="18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651B90">
        <w:rPr>
          <w:rFonts w:asciiTheme="minorHAnsi" w:hAnsiTheme="minorHAnsi" w:cs="Arial"/>
          <w:sz w:val="22"/>
          <w:szCs w:val="22"/>
        </w:rPr>
        <w:t>Agrupamento</w:t>
      </w:r>
    </w:p>
    <w:p w14:paraId="3D84BF8C" w14:textId="77777777" w:rsidR="004C58D6" w:rsidRPr="00651B90" w:rsidRDefault="004C58D6" w:rsidP="004C58D6">
      <w:pPr>
        <w:pStyle w:val="PargrafodaLista"/>
        <w:numPr>
          <w:ilvl w:val="0"/>
          <w:numId w:val="18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651B90">
        <w:rPr>
          <w:rFonts w:asciiTheme="minorHAnsi" w:hAnsiTheme="minorHAnsi" w:cs="Arial"/>
          <w:sz w:val="22"/>
          <w:szCs w:val="22"/>
        </w:rPr>
        <w:t>Convenio bancário</w:t>
      </w:r>
    </w:p>
    <w:p w14:paraId="28B53D65" w14:textId="6207087D" w:rsidR="004C58D6" w:rsidRDefault="00A46241" w:rsidP="004C58D6">
      <w:pPr>
        <w:pStyle w:val="PargrafodaLista"/>
        <w:numPr>
          <w:ilvl w:val="0"/>
          <w:numId w:val="18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Banco</w:t>
      </w:r>
    </w:p>
    <w:p w14:paraId="4C0115DF" w14:textId="77777777" w:rsidR="004C58D6" w:rsidRPr="00651B90" w:rsidRDefault="004C58D6" w:rsidP="004C58D6">
      <w:pPr>
        <w:pStyle w:val="PargrafodaLista"/>
        <w:numPr>
          <w:ilvl w:val="0"/>
          <w:numId w:val="18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proofErr w:type="spellStart"/>
      <w:r w:rsidRPr="00651B90">
        <w:rPr>
          <w:rFonts w:asciiTheme="minorHAnsi" w:hAnsiTheme="minorHAnsi" w:cs="Arial"/>
          <w:sz w:val="22"/>
          <w:szCs w:val="22"/>
        </w:rPr>
        <w:t>Orgao</w:t>
      </w:r>
      <w:proofErr w:type="spellEnd"/>
    </w:p>
    <w:p w14:paraId="60B0DF1B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7C6BF981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554FBCE1" w14:textId="77777777" w:rsidR="004C58D6" w:rsidRPr="00021F53" w:rsidRDefault="004C58D6" w:rsidP="004C58D6">
      <w:pPr>
        <w:pStyle w:val="Ttulo2"/>
      </w:pPr>
      <w:r w:rsidRPr="00021F53">
        <w:t>(</w:t>
      </w:r>
      <w:r>
        <w:t>PAG</w:t>
      </w:r>
      <w:r w:rsidRPr="00021F53">
        <w:t>) –</w:t>
      </w:r>
      <w:r>
        <w:t xml:space="preserve"> </w:t>
      </w:r>
      <w:r w:rsidRPr="005E75F2">
        <w:t>Manter Consignatárias</w:t>
      </w:r>
    </w:p>
    <w:p w14:paraId="6F0DD6AE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904999">
        <w:rPr>
          <w:rFonts w:asciiTheme="minorHAnsi" w:hAnsiTheme="minorHAnsi" w:cs="Arial"/>
          <w:sz w:val="24"/>
        </w:rPr>
        <w:t>Funções impactadas:</w:t>
      </w:r>
    </w:p>
    <w:p w14:paraId="00F1D457" w14:textId="77777777" w:rsidR="004C58D6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Listar </w:t>
      </w:r>
      <w:r w:rsidRPr="005E75F2">
        <w:rPr>
          <w:rFonts w:asciiTheme="minorHAnsi" w:hAnsiTheme="minorHAnsi" w:cs="Arial"/>
          <w:sz w:val="24"/>
        </w:rPr>
        <w:t xml:space="preserve">Consignatárias </w:t>
      </w:r>
      <w:r>
        <w:rPr>
          <w:rFonts w:asciiTheme="minorHAnsi" w:hAnsiTheme="minorHAnsi" w:cs="Arial"/>
          <w:sz w:val="24"/>
        </w:rPr>
        <w:t>(alterado)</w:t>
      </w:r>
    </w:p>
    <w:p w14:paraId="586BBC49" w14:textId="77777777" w:rsidR="004C58D6" w:rsidRPr="000679EF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0679EF">
        <w:rPr>
          <w:rFonts w:asciiTheme="minorHAnsi" w:hAnsiTheme="minorHAnsi" w:cs="Arial"/>
          <w:sz w:val="24"/>
        </w:rPr>
        <w:t xml:space="preserve">Incluir </w:t>
      </w:r>
      <w:r w:rsidRPr="005E75F2">
        <w:rPr>
          <w:rFonts w:asciiTheme="minorHAnsi" w:hAnsiTheme="minorHAnsi" w:cs="Arial"/>
          <w:sz w:val="24"/>
        </w:rPr>
        <w:t xml:space="preserve">Consignatárias </w:t>
      </w:r>
      <w:r w:rsidRPr="000679EF">
        <w:rPr>
          <w:rFonts w:asciiTheme="minorHAnsi" w:hAnsiTheme="minorHAnsi" w:cs="Arial"/>
          <w:sz w:val="24"/>
        </w:rPr>
        <w:t>(</w:t>
      </w:r>
      <w:r>
        <w:rPr>
          <w:rFonts w:asciiTheme="minorHAnsi" w:hAnsiTheme="minorHAnsi" w:cs="Arial"/>
          <w:sz w:val="24"/>
        </w:rPr>
        <w:t>alterado</w:t>
      </w:r>
      <w:r w:rsidRPr="000679EF">
        <w:rPr>
          <w:rFonts w:asciiTheme="minorHAnsi" w:hAnsiTheme="minorHAnsi" w:cs="Arial"/>
          <w:sz w:val="24"/>
        </w:rPr>
        <w:t>)</w:t>
      </w:r>
    </w:p>
    <w:p w14:paraId="38231C94" w14:textId="77777777" w:rsidR="004C58D6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0679EF">
        <w:rPr>
          <w:rFonts w:asciiTheme="minorHAnsi" w:hAnsiTheme="minorHAnsi" w:cs="Arial"/>
          <w:sz w:val="24"/>
        </w:rPr>
        <w:t xml:space="preserve">Alterar </w:t>
      </w:r>
      <w:r w:rsidRPr="005E75F2">
        <w:rPr>
          <w:rFonts w:asciiTheme="minorHAnsi" w:hAnsiTheme="minorHAnsi" w:cs="Arial"/>
          <w:sz w:val="24"/>
        </w:rPr>
        <w:t xml:space="preserve">Consignatárias </w:t>
      </w:r>
      <w:r w:rsidRPr="000679EF">
        <w:rPr>
          <w:rFonts w:asciiTheme="minorHAnsi" w:hAnsiTheme="minorHAnsi" w:cs="Arial"/>
          <w:sz w:val="24"/>
        </w:rPr>
        <w:t>(</w:t>
      </w:r>
      <w:r>
        <w:rPr>
          <w:rFonts w:asciiTheme="minorHAnsi" w:hAnsiTheme="minorHAnsi" w:cs="Arial"/>
          <w:sz w:val="24"/>
        </w:rPr>
        <w:t>alterado</w:t>
      </w:r>
      <w:r w:rsidRPr="000679EF">
        <w:rPr>
          <w:rFonts w:asciiTheme="minorHAnsi" w:hAnsiTheme="minorHAnsi" w:cs="Arial"/>
          <w:sz w:val="24"/>
        </w:rPr>
        <w:t>)</w:t>
      </w:r>
    </w:p>
    <w:p w14:paraId="360C39D3" w14:textId="77777777" w:rsidR="004C58D6" w:rsidRPr="00C03D15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C03D15">
        <w:rPr>
          <w:rFonts w:asciiTheme="minorHAnsi" w:hAnsiTheme="minorHAnsi" w:cs="Arial"/>
          <w:sz w:val="24"/>
        </w:rPr>
        <w:t>Representação Consignatárias (alterado)</w:t>
      </w:r>
    </w:p>
    <w:p w14:paraId="0E132840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0FFBD580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4B3A5675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>
        <w:rPr>
          <w:rFonts w:asciiTheme="minorHAnsi" w:hAnsiTheme="minorHAnsi" w:cs="Arial"/>
          <w:b/>
          <w:sz w:val="22"/>
          <w:szCs w:val="22"/>
        </w:rPr>
        <w:t>Listar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 </w:t>
      </w:r>
      <w:r w:rsidRPr="005E75F2">
        <w:rPr>
          <w:rFonts w:asciiTheme="minorHAnsi" w:hAnsiTheme="minorHAnsi" w:cs="Arial"/>
          <w:b/>
          <w:sz w:val="22"/>
          <w:szCs w:val="22"/>
        </w:rPr>
        <w:t>Consignatárias</w:t>
      </w:r>
    </w:p>
    <w:p w14:paraId="1813A0DF" w14:textId="5B3F68C1" w:rsidR="004C58D6" w:rsidRPr="00BB5FBA" w:rsidRDefault="004C36EE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Adequar a funcionalidade para suportar o novo padrão de CNPJ alfanumérico nos campos </w:t>
      </w:r>
      <w:r w:rsidR="004C58D6" w:rsidRPr="00BB5FBA">
        <w:rPr>
          <w:rFonts w:asciiTheme="minorHAnsi" w:hAnsiTheme="minorHAnsi" w:cs="Arial"/>
          <w:sz w:val="22"/>
          <w:szCs w:val="22"/>
        </w:rPr>
        <w:t>“</w:t>
      </w:r>
      <w:r w:rsidR="004C58D6" w:rsidRPr="00C22B95">
        <w:rPr>
          <w:rFonts w:asciiTheme="minorHAnsi" w:hAnsiTheme="minorHAnsi" w:cs="Arial"/>
          <w:sz w:val="22"/>
          <w:szCs w:val="22"/>
        </w:rPr>
        <w:t>CNPJ</w:t>
      </w:r>
      <w:r w:rsidR="004C58D6">
        <w:rPr>
          <w:rFonts w:asciiTheme="minorHAnsi" w:hAnsiTheme="minorHAnsi" w:cs="Arial"/>
          <w:sz w:val="22"/>
          <w:szCs w:val="22"/>
        </w:rPr>
        <w:t xml:space="preserve"> e </w:t>
      </w:r>
      <w:r w:rsidR="004C58D6" w:rsidRPr="00926D08">
        <w:rPr>
          <w:rFonts w:asciiTheme="minorHAnsi" w:hAnsiTheme="minorHAnsi" w:cs="Arial"/>
          <w:sz w:val="22"/>
          <w:szCs w:val="22"/>
        </w:rPr>
        <w:t>CNPJ da consignatária</w:t>
      </w:r>
      <w:r w:rsidR="004C58D6" w:rsidRPr="00BB5FBA">
        <w:rPr>
          <w:rFonts w:asciiTheme="minorHAnsi" w:hAnsiTheme="minorHAnsi" w:cs="Arial"/>
          <w:sz w:val="22"/>
          <w:szCs w:val="22"/>
        </w:rPr>
        <w:t>”.</w:t>
      </w:r>
    </w:p>
    <w:p w14:paraId="440F40BC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6E86EF2E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Adequação da validação de CNPJ no </w:t>
      </w:r>
      <w:proofErr w:type="spellStart"/>
      <w:r w:rsidRPr="008B6917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8B6917">
        <w:rPr>
          <w:rFonts w:asciiTheme="minorHAnsi" w:hAnsiTheme="minorHAnsi" w:cs="Arial"/>
          <w:sz w:val="22"/>
          <w:szCs w:val="22"/>
        </w:rPr>
        <w:t>;</w:t>
      </w:r>
    </w:p>
    <w:p w14:paraId="4992B391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formatação e das regras de entrada dos campos editáveis;</w:t>
      </w:r>
    </w:p>
    <w:p w14:paraId="1BFFA542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exibição do CNPJ conforme o novo padrão alfanumérico.</w:t>
      </w:r>
    </w:p>
    <w:p w14:paraId="53438220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5FE3DAD1" w14:textId="2BFE2B1A" w:rsidR="004C58D6" w:rsidRPr="00904999" w:rsidRDefault="00CB0109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 w:rsidRPr="00CB0109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4495F78F" wp14:editId="1A1B7FAF">
            <wp:extent cx="6228080" cy="3623310"/>
            <wp:effectExtent l="0" t="0" r="1270" b="0"/>
            <wp:docPr id="16942592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259267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62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E71EC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30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>
        <w:rPr>
          <w:rFonts w:asciiTheme="minorHAnsi" w:hAnsiTheme="minorHAnsi" w:cs="Arial"/>
          <w:sz w:val="22"/>
          <w:szCs w:val="22"/>
        </w:rPr>
        <w:t xml:space="preserve">Manter </w:t>
      </w:r>
      <w:r w:rsidRPr="005E75F2">
        <w:rPr>
          <w:rFonts w:asciiTheme="minorHAnsi" w:hAnsiTheme="minorHAnsi" w:cs="Arial"/>
          <w:sz w:val="22"/>
          <w:szCs w:val="22"/>
        </w:rPr>
        <w:t xml:space="preserve">Consignatárias </w:t>
      </w:r>
      <w:r>
        <w:rPr>
          <w:rFonts w:asciiTheme="minorHAnsi" w:hAnsiTheme="minorHAnsi" w:cs="Arial"/>
          <w:sz w:val="22"/>
          <w:szCs w:val="22"/>
        </w:rPr>
        <w:t xml:space="preserve">– </w:t>
      </w:r>
      <w:r w:rsidRPr="00756144">
        <w:rPr>
          <w:rFonts w:asciiTheme="minorHAnsi" w:hAnsiTheme="minorHAnsi" w:cs="Arial"/>
          <w:sz w:val="22"/>
          <w:szCs w:val="22"/>
        </w:rPr>
        <w:t>Listar</w:t>
      </w:r>
    </w:p>
    <w:p w14:paraId="33753716" w14:textId="77777777" w:rsidR="004C58D6" w:rsidRPr="00904999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32CF245B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 w:rsidRPr="00756144">
        <w:rPr>
          <w:rFonts w:asciiTheme="minorHAnsi" w:hAnsiTheme="minorHAnsi" w:cs="Arial"/>
          <w:sz w:val="22"/>
          <w:szCs w:val="22"/>
        </w:rPr>
        <w:t xml:space="preserve">Listar </w:t>
      </w:r>
      <w:r w:rsidRPr="005E75F2">
        <w:rPr>
          <w:rFonts w:asciiTheme="minorHAnsi" w:hAnsiTheme="minorHAnsi" w:cs="Arial"/>
          <w:sz w:val="22"/>
          <w:szCs w:val="22"/>
        </w:rPr>
        <w:t>Consignatárias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4FB276F9" w14:textId="77777777" w:rsidR="004C58D6" w:rsidRPr="00926D08" w:rsidRDefault="004C58D6" w:rsidP="004C58D6">
      <w:pPr>
        <w:pStyle w:val="PargrafodaLista"/>
        <w:numPr>
          <w:ilvl w:val="0"/>
          <w:numId w:val="10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26D08">
        <w:rPr>
          <w:rFonts w:asciiTheme="minorHAnsi" w:hAnsiTheme="minorHAnsi" w:cs="Arial"/>
          <w:sz w:val="22"/>
          <w:szCs w:val="22"/>
        </w:rPr>
        <w:t>CNPJ da consignatária</w:t>
      </w:r>
    </w:p>
    <w:p w14:paraId="0C8B05FA" w14:textId="77777777" w:rsidR="004C58D6" w:rsidRPr="00926D08" w:rsidRDefault="004C58D6" w:rsidP="004C58D6">
      <w:pPr>
        <w:pStyle w:val="PargrafodaLista"/>
        <w:numPr>
          <w:ilvl w:val="0"/>
          <w:numId w:val="10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26D08">
        <w:rPr>
          <w:rFonts w:asciiTheme="minorHAnsi" w:hAnsiTheme="minorHAnsi" w:cs="Arial"/>
          <w:sz w:val="22"/>
          <w:szCs w:val="22"/>
        </w:rPr>
        <w:t>Código da consignatária</w:t>
      </w:r>
    </w:p>
    <w:p w14:paraId="4C71014A" w14:textId="77777777" w:rsidR="004C58D6" w:rsidRPr="00926D08" w:rsidRDefault="004C58D6" w:rsidP="004C58D6">
      <w:pPr>
        <w:pStyle w:val="PargrafodaLista"/>
        <w:numPr>
          <w:ilvl w:val="0"/>
          <w:numId w:val="10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26D08">
        <w:rPr>
          <w:rFonts w:asciiTheme="minorHAnsi" w:hAnsiTheme="minorHAnsi" w:cs="Arial"/>
          <w:sz w:val="22"/>
          <w:szCs w:val="22"/>
        </w:rPr>
        <w:t>Nome da consignatária</w:t>
      </w:r>
    </w:p>
    <w:p w14:paraId="264B59F0" w14:textId="77777777" w:rsidR="004C58D6" w:rsidRPr="00926D08" w:rsidRDefault="004C58D6" w:rsidP="004C58D6">
      <w:pPr>
        <w:pStyle w:val="PargrafodaLista"/>
        <w:numPr>
          <w:ilvl w:val="0"/>
          <w:numId w:val="10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26D08">
        <w:rPr>
          <w:rFonts w:asciiTheme="minorHAnsi" w:hAnsiTheme="minorHAnsi" w:cs="Arial"/>
          <w:sz w:val="22"/>
          <w:szCs w:val="22"/>
        </w:rPr>
        <w:t>Sigla da consignatária</w:t>
      </w:r>
    </w:p>
    <w:p w14:paraId="33C60ECD" w14:textId="77777777" w:rsidR="004C58D6" w:rsidRPr="00926D08" w:rsidRDefault="004C58D6" w:rsidP="004C58D6">
      <w:pPr>
        <w:pStyle w:val="PargrafodaLista"/>
        <w:numPr>
          <w:ilvl w:val="0"/>
          <w:numId w:val="10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26D08">
        <w:rPr>
          <w:rFonts w:asciiTheme="minorHAnsi" w:hAnsiTheme="minorHAnsi" w:cs="Arial"/>
          <w:sz w:val="22"/>
          <w:szCs w:val="22"/>
        </w:rPr>
        <w:t>Tipo de serviço</w:t>
      </w:r>
    </w:p>
    <w:p w14:paraId="5032944E" w14:textId="77777777" w:rsidR="004C58D6" w:rsidRPr="00926D08" w:rsidRDefault="004C58D6" w:rsidP="004C58D6">
      <w:pPr>
        <w:pStyle w:val="PargrafodaLista"/>
        <w:numPr>
          <w:ilvl w:val="0"/>
          <w:numId w:val="10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26D08">
        <w:rPr>
          <w:rFonts w:asciiTheme="minorHAnsi" w:hAnsiTheme="minorHAnsi" w:cs="Arial"/>
          <w:sz w:val="22"/>
          <w:szCs w:val="22"/>
        </w:rPr>
        <w:t>Código</w:t>
      </w:r>
    </w:p>
    <w:p w14:paraId="3F705944" w14:textId="77777777" w:rsidR="004C58D6" w:rsidRPr="00926D08" w:rsidRDefault="004C58D6" w:rsidP="004C58D6">
      <w:pPr>
        <w:pStyle w:val="PargrafodaLista"/>
        <w:numPr>
          <w:ilvl w:val="0"/>
          <w:numId w:val="10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26D08">
        <w:rPr>
          <w:rFonts w:asciiTheme="minorHAnsi" w:hAnsiTheme="minorHAnsi" w:cs="Arial"/>
          <w:sz w:val="22"/>
          <w:szCs w:val="22"/>
        </w:rPr>
        <w:t>CNPJ</w:t>
      </w:r>
    </w:p>
    <w:p w14:paraId="541D52E1" w14:textId="77777777" w:rsidR="004C58D6" w:rsidRPr="00D470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04015F07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 w:rsidRPr="00756144">
        <w:rPr>
          <w:rFonts w:asciiTheme="minorHAnsi" w:hAnsiTheme="minorHAnsi" w:cs="Arial"/>
          <w:sz w:val="22"/>
          <w:szCs w:val="22"/>
        </w:rPr>
        <w:t xml:space="preserve">Listar </w:t>
      </w:r>
      <w:r w:rsidRPr="005E75F2">
        <w:rPr>
          <w:rFonts w:asciiTheme="minorHAnsi" w:hAnsiTheme="minorHAnsi" w:cs="Arial"/>
          <w:sz w:val="22"/>
          <w:szCs w:val="22"/>
        </w:rPr>
        <w:t>Consignatárias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43A7487D" w14:textId="77777777" w:rsidR="004C58D6" w:rsidRPr="00D2099B" w:rsidRDefault="004C58D6" w:rsidP="004C58D6">
      <w:pPr>
        <w:pStyle w:val="PargrafodaLista"/>
        <w:numPr>
          <w:ilvl w:val="0"/>
          <w:numId w:val="183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2099B">
        <w:rPr>
          <w:rFonts w:asciiTheme="minorHAnsi" w:hAnsiTheme="minorHAnsi" w:cs="Arial"/>
          <w:sz w:val="22"/>
          <w:szCs w:val="22"/>
        </w:rPr>
        <w:t xml:space="preserve">Consignatárias </w:t>
      </w:r>
    </w:p>
    <w:p w14:paraId="0394BF0D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7C720ED1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3EAF5180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Incluir </w:t>
      </w:r>
      <w:r w:rsidRPr="005E75F2">
        <w:rPr>
          <w:rFonts w:asciiTheme="minorHAnsi" w:hAnsiTheme="minorHAnsi" w:cs="Arial"/>
          <w:b/>
          <w:sz w:val="22"/>
          <w:szCs w:val="22"/>
        </w:rPr>
        <w:t>Consignatárias</w:t>
      </w:r>
    </w:p>
    <w:p w14:paraId="66D672CA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Adequar a funcionalidade para suportar a nova máscara do campo “</w:t>
      </w:r>
      <w:r w:rsidRPr="001D0247">
        <w:rPr>
          <w:rFonts w:asciiTheme="minorHAnsi" w:hAnsiTheme="minorHAnsi" w:cs="Arial"/>
          <w:sz w:val="22"/>
          <w:szCs w:val="22"/>
        </w:rPr>
        <w:t>CNPJ</w:t>
      </w:r>
      <w:r w:rsidRPr="00BB5FBA">
        <w:rPr>
          <w:rFonts w:asciiTheme="minorHAnsi" w:hAnsiTheme="minorHAnsi" w:cs="Arial"/>
          <w:sz w:val="22"/>
          <w:szCs w:val="22"/>
        </w:rPr>
        <w:t>”.</w:t>
      </w:r>
    </w:p>
    <w:p w14:paraId="4BFEA0AD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0266D8E7" w14:textId="77777777" w:rsidR="004C58D6" w:rsidRPr="00BB5FBA" w:rsidRDefault="004C58D6" w:rsidP="004C58D6">
      <w:pPr>
        <w:pStyle w:val="PargrafodaLista"/>
        <w:numPr>
          <w:ilvl w:val="0"/>
          <w:numId w:val="5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 xml:space="preserve">Ajuste da validação de CNPJ no </w:t>
      </w:r>
      <w:proofErr w:type="spellStart"/>
      <w:r w:rsidRPr="00BB5FBA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BB5FBA">
        <w:rPr>
          <w:rFonts w:asciiTheme="minorHAnsi" w:hAnsiTheme="minorHAnsi" w:cs="Arial"/>
          <w:sz w:val="22"/>
          <w:szCs w:val="22"/>
        </w:rPr>
        <w:t>;</w:t>
      </w:r>
    </w:p>
    <w:p w14:paraId="3E9BD768" w14:textId="77777777" w:rsidR="004C58D6" w:rsidRDefault="004C58D6" w:rsidP="004C58D6">
      <w:pPr>
        <w:pStyle w:val="PargrafodaLista"/>
        <w:numPr>
          <w:ilvl w:val="0"/>
          <w:numId w:val="5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Atualização da máscara do campo editável;</w:t>
      </w:r>
    </w:p>
    <w:p w14:paraId="7BA3812E" w14:textId="77777777" w:rsidR="004C58D6" w:rsidRPr="00926D08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4A9FAEBB" w14:textId="31CD5ADE" w:rsidR="004C58D6" w:rsidRPr="00904999" w:rsidRDefault="00CB0109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2E23C660" wp14:editId="742C36BE">
            <wp:extent cx="6228080" cy="3568700"/>
            <wp:effectExtent l="0" t="0" r="1270" b="0"/>
            <wp:docPr id="8890960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096054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F20DC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31</w:t>
      </w:r>
      <w:r w:rsidRPr="00904999">
        <w:rPr>
          <w:rFonts w:asciiTheme="minorHAnsi" w:hAnsiTheme="minorHAnsi" w:cs="Arial"/>
          <w:sz w:val="22"/>
          <w:szCs w:val="22"/>
        </w:rPr>
        <w:t xml:space="preserve"> –</w:t>
      </w:r>
      <w:r>
        <w:rPr>
          <w:rFonts w:asciiTheme="minorHAnsi" w:hAnsiTheme="minorHAnsi" w:cs="Arial"/>
          <w:sz w:val="22"/>
          <w:szCs w:val="22"/>
        </w:rPr>
        <w:t xml:space="preserve"> Manter </w:t>
      </w:r>
      <w:r w:rsidRPr="005E75F2">
        <w:rPr>
          <w:rFonts w:asciiTheme="minorHAnsi" w:hAnsiTheme="minorHAnsi" w:cs="Arial"/>
          <w:sz w:val="22"/>
          <w:szCs w:val="22"/>
        </w:rPr>
        <w:t xml:space="preserve">Consignatárias </w:t>
      </w:r>
      <w:r>
        <w:rPr>
          <w:rFonts w:asciiTheme="minorHAnsi" w:hAnsiTheme="minorHAnsi" w:cs="Arial"/>
          <w:sz w:val="22"/>
          <w:szCs w:val="22"/>
        </w:rPr>
        <w:t xml:space="preserve">– Incluir </w:t>
      </w:r>
    </w:p>
    <w:p w14:paraId="589C8B76" w14:textId="77777777" w:rsidR="004C58D6" w:rsidRPr="00904999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089F0B4E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>
        <w:rPr>
          <w:rFonts w:asciiTheme="minorHAnsi" w:hAnsiTheme="minorHAnsi" w:cs="Arial"/>
          <w:sz w:val="22"/>
          <w:szCs w:val="22"/>
        </w:rPr>
        <w:t>Incluir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5E75F2">
        <w:rPr>
          <w:rFonts w:asciiTheme="minorHAnsi" w:hAnsiTheme="minorHAnsi" w:cs="Arial"/>
          <w:sz w:val="22"/>
          <w:szCs w:val="22"/>
        </w:rPr>
        <w:t>Consignatárias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0CF36AEC" w14:textId="77777777" w:rsidR="00CB0109" w:rsidRPr="00A46241" w:rsidRDefault="00CB0109" w:rsidP="00A46241">
      <w:pPr>
        <w:pStyle w:val="PargrafodaLista"/>
        <w:numPr>
          <w:ilvl w:val="0"/>
          <w:numId w:val="2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CNPJ</w:t>
      </w:r>
    </w:p>
    <w:p w14:paraId="715985F2" w14:textId="77777777" w:rsidR="00CB0109" w:rsidRPr="00A46241" w:rsidRDefault="00CB0109" w:rsidP="00A46241">
      <w:pPr>
        <w:pStyle w:val="PargrafodaLista"/>
        <w:numPr>
          <w:ilvl w:val="0"/>
          <w:numId w:val="2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Código da consignatária</w:t>
      </w:r>
    </w:p>
    <w:p w14:paraId="1274872F" w14:textId="77777777" w:rsidR="00CB0109" w:rsidRPr="00A46241" w:rsidRDefault="00CB0109" w:rsidP="00A46241">
      <w:pPr>
        <w:pStyle w:val="PargrafodaLista"/>
        <w:numPr>
          <w:ilvl w:val="0"/>
          <w:numId w:val="2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Nome da consignatária</w:t>
      </w:r>
    </w:p>
    <w:p w14:paraId="1B72C9B4" w14:textId="77777777" w:rsidR="00CB0109" w:rsidRPr="00A46241" w:rsidRDefault="00CB0109" w:rsidP="00A46241">
      <w:pPr>
        <w:pStyle w:val="PargrafodaLista"/>
        <w:numPr>
          <w:ilvl w:val="0"/>
          <w:numId w:val="2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Sigla da consignatária</w:t>
      </w:r>
    </w:p>
    <w:p w14:paraId="1DB0B7A3" w14:textId="77777777" w:rsidR="00CB0109" w:rsidRPr="00A46241" w:rsidRDefault="00CB0109" w:rsidP="00A46241">
      <w:pPr>
        <w:pStyle w:val="PargrafodaLista"/>
        <w:numPr>
          <w:ilvl w:val="0"/>
          <w:numId w:val="2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Modalidade da consignatária</w:t>
      </w:r>
    </w:p>
    <w:p w14:paraId="1F81B95D" w14:textId="77777777" w:rsidR="00CB0109" w:rsidRPr="00A46241" w:rsidRDefault="00CB0109" w:rsidP="00A46241">
      <w:pPr>
        <w:pStyle w:val="PargrafodaLista"/>
        <w:numPr>
          <w:ilvl w:val="0"/>
          <w:numId w:val="2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 xml:space="preserve">Endereço de </w:t>
      </w:r>
      <w:proofErr w:type="spellStart"/>
      <w:r w:rsidRPr="00A46241">
        <w:rPr>
          <w:rFonts w:asciiTheme="minorHAnsi" w:hAnsiTheme="minorHAnsi" w:cs="Arial"/>
          <w:sz w:val="22"/>
          <w:szCs w:val="22"/>
        </w:rPr>
        <w:t>email</w:t>
      </w:r>
      <w:proofErr w:type="spellEnd"/>
      <w:r w:rsidRPr="00A46241">
        <w:rPr>
          <w:rFonts w:asciiTheme="minorHAnsi" w:hAnsiTheme="minorHAnsi" w:cs="Arial"/>
          <w:sz w:val="22"/>
          <w:szCs w:val="22"/>
        </w:rPr>
        <w:t xml:space="preserve"> institucional</w:t>
      </w:r>
    </w:p>
    <w:p w14:paraId="4EB0F3C2" w14:textId="77777777" w:rsidR="00CB0109" w:rsidRPr="00A46241" w:rsidRDefault="00CB0109" w:rsidP="00A46241">
      <w:pPr>
        <w:pStyle w:val="PargrafodaLista"/>
        <w:numPr>
          <w:ilvl w:val="0"/>
          <w:numId w:val="2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Tem permissão para conhecer a margem consignável do servidor</w:t>
      </w:r>
    </w:p>
    <w:p w14:paraId="7584448C" w14:textId="77777777" w:rsidR="00CB0109" w:rsidRPr="00A46241" w:rsidRDefault="00CB0109" w:rsidP="00A46241">
      <w:pPr>
        <w:pStyle w:val="PargrafodaLista"/>
        <w:numPr>
          <w:ilvl w:val="0"/>
          <w:numId w:val="2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Está impedida de conceder novos empréstimos em decorrência de não cumprimento de prazo de liquidação</w:t>
      </w:r>
    </w:p>
    <w:p w14:paraId="6E469E5A" w14:textId="77777777" w:rsidR="00CB0109" w:rsidRPr="00A46241" w:rsidRDefault="00CB0109" w:rsidP="00A46241">
      <w:pPr>
        <w:pStyle w:val="PargrafodaLista"/>
        <w:numPr>
          <w:ilvl w:val="0"/>
          <w:numId w:val="2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Banco</w:t>
      </w:r>
    </w:p>
    <w:p w14:paraId="2635C753" w14:textId="77777777" w:rsidR="00CB0109" w:rsidRPr="00A46241" w:rsidRDefault="00CB0109" w:rsidP="00A46241">
      <w:pPr>
        <w:pStyle w:val="PargrafodaLista"/>
        <w:numPr>
          <w:ilvl w:val="0"/>
          <w:numId w:val="2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Agência</w:t>
      </w:r>
    </w:p>
    <w:p w14:paraId="7FC0453E" w14:textId="782C92E4" w:rsidR="004C58D6" w:rsidRPr="00A46241" w:rsidRDefault="00CB0109" w:rsidP="00A46241">
      <w:pPr>
        <w:pStyle w:val="PargrafodaLista"/>
        <w:numPr>
          <w:ilvl w:val="0"/>
          <w:numId w:val="2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46241">
        <w:rPr>
          <w:rFonts w:asciiTheme="minorHAnsi" w:hAnsiTheme="minorHAnsi" w:cs="Arial"/>
          <w:sz w:val="22"/>
          <w:szCs w:val="22"/>
        </w:rPr>
        <w:t>Número da conta</w:t>
      </w:r>
    </w:p>
    <w:p w14:paraId="2AA37984" w14:textId="77777777" w:rsidR="00CB0109" w:rsidRPr="001D0247" w:rsidRDefault="00CB0109" w:rsidP="00CB0109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0E2D6565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>
        <w:rPr>
          <w:rFonts w:asciiTheme="minorHAnsi" w:hAnsiTheme="minorHAnsi" w:cs="Arial"/>
          <w:sz w:val="22"/>
          <w:szCs w:val="22"/>
        </w:rPr>
        <w:t>Incluir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5E75F2">
        <w:rPr>
          <w:rFonts w:asciiTheme="minorHAnsi" w:hAnsiTheme="minorHAnsi" w:cs="Arial"/>
          <w:sz w:val="22"/>
          <w:szCs w:val="22"/>
        </w:rPr>
        <w:t>Consignatárias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7E978F8E" w14:textId="77777777" w:rsidR="004C58D6" w:rsidRPr="00D2099B" w:rsidRDefault="004C58D6" w:rsidP="004C58D6">
      <w:pPr>
        <w:pStyle w:val="PargrafodaLista"/>
        <w:numPr>
          <w:ilvl w:val="0"/>
          <w:numId w:val="10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2099B">
        <w:rPr>
          <w:rFonts w:asciiTheme="minorHAnsi" w:hAnsiTheme="minorHAnsi" w:cs="Arial"/>
          <w:sz w:val="22"/>
          <w:szCs w:val="22"/>
        </w:rPr>
        <w:t>Consignatárias</w:t>
      </w:r>
    </w:p>
    <w:p w14:paraId="176B3FD0" w14:textId="06814B43" w:rsidR="004C58D6" w:rsidRDefault="00A46241" w:rsidP="004C58D6">
      <w:pPr>
        <w:pStyle w:val="PargrafodaLista"/>
        <w:numPr>
          <w:ilvl w:val="0"/>
          <w:numId w:val="10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Banco</w:t>
      </w:r>
    </w:p>
    <w:p w14:paraId="56B3375B" w14:textId="51E9C199" w:rsidR="00A46241" w:rsidRPr="00926D08" w:rsidRDefault="00A46241" w:rsidP="004C58D6">
      <w:pPr>
        <w:pStyle w:val="PargrafodaLista"/>
        <w:numPr>
          <w:ilvl w:val="0"/>
          <w:numId w:val="10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Localidade</w:t>
      </w:r>
    </w:p>
    <w:p w14:paraId="087BC08B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0E964DE5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373702EA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>
        <w:rPr>
          <w:rFonts w:asciiTheme="minorHAnsi" w:hAnsiTheme="minorHAnsi" w:cs="Arial"/>
          <w:b/>
          <w:sz w:val="22"/>
          <w:szCs w:val="22"/>
        </w:rPr>
        <w:t>Alterar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 </w:t>
      </w:r>
      <w:r w:rsidRPr="005E75F2">
        <w:rPr>
          <w:rFonts w:asciiTheme="minorHAnsi" w:hAnsiTheme="minorHAnsi" w:cs="Arial"/>
          <w:b/>
          <w:sz w:val="22"/>
          <w:szCs w:val="22"/>
        </w:rPr>
        <w:t>Consignatárias</w:t>
      </w:r>
    </w:p>
    <w:p w14:paraId="547791BD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Adequar a funcionalidade para suportar a nova máscara do campo “</w:t>
      </w:r>
      <w:r w:rsidRPr="004B0C46">
        <w:rPr>
          <w:rFonts w:asciiTheme="minorHAnsi" w:hAnsiTheme="minorHAnsi" w:cs="Arial"/>
          <w:sz w:val="22"/>
          <w:szCs w:val="22"/>
        </w:rPr>
        <w:t>CNPJ da consignatária</w:t>
      </w:r>
      <w:r w:rsidRPr="00BB5FBA">
        <w:rPr>
          <w:rFonts w:asciiTheme="minorHAnsi" w:hAnsiTheme="minorHAnsi" w:cs="Arial"/>
          <w:sz w:val="22"/>
          <w:szCs w:val="22"/>
        </w:rPr>
        <w:t>”.</w:t>
      </w:r>
    </w:p>
    <w:p w14:paraId="0A1EEB7C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5F3CB622" w14:textId="77777777" w:rsidR="004C58D6" w:rsidRPr="00BB5FBA" w:rsidRDefault="004C58D6" w:rsidP="004C58D6">
      <w:pPr>
        <w:pStyle w:val="PargrafodaLista"/>
        <w:numPr>
          <w:ilvl w:val="0"/>
          <w:numId w:val="5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lastRenderedPageBreak/>
        <w:t xml:space="preserve">Ajuste da validação de CNPJ no </w:t>
      </w:r>
      <w:proofErr w:type="spellStart"/>
      <w:r w:rsidRPr="00BB5FBA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BB5FBA">
        <w:rPr>
          <w:rFonts w:asciiTheme="minorHAnsi" w:hAnsiTheme="minorHAnsi" w:cs="Arial"/>
          <w:sz w:val="22"/>
          <w:szCs w:val="22"/>
        </w:rPr>
        <w:t>;</w:t>
      </w:r>
    </w:p>
    <w:p w14:paraId="37241822" w14:textId="77777777" w:rsidR="004C58D6" w:rsidRPr="00BB5FBA" w:rsidRDefault="004C58D6" w:rsidP="004C58D6">
      <w:pPr>
        <w:pStyle w:val="PargrafodaLista"/>
        <w:numPr>
          <w:ilvl w:val="0"/>
          <w:numId w:val="5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Atualização da máscara do campo editável;</w:t>
      </w:r>
    </w:p>
    <w:p w14:paraId="7EBEABC3" w14:textId="64569936" w:rsidR="004C58D6" w:rsidRPr="00904999" w:rsidRDefault="00CB0109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noProof/>
        </w:rPr>
        <w:drawing>
          <wp:inline distT="0" distB="0" distL="0" distR="0" wp14:anchorId="6940918B" wp14:editId="0068464E">
            <wp:extent cx="6228080" cy="3574415"/>
            <wp:effectExtent l="0" t="0" r="1270" b="6985"/>
            <wp:docPr id="18968974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897433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57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048C1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32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>
        <w:rPr>
          <w:rFonts w:asciiTheme="minorHAnsi" w:hAnsiTheme="minorHAnsi" w:cs="Arial"/>
          <w:sz w:val="22"/>
          <w:szCs w:val="22"/>
        </w:rPr>
        <w:t xml:space="preserve">Manter </w:t>
      </w:r>
      <w:r w:rsidRPr="005E75F2">
        <w:rPr>
          <w:rFonts w:asciiTheme="minorHAnsi" w:hAnsiTheme="minorHAnsi" w:cs="Arial"/>
          <w:sz w:val="22"/>
          <w:szCs w:val="22"/>
        </w:rPr>
        <w:t xml:space="preserve">Consignatárias </w:t>
      </w:r>
      <w:r>
        <w:rPr>
          <w:rFonts w:asciiTheme="minorHAnsi" w:hAnsiTheme="minorHAnsi" w:cs="Arial"/>
          <w:sz w:val="22"/>
          <w:szCs w:val="22"/>
        </w:rPr>
        <w:t>– Alterar</w:t>
      </w:r>
    </w:p>
    <w:p w14:paraId="18840A21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1C854AC3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>
        <w:rPr>
          <w:rFonts w:asciiTheme="minorHAnsi" w:hAnsiTheme="minorHAnsi" w:cs="Arial"/>
          <w:sz w:val="22"/>
          <w:szCs w:val="22"/>
        </w:rPr>
        <w:t>Alterar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5E75F2">
        <w:rPr>
          <w:rFonts w:asciiTheme="minorHAnsi" w:hAnsiTheme="minorHAnsi" w:cs="Arial"/>
          <w:sz w:val="22"/>
          <w:szCs w:val="22"/>
        </w:rPr>
        <w:t>Consignatárias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6BB0D559" w14:textId="77777777" w:rsidR="00CB0109" w:rsidRPr="00CB0109" w:rsidRDefault="00CB0109" w:rsidP="00CB0109">
      <w:pPr>
        <w:pStyle w:val="PargrafodaLista"/>
        <w:numPr>
          <w:ilvl w:val="0"/>
          <w:numId w:val="203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B0109">
        <w:rPr>
          <w:rFonts w:asciiTheme="minorHAnsi" w:hAnsiTheme="minorHAnsi" w:cs="Arial"/>
          <w:sz w:val="22"/>
          <w:szCs w:val="22"/>
        </w:rPr>
        <w:t>CNPJ</w:t>
      </w:r>
    </w:p>
    <w:p w14:paraId="79F59C8F" w14:textId="77777777" w:rsidR="00CB0109" w:rsidRPr="00CB0109" w:rsidRDefault="00CB0109" w:rsidP="00CB0109">
      <w:pPr>
        <w:pStyle w:val="PargrafodaLista"/>
        <w:numPr>
          <w:ilvl w:val="0"/>
          <w:numId w:val="203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B0109">
        <w:rPr>
          <w:rFonts w:asciiTheme="minorHAnsi" w:hAnsiTheme="minorHAnsi" w:cs="Arial"/>
          <w:sz w:val="22"/>
          <w:szCs w:val="22"/>
        </w:rPr>
        <w:t>Código da consignatária</w:t>
      </w:r>
    </w:p>
    <w:p w14:paraId="5E840312" w14:textId="77777777" w:rsidR="00CB0109" w:rsidRPr="00CB0109" w:rsidRDefault="00CB0109" w:rsidP="00CB0109">
      <w:pPr>
        <w:pStyle w:val="PargrafodaLista"/>
        <w:numPr>
          <w:ilvl w:val="0"/>
          <w:numId w:val="203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B0109">
        <w:rPr>
          <w:rFonts w:asciiTheme="minorHAnsi" w:hAnsiTheme="minorHAnsi" w:cs="Arial"/>
          <w:sz w:val="22"/>
          <w:szCs w:val="22"/>
        </w:rPr>
        <w:t>Nome da consignatária</w:t>
      </w:r>
    </w:p>
    <w:p w14:paraId="0976C3C0" w14:textId="77777777" w:rsidR="00CB0109" w:rsidRPr="00CB0109" w:rsidRDefault="00CB0109" w:rsidP="00CB0109">
      <w:pPr>
        <w:pStyle w:val="PargrafodaLista"/>
        <w:numPr>
          <w:ilvl w:val="0"/>
          <w:numId w:val="203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B0109">
        <w:rPr>
          <w:rFonts w:asciiTheme="minorHAnsi" w:hAnsiTheme="minorHAnsi" w:cs="Arial"/>
          <w:sz w:val="22"/>
          <w:szCs w:val="22"/>
        </w:rPr>
        <w:t>Sigla da consignatária</w:t>
      </w:r>
    </w:p>
    <w:p w14:paraId="2C405A0B" w14:textId="77777777" w:rsidR="00CB0109" w:rsidRPr="00CB0109" w:rsidRDefault="00CB0109" w:rsidP="00CB0109">
      <w:pPr>
        <w:pStyle w:val="PargrafodaLista"/>
        <w:numPr>
          <w:ilvl w:val="0"/>
          <w:numId w:val="203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B0109">
        <w:rPr>
          <w:rFonts w:asciiTheme="minorHAnsi" w:hAnsiTheme="minorHAnsi" w:cs="Arial"/>
          <w:sz w:val="22"/>
          <w:szCs w:val="22"/>
        </w:rPr>
        <w:t>Modalidade da consignatária</w:t>
      </w:r>
    </w:p>
    <w:p w14:paraId="3BCB21CD" w14:textId="77777777" w:rsidR="00CB0109" w:rsidRPr="00CB0109" w:rsidRDefault="00CB0109" w:rsidP="00CB0109">
      <w:pPr>
        <w:pStyle w:val="PargrafodaLista"/>
        <w:numPr>
          <w:ilvl w:val="0"/>
          <w:numId w:val="203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B0109">
        <w:rPr>
          <w:rFonts w:asciiTheme="minorHAnsi" w:hAnsiTheme="minorHAnsi" w:cs="Arial"/>
          <w:sz w:val="22"/>
          <w:szCs w:val="22"/>
        </w:rPr>
        <w:t xml:space="preserve">Endereço de </w:t>
      </w:r>
      <w:proofErr w:type="spellStart"/>
      <w:r w:rsidRPr="00CB0109">
        <w:rPr>
          <w:rFonts w:asciiTheme="minorHAnsi" w:hAnsiTheme="minorHAnsi" w:cs="Arial"/>
          <w:sz w:val="22"/>
          <w:szCs w:val="22"/>
        </w:rPr>
        <w:t>email</w:t>
      </w:r>
      <w:proofErr w:type="spellEnd"/>
      <w:r w:rsidRPr="00CB0109">
        <w:rPr>
          <w:rFonts w:asciiTheme="minorHAnsi" w:hAnsiTheme="minorHAnsi" w:cs="Arial"/>
          <w:sz w:val="22"/>
          <w:szCs w:val="22"/>
        </w:rPr>
        <w:t xml:space="preserve"> institucional</w:t>
      </w:r>
    </w:p>
    <w:p w14:paraId="7ADC8C16" w14:textId="77777777" w:rsidR="00CB0109" w:rsidRPr="00CB0109" w:rsidRDefault="00CB0109" w:rsidP="00CB0109">
      <w:pPr>
        <w:pStyle w:val="PargrafodaLista"/>
        <w:numPr>
          <w:ilvl w:val="0"/>
          <w:numId w:val="203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B0109">
        <w:rPr>
          <w:rFonts w:asciiTheme="minorHAnsi" w:hAnsiTheme="minorHAnsi" w:cs="Arial"/>
          <w:sz w:val="22"/>
          <w:szCs w:val="22"/>
        </w:rPr>
        <w:t>Tem permissão para conhecer a margem consignável do servidor</w:t>
      </w:r>
    </w:p>
    <w:p w14:paraId="79F7274B" w14:textId="77777777" w:rsidR="00CB0109" w:rsidRPr="00CB0109" w:rsidRDefault="00CB0109" w:rsidP="00CB0109">
      <w:pPr>
        <w:pStyle w:val="PargrafodaLista"/>
        <w:numPr>
          <w:ilvl w:val="0"/>
          <w:numId w:val="203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B0109">
        <w:rPr>
          <w:rFonts w:asciiTheme="minorHAnsi" w:hAnsiTheme="minorHAnsi" w:cs="Arial"/>
          <w:sz w:val="22"/>
          <w:szCs w:val="22"/>
        </w:rPr>
        <w:t>Está impedida de conceder novos empréstimos em decorrência de não cumprimento de prazo de liquidação</w:t>
      </w:r>
    </w:p>
    <w:p w14:paraId="19AB5977" w14:textId="77777777" w:rsidR="00CB0109" w:rsidRPr="00CB0109" w:rsidRDefault="00CB0109" w:rsidP="00CB0109">
      <w:pPr>
        <w:pStyle w:val="PargrafodaLista"/>
        <w:numPr>
          <w:ilvl w:val="0"/>
          <w:numId w:val="203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B0109">
        <w:rPr>
          <w:rFonts w:asciiTheme="minorHAnsi" w:hAnsiTheme="minorHAnsi" w:cs="Arial"/>
          <w:sz w:val="22"/>
          <w:szCs w:val="22"/>
        </w:rPr>
        <w:t>Banco</w:t>
      </w:r>
    </w:p>
    <w:p w14:paraId="5D93EF63" w14:textId="77777777" w:rsidR="00CB0109" w:rsidRPr="00CB0109" w:rsidRDefault="00CB0109" w:rsidP="00CB0109">
      <w:pPr>
        <w:pStyle w:val="PargrafodaLista"/>
        <w:numPr>
          <w:ilvl w:val="0"/>
          <w:numId w:val="203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B0109">
        <w:rPr>
          <w:rFonts w:asciiTheme="minorHAnsi" w:hAnsiTheme="minorHAnsi" w:cs="Arial"/>
          <w:sz w:val="22"/>
          <w:szCs w:val="22"/>
        </w:rPr>
        <w:t>Agência</w:t>
      </w:r>
    </w:p>
    <w:p w14:paraId="0F539BE8" w14:textId="77777777" w:rsidR="00CB0109" w:rsidRPr="00CB0109" w:rsidRDefault="00CB0109" w:rsidP="00CB0109">
      <w:pPr>
        <w:pStyle w:val="PargrafodaLista"/>
        <w:numPr>
          <w:ilvl w:val="0"/>
          <w:numId w:val="203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B0109">
        <w:rPr>
          <w:rFonts w:asciiTheme="minorHAnsi" w:hAnsiTheme="minorHAnsi" w:cs="Arial"/>
          <w:sz w:val="22"/>
          <w:szCs w:val="22"/>
        </w:rPr>
        <w:t>Número da conta</w:t>
      </w:r>
    </w:p>
    <w:p w14:paraId="0AFDAE56" w14:textId="77777777" w:rsidR="004C58D6" w:rsidRPr="0042360A" w:rsidRDefault="004C58D6" w:rsidP="004C58D6">
      <w:pPr>
        <w:spacing w:before="0" w:after="0" w:line="276" w:lineRule="auto"/>
        <w:ind w:left="360" w:right="225"/>
        <w:rPr>
          <w:rFonts w:asciiTheme="minorHAnsi" w:hAnsiTheme="minorHAnsi" w:cs="Arial"/>
          <w:sz w:val="22"/>
          <w:szCs w:val="22"/>
        </w:rPr>
      </w:pPr>
    </w:p>
    <w:p w14:paraId="4115DAE1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>
        <w:rPr>
          <w:rFonts w:asciiTheme="minorHAnsi" w:hAnsiTheme="minorHAnsi" w:cs="Arial"/>
          <w:sz w:val="22"/>
          <w:szCs w:val="22"/>
        </w:rPr>
        <w:t>Alterar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5E75F2">
        <w:rPr>
          <w:rFonts w:asciiTheme="minorHAnsi" w:hAnsiTheme="minorHAnsi" w:cs="Arial"/>
          <w:sz w:val="22"/>
          <w:szCs w:val="22"/>
        </w:rPr>
        <w:t>Consignatárias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7E7AC812" w14:textId="77777777" w:rsidR="004C58D6" w:rsidRPr="00D2099B" w:rsidRDefault="004C58D6" w:rsidP="004C58D6">
      <w:pPr>
        <w:pStyle w:val="PargrafodaLista"/>
        <w:numPr>
          <w:ilvl w:val="0"/>
          <w:numId w:val="10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2099B">
        <w:rPr>
          <w:rFonts w:asciiTheme="minorHAnsi" w:hAnsiTheme="minorHAnsi" w:cs="Arial"/>
          <w:sz w:val="22"/>
          <w:szCs w:val="22"/>
        </w:rPr>
        <w:t>Consignatárias</w:t>
      </w:r>
    </w:p>
    <w:p w14:paraId="475A4EAE" w14:textId="052F77B9" w:rsidR="004C58D6" w:rsidRDefault="00A46241" w:rsidP="004C58D6">
      <w:pPr>
        <w:pStyle w:val="PargrafodaLista"/>
        <w:numPr>
          <w:ilvl w:val="0"/>
          <w:numId w:val="10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Banco</w:t>
      </w:r>
    </w:p>
    <w:p w14:paraId="5E347F4C" w14:textId="0D2AF5A8" w:rsidR="00A46241" w:rsidRPr="00926D08" w:rsidRDefault="00A46241" w:rsidP="004C58D6">
      <w:pPr>
        <w:pStyle w:val="PargrafodaLista"/>
        <w:numPr>
          <w:ilvl w:val="0"/>
          <w:numId w:val="101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Localidade</w:t>
      </w:r>
    </w:p>
    <w:p w14:paraId="6E8931AA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20433966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4DFDD499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>
        <w:rPr>
          <w:rFonts w:asciiTheme="minorHAnsi" w:hAnsiTheme="minorHAnsi" w:cs="Arial"/>
          <w:b/>
          <w:sz w:val="22"/>
          <w:szCs w:val="22"/>
        </w:rPr>
        <w:t>Representação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 </w:t>
      </w:r>
      <w:r w:rsidRPr="005E75F2">
        <w:rPr>
          <w:rFonts w:asciiTheme="minorHAnsi" w:hAnsiTheme="minorHAnsi" w:cs="Arial"/>
          <w:b/>
          <w:sz w:val="22"/>
          <w:szCs w:val="22"/>
        </w:rPr>
        <w:t>Consignatárias</w:t>
      </w:r>
    </w:p>
    <w:p w14:paraId="1DD1C38E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lastRenderedPageBreak/>
        <w:t>Adequar a funcionalidade para suportar a nova máscara do campo “</w:t>
      </w:r>
      <w:r w:rsidRPr="004B0C46">
        <w:rPr>
          <w:rFonts w:asciiTheme="minorHAnsi" w:hAnsiTheme="minorHAnsi" w:cs="Arial"/>
          <w:sz w:val="22"/>
          <w:szCs w:val="22"/>
        </w:rPr>
        <w:t>CNPJ da consignatária</w:t>
      </w:r>
      <w:r w:rsidRPr="00BB5FBA">
        <w:rPr>
          <w:rFonts w:asciiTheme="minorHAnsi" w:hAnsiTheme="minorHAnsi" w:cs="Arial"/>
          <w:sz w:val="22"/>
          <w:szCs w:val="22"/>
        </w:rPr>
        <w:t>”.</w:t>
      </w:r>
    </w:p>
    <w:p w14:paraId="1347ED7D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496E9227" w14:textId="77777777" w:rsidR="004C58D6" w:rsidRPr="00BB5FBA" w:rsidRDefault="004C58D6" w:rsidP="004C58D6">
      <w:pPr>
        <w:pStyle w:val="PargrafodaLista"/>
        <w:numPr>
          <w:ilvl w:val="0"/>
          <w:numId w:val="5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 xml:space="preserve">Ajuste da validação de CNPJ no </w:t>
      </w:r>
      <w:proofErr w:type="spellStart"/>
      <w:r w:rsidRPr="00BB5FBA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BB5FBA">
        <w:rPr>
          <w:rFonts w:asciiTheme="minorHAnsi" w:hAnsiTheme="minorHAnsi" w:cs="Arial"/>
          <w:sz w:val="22"/>
          <w:szCs w:val="22"/>
        </w:rPr>
        <w:t>;</w:t>
      </w:r>
    </w:p>
    <w:p w14:paraId="31E9AF6C" w14:textId="77777777" w:rsidR="004C58D6" w:rsidRPr="00BB5FBA" w:rsidRDefault="004C58D6" w:rsidP="004C58D6">
      <w:pPr>
        <w:pStyle w:val="PargrafodaLista"/>
        <w:numPr>
          <w:ilvl w:val="0"/>
          <w:numId w:val="5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Atualização da máscara do campo editável;</w:t>
      </w:r>
    </w:p>
    <w:p w14:paraId="6CFB801F" w14:textId="4C1D5A97" w:rsidR="004C58D6" w:rsidRPr="00904999" w:rsidRDefault="00CB0109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noProof/>
        </w:rPr>
        <w:drawing>
          <wp:inline distT="0" distB="0" distL="0" distR="0" wp14:anchorId="1D29220F" wp14:editId="3CE3AA95">
            <wp:extent cx="6228080" cy="3576955"/>
            <wp:effectExtent l="0" t="0" r="1270" b="4445"/>
            <wp:docPr id="15543476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347615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57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F26D1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33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>
        <w:rPr>
          <w:rFonts w:asciiTheme="minorHAnsi" w:hAnsiTheme="minorHAnsi" w:cs="Arial"/>
          <w:sz w:val="22"/>
          <w:szCs w:val="22"/>
        </w:rPr>
        <w:t xml:space="preserve">Manter </w:t>
      </w:r>
      <w:r w:rsidRPr="005E75F2">
        <w:rPr>
          <w:rFonts w:asciiTheme="minorHAnsi" w:hAnsiTheme="minorHAnsi" w:cs="Arial"/>
          <w:sz w:val="22"/>
          <w:szCs w:val="22"/>
        </w:rPr>
        <w:t xml:space="preserve">Consignatárias </w:t>
      </w:r>
      <w:r>
        <w:rPr>
          <w:rFonts w:asciiTheme="minorHAnsi" w:hAnsiTheme="minorHAnsi" w:cs="Arial"/>
          <w:sz w:val="22"/>
          <w:szCs w:val="22"/>
        </w:rPr>
        <w:t>– Representação</w:t>
      </w:r>
    </w:p>
    <w:p w14:paraId="4E30D5A6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42812436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 w:rsidRPr="0061608E">
        <w:rPr>
          <w:rFonts w:asciiTheme="minorHAnsi" w:hAnsiTheme="minorHAnsi" w:cs="Arial"/>
          <w:sz w:val="22"/>
          <w:szCs w:val="22"/>
        </w:rPr>
        <w:t xml:space="preserve">Representação </w:t>
      </w:r>
      <w:r w:rsidRPr="005E75F2">
        <w:rPr>
          <w:rFonts w:asciiTheme="minorHAnsi" w:hAnsiTheme="minorHAnsi" w:cs="Arial"/>
          <w:sz w:val="22"/>
          <w:szCs w:val="22"/>
        </w:rPr>
        <w:t>Consignatárias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6F56FC76" w14:textId="77777777" w:rsidR="004C58D6" w:rsidRPr="00C03D15" w:rsidRDefault="004C58D6" w:rsidP="004C58D6">
      <w:pPr>
        <w:pStyle w:val="PargrafodaLista"/>
        <w:numPr>
          <w:ilvl w:val="0"/>
          <w:numId w:val="10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03D15">
        <w:rPr>
          <w:rFonts w:asciiTheme="minorHAnsi" w:hAnsiTheme="minorHAnsi" w:cs="Arial"/>
          <w:sz w:val="22"/>
          <w:szCs w:val="22"/>
        </w:rPr>
        <w:t>Tipo de representação em Santa Catarina</w:t>
      </w:r>
    </w:p>
    <w:p w14:paraId="77203AB1" w14:textId="77777777" w:rsidR="004C58D6" w:rsidRPr="00C03D15" w:rsidRDefault="004C58D6" w:rsidP="004C58D6">
      <w:pPr>
        <w:pStyle w:val="PargrafodaLista"/>
        <w:numPr>
          <w:ilvl w:val="0"/>
          <w:numId w:val="10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03D15">
        <w:rPr>
          <w:rFonts w:asciiTheme="minorHAnsi" w:hAnsiTheme="minorHAnsi" w:cs="Arial"/>
          <w:sz w:val="22"/>
          <w:szCs w:val="22"/>
        </w:rPr>
        <w:t>CNPJ do representante</w:t>
      </w:r>
    </w:p>
    <w:p w14:paraId="2A789402" w14:textId="77777777" w:rsidR="004C58D6" w:rsidRPr="00C03D15" w:rsidRDefault="004C58D6" w:rsidP="004C58D6">
      <w:pPr>
        <w:pStyle w:val="PargrafodaLista"/>
        <w:numPr>
          <w:ilvl w:val="0"/>
          <w:numId w:val="10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03D15">
        <w:rPr>
          <w:rFonts w:asciiTheme="minorHAnsi" w:hAnsiTheme="minorHAnsi" w:cs="Arial"/>
          <w:sz w:val="22"/>
          <w:szCs w:val="22"/>
        </w:rPr>
        <w:t>Nome do representante</w:t>
      </w:r>
    </w:p>
    <w:p w14:paraId="6ED2E65E" w14:textId="77777777" w:rsidR="004C58D6" w:rsidRPr="00C03D15" w:rsidRDefault="004C58D6" w:rsidP="004C58D6">
      <w:pPr>
        <w:pStyle w:val="PargrafodaLista"/>
        <w:numPr>
          <w:ilvl w:val="0"/>
          <w:numId w:val="10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03D15">
        <w:rPr>
          <w:rFonts w:asciiTheme="minorHAnsi" w:hAnsiTheme="minorHAnsi" w:cs="Arial"/>
          <w:sz w:val="22"/>
          <w:szCs w:val="22"/>
        </w:rPr>
        <w:t>Endereço</w:t>
      </w:r>
    </w:p>
    <w:p w14:paraId="2BDC9597" w14:textId="77777777" w:rsidR="004C58D6" w:rsidRPr="00C03D15" w:rsidRDefault="004C58D6" w:rsidP="004C58D6">
      <w:pPr>
        <w:pStyle w:val="PargrafodaLista"/>
        <w:numPr>
          <w:ilvl w:val="0"/>
          <w:numId w:val="10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03D15">
        <w:rPr>
          <w:rFonts w:asciiTheme="minorHAnsi" w:hAnsiTheme="minorHAnsi" w:cs="Arial"/>
          <w:sz w:val="22"/>
          <w:szCs w:val="22"/>
        </w:rPr>
        <w:t>CEP</w:t>
      </w:r>
    </w:p>
    <w:p w14:paraId="48639BFE" w14:textId="77777777" w:rsidR="004C58D6" w:rsidRPr="00C03D15" w:rsidRDefault="004C58D6" w:rsidP="004C58D6">
      <w:pPr>
        <w:pStyle w:val="PargrafodaLista"/>
        <w:numPr>
          <w:ilvl w:val="0"/>
          <w:numId w:val="10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03D15">
        <w:rPr>
          <w:rFonts w:asciiTheme="minorHAnsi" w:hAnsiTheme="minorHAnsi" w:cs="Arial"/>
          <w:sz w:val="22"/>
          <w:szCs w:val="22"/>
        </w:rPr>
        <w:t>Caixa postal</w:t>
      </w:r>
    </w:p>
    <w:p w14:paraId="30644CD2" w14:textId="77777777" w:rsidR="004C58D6" w:rsidRPr="00C03D15" w:rsidRDefault="004C58D6" w:rsidP="004C58D6">
      <w:pPr>
        <w:pStyle w:val="PargrafodaLista"/>
        <w:numPr>
          <w:ilvl w:val="0"/>
          <w:numId w:val="10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03D15">
        <w:rPr>
          <w:rFonts w:asciiTheme="minorHAnsi" w:hAnsiTheme="minorHAnsi" w:cs="Arial"/>
          <w:sz w:val="22"/>
          <w:szCs w:val="22"/>
        </w:rPr>
        <w:t>Tipo de logradouro</w:t>
      </w:r>
    </w:p>
    <w:p w14:paraId="12E3DD33" w14:textId="77777777" w:rsidR="004C58D6" w:rsidRPr="00C03D15" w:rsidRDefault="004C58D6" w:rsidP="004C58D6">
      <w:pPr>
        <w:pStyle w:val="PargrafodaLista"/>
        <w:numPr>
          <w:ilvl w:val="0"/>
          <w:numId w:val="10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03D15">
        <w:rPr>
          <w:rFonts w:asciiTheme="minorHAnsi" w:hAnsiTheme="minorHAnsi" w:cs="Arial"/>
          <w:sz w:val="22"/>
          <w:szCs w:val="22"/>
        </w:rPr>
        <w:t>Logradouro</w:t>
      </w:r>
    </w:p>
    <w:p w14:paraId="4AA996E3" w14:textId="77777777" w:rsidR="004C58D6" w:rsidRPr="00C03D15" w:rsidRDefault="004C58D6" w:rsidP="004C58D6">
      <w:pPr>
        <w:pStyle w:val="PargrafodaLista"/>
        <w:numPr>
          <w:ilvl w:val="0"/>
          <w:numId w:val="10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03D15">
        <w:rPr>
          <w:rFonts w:asciiTheme="minorHAnsi" w:hAnsiTheme="minorHAnsi" w:cs="Arial"/>
          <w:sz w:val="22"/>
          <w:szCs w:val="22"/>
        </w:rPr>
        <w:t>Número</w:t>
      </w:r>
    </w:p>
    <w:p w14:paraId="670E667E" w14:textId="77777777" w:rsidR="004C58D6" w:rsidRPr="00C03D15" w:rsidRDefault="004C58D6" w:rsidP="004C58D6">
      <w:pPr>
        <w:pStyle w:val="PargrafodaLista"/>
        <w:numPr>
          <w:ilvl w:val="0"/>
          <w:numId w:val="10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03D15">
        <w:rPr>
          <w:rFonts w:asciiTheme="minorHAnsi" w:hAnsiTheme="minorHAnsi" w:cs="Arial"/>
          <w:sz w:val="22"/>
          <w:szCs w:val="22"/>
        </w:rPr>
        <w:t>Complemento</w:t>
      </w:r>
    </w:p>
    <w:p w14:paraId="2E7EDC6C" w14:textId="77777777" w:rsidR="004C58D6" w:rsidRPr="00C03D15" w:rsidRDefault="004C58D6" w:rsidP="004C58D6">
      <w:pPr>
        <w:pStyle w:val="PargrafodaLista"/>
        <w:numPr>
          <w:ilvl w:val="0"/>
          <w:numId w:val="10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03D15">
        <w:rPr>
          <w:rFonts w:asciiTheme="minorHAnsi" w:hAnsiTheme="minorHAnsi" w:cs="Arial"/>
          <w:sz w:val="22"/>
          <w:szCs w:val="22"/>
        </w:rPr>
        <w:t>Estado</w:t>
      </w:r>
    </w:p>
    <w:p w14:paraId="53DADD3F" w14:textId="77777777" w:rsidR="004C58D6" w:rsidRPr="00C03D15" w:rsidRDefault="004C58D6" w:rsidP="004C58D6">
      <w:pPr>
        <w:pStyle w:val="PargrafodaLista"/>
        <w:numPr>
          <w:ilvl w:val="0"/>
          <w:numId w:val="10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03D15">
        <w:rPr>
          <w:rFonts w:asciiTheme="minorHAnsi" w:hAnsiTheme="minorHAnsi" w:cs="Arial"/>
          <w:sz w:val="22"/>
          <w:szCs w:val="22"/>
        </w:rPr>
        <w:t>Município</w:t>
      </w:r>
    </w:p>
    <w:p w14:paraId="0E6694B4" w14:textId="77777777" w:rsidR="004C58D6" w:rsidRPr="00C03D15" w:rsidRDefault="004C58D6" w:rsidP="004C58D6">
      <w:pPr>
        <w:pStyle w:val="PargrafodaLista"/>
        <w:numPr>
          <w:ilvl w:val="0"/>
          <w:numId w:val="10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03D15">
        <w:rPr>
          <w:rFonts w:asciiTheme="minorHAnsi" w:hAnsiTheme="minorHAnsi" w:cs="Arial"/>
          <w:sz w:val="22"/>
          <w:szCs w:val="22"/>
        </w:rPr>
        <w:t>Bairro</w:t>
      </w:r>
    </w:p>
    <w:p w14:paraId="10637690" w14:textId="77777777" w:rsidR="004C58D6" w:rsidRPr="00C03D15" w:rsidRDefault="004C58D6" w:rsidP="004C58D6">
      <w:pPr>
        <w:pStyle w:val="PargrafodaLista"/>
        <w:numPr>
          <w:ilvl w:val="0"/>
          <w:numId w:val="10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03D15">
        <w:rPr>
          <w:rFonts w:asciiTheme="minorHAnsi" w:hAnsiTheme="minorHAnsi" w:cs="Arial"/>
          <w:sz w:val="22"/>
          <w:szCs w:val="22"/>
        </w:rPr>
        <w:t>DDD</w:t>
      </w:r>
    </w:p>
    <w:p w14:paraId="52C83C7E" w14:textId="77777777" w:rsidR="004C58D6" w:rsidRPr="00C03D15" w:rsidRDefault="004C58D6" w:rsidP="004C58D6">
      <w:pPr>
        <w:pStyle w:val="PargrafodaLista"/>
        <w:numPr>
          <w:ilvl w:val="0"/>
          <w:numId w:val="10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03D15">
        <w:rPr>
          <w:rFonts w:asciiTheme="minorHAnsi" w:hAnsiTheme="minorHAnsi" w:cs="Arial"/>
          <w:sz w:val="22"/>
          <w:szCs w:val="22"/>
        </w:rPr>
        <w:t>Telefone</w:t>
      </w:r>
    </w:p>
    <w:p w14:paraId="66C580DE" w14:textId="77777777" w:rsidR="004C58D6" w:rsidRPr="00C03D15" w:rsidRDefault="004C58D6" w:rsidP="004C58D6">
      <w:pPr>
        <w:pStyle w:val="PargrafodaLista"/>
        <w:numPr>
          <w:ilvl w:val="0"/>
          <w:numId w:val="10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03D15">
        <w:rPr>
          <w:rFonts w:asciiTheme="minorHAnsi" w:hAnsiTheme="minorHAnsi" w:cs="Arial"/>
          <w:sz w:val="22"/>
          <w:szCs w:val="22"/>
        </w:rPr>
        <w:t>Ramal</w:t>
      </w:r>
    </w:p>
    <w:p w14:paraId="41EDAF59" w14:textId="77777777" w:rsidR="004C58D6" w:rsidRPr="00C03D15" w:rsidRDefault="004C58D6" w:rsidP="004C58D6">
      <w:pPr>
        <w:pStyle w:val="PargrafodaLista"/>
        <w:numPr>
          <w:ilvl w:val="0"/>
          <w:numId w:val="10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03D15">
        <w:rPr>
          <w:rFonts w:asciiTheme="minorHAnsi" w:hAnsiTheme="minorHAnsi" w:cs="Arial"/>
          <w:sz w:val="22"/>
          <w:szCs w:val="22"/>
        </w:rPr>
        <w:t>DDD</w:t>
      </w:r>
    </w:p>
    <w:p w14:paraId="566CB5FC" w14:textId="77777777" w:rsidR="004C58D6" w:rsidRPr="00C03D15" w:rsidRDefault="004C58D6" w:rsidP="004C58D6">
      <w:pPr>
        <w:pStyle w:val="PargrafodaLista"/>
        <w:numPr>
          <w:ilvl w:val="0"/>
          <w:numId w:val="10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03D15">
        <w:rPr>
          <w:rFonts w:asciiTheme="minorHAnsi" w:hAnsiTheme="minorHAnsi" w:cs="Arial"/>
          <w:sz w:val="22"/>
          <w:szCs w:val="22"/>
        </w:rPr>
        <w:t>Fax</w:t>
      </w:r>
    </w:p>
    <w:p w14:paraId="238E576B" w14:textId="77777777" w:rsidR="004C58D6" w:rsidRPr="00C03D15" w:rsidRDefault="004C58D6" w:rsidP="004C58D6">
      <w:pPr>
        <w:pStyle w:val="PargrafodaLista"/>
        <w:numPr>
          <w:ilvl w:val="0"/>
          <w:numId w:val="10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03D15">
        <w:rPr>
          <w:rFonts w:asciiTheme="minorHAnsi" w:hAnsiTheme="minorHAnsi" w:cs="Arial"/>
          <w:sz w:val="22"/>
          <w:szCs w:val="22"/>
        </w:rPr>
        <w:lastRenderedPageBreak/>
        <w:t>Ramal</w:t>
      </w:r>
    </w:p>
    <w:p w14:paraId="26BC79AA" w14:textId="77777777" w:rsidR="004C58D6" w:rsidRPr="0042360A" w:rsidRDefault="004C58D6" w:rsidP="004C58D6">
      <w:pPr>
        <w:spacing w:before="0" w:after="0" w:line="276" w:lineRule="auto"/>
        <w:ind w:left="360" w:right="225"/>
        <w:rPr>
          <w:rFonts w:asciiTheme="minorHAnsi" w:hAnsiTheme="minorHAnsi" w:cs="Arial"/>
          <w:sz w:val="22"/>
          <w:szCs w:val="22"/>
        </w:rPr>
      </w:pPr>
    </w:p>
    <w:p w14:paraId="279447C6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 w:rsidRPr="0061608E">
        <w:rPr>
          <w:rFonts w:asciiTheme="minorHAnsi" w:hAnsiTheme="minorHAnsi" w:cs="Arial"/>
          <w:sz w:val="22"/>
          <w:szCs w:val="22"/>
        </w:rPr>
        <w:t xml:space="preserve">Representação </w:t>
      </w:r>
      <w:r w:rsidRPr="005E75F2">
        <w:rPr>
          <w:rFonts w:asciiTheme="minorHAnsi" w:hAnsiTheme="minorHAnsi" w:cs="Arial"/>
          <w:sz w:val="22"/>
          <w:szCs w:val="22"/>
        </w:rPr>
        <w:t>Consignatárias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7E9248AC" w14:textId="77777777" w:rsidR="004C58D6" w:rsidRPr="00D2099B" w:rsidRDefault="004C58D6" w:rsidP="004C58D6">
      <w:pPr>
        <w:pStyle w:val="PargrafodaLista"/>
        <w:numPr>
          <w:ilvl w:val="0"/>
          <w:numId w:val="18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2099B">
        <w:rPr>
          <w:rFonts w:asciiTheme="minorHAnsi" w:hAnsiTheme="minorHAnsi" w:cs="Arial"/>
          <w:sz w:val="22"/>
          <w:szCs w:val="22"/>
        </w:rPr>
        <w:t>Consignatárias</w:t>
      </w:r>
    </w:p>
    <w:p w14:paraId="4CFAF534" w14:textId="1E0B2FDB" w:rsidR="004C58D6" w:rsidRPr="00D2099B" w:rsidRDefault="00A46241" w:rsidP="004C58D6">
      <w:pPr>
        <w:pStyle w:val="PargrafodaLista"/>
        <w:numPr>
          <w:ilvl w:val="0"/>
          <w:numId w:val="18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Localidade</w:t>
      </w:r>
    </w:p>
    <w:p w14:paraId="529DBC82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0855A14B" w14:textId="77777777" w:rsidR="004C58D6" w:rsidRPr="00021F53" w:rsidRDefault="004C58D6" w:rsidP="004C58D6">
      <w:pPr>
        <w:pStyle w:val="Ttulo2"/>
      </w:pPr>
      <w:r w:rsidRPr="00021F53">
        <w:t>(</w:t>
      </w:r>
      <w:r>
        <w:t>PAG</w:t>
      </w:r>
      <w:r w:rsidRPr="00021F53">
        <w:t>) –</w:t>
      </w:r>
      <w:r>
        <w:t xml:space="preserve"> </w:t>
      </w:r>
      <w:r w:rsidRPr="00AA352A">
        <w:t>Manter Contratos de Serviços</w:t>
      </w:r>
    </w:p>
    <w:p w14:paraId="58197A75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904999">
        <w:rPr>
          <w:rFonts w:asciiTheme="minorHAnsi" w:hAnsiTheme="minorHAnsi" w:cs="Arial"/>
          <w:sz w:val="24"/>
        </w:rPr>
        <w:t>Funções impactadas:</w:t>
      </w:r>
    </w:p>
    <w:p w14:paraId="647BCDE4" w14:textId="662CCF0F" w:rsidR="004C58D6" w:rsidRPr="000679EF" w:rsidRDefault="00B17C6F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Pesquisar Auxiliar  de Consignatária</w:t>
      </w:r>
      <w:r w:rsidR="004C58D6" w:rsidRPr="00AA352A">
        <w:rPr>
          <w:rFonts w:asciiTheme="minorHAnsi" w:hAnsiTheme="minorHAnsi" w:cs="Arial"/>
          <w:sz w:val="24"/>
        </w:rPr>
        <w:t xml:space="preserve"> </w:t>
      </w:r>
      <w:r w:rsidR="004C58D6" w:rsidRPr="000679EF">
        <w:rPr>
          <w:rFonts w:asciiTheme="minorHAnsi" w:hAnsiTheme="minorHAnsi" w:cs="Arial"/>
          <w:sz w:val="24"/>
        </w:rPr>
        <w:t>(</w:t>
      </w:r>
      <w:r w:rsidR="004C58D6">
        <w:rPr>
          <w:rFonts w:asciiTheme="minorHAnsi" w:hAnsiTheme="minorHAnsi" w:cs="Arial"/>
          <w:sz w:val="24"/>
        </w:rPr>
        <w:t>alterado</w:t>
      </w:r>
      <w:r w:rsidR="004C58D6" w:rsidRPr="000679EF">
        <w:rPr>
          <w:rFonts w:asciiTheme="minorHAnsi" w:hAnsiTheme="minorHAnsi" w:cs="Arial"/>
          <w:sz w:val="24"/>
        </w:rPr>
        <w:t>)</w:t>
      </w:r>
    </w:p>
    <w:p w14:paraId="7C969989" w14:textId="77777777" w:rsidR="004C58D6" w:rsidRPr="000679EF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0679EF">
        <w:rPr>
          <w:rFonts w:asciiTheme="minorHAnsi" w:hAnsiTheme="minorHAnsi" w:cs="Arial"/>
          <w:sz w:val="24"/>
        </w:rPr>
        <w:t xml:space="preserve">Incluir </w:t>
      </w:r>
      <w:r w:rsidRPr="00AA352A">
        <w:rPr>
          <w:rFonts w:asciiTheme="minorHAnsi" w:hAnsiTheme="minorHAnsi" w:cs="Arial"/>
          <w:sz w:val="24"/>
        </w:rPr>
        <w:t xml:space="preserve">Contratos de Serviços </w:t>
      </w:r>
      <w:r w:rsidRPr="000679EF">
        <w:rPr>
          <w:rFonts w:asciiTheme="minorHAnsi" w:hAnsiTheme="minorHAnsi" w:cs="Arial"/>
          <w:sz w:val="24"/>
        </w:rPr>
        <w:t>(</w:t>
      </w:r>
      <w:r>
        <w:rPr>
          <w:rFonts w:asciiTheme="minorHAnsi" w:hAnsiTheme="minorHAnsi" w:cs="Arial"/>
          <w:sz w:val="24"/>
        </w:rPr>
        <w:t>alterado</w:t>
      </w:r>
      <w:r w:rsidRPr="000679EF">
        <w:rPr>
          <w:rFonts w:asciiTheme="minorHAnsi" w:hAnsiTheme="minorHAnsi" w:cs="Arial"/>
          <w:sz w:val="24"/>
        </w:rPr>
        <w:t>)</w:t>
      </w:r>
    </w:p>
    <w:p w14:paraId="388D2AAF" w14:textId="77777777" w:rsidR="004C58D6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0679EF">
        <w:rPr>
          <w:rFonts w:asciiTheme="minorHAnsi" w:hAnsiTheme="minorHAnsi" w:cs="Arial"/>
          <w:sz w:val="24"/>
        </w:rPr>
        <w:t xml:space="preserve">Alterar </w:t>
      </w:r>
      <w:r w:rsidRPr="00AA352A">
        <w:rPr>
          <w:rFonts w:asciiTheme="minorHAnsi" w:hAnsiTheme="minorHAnsi" w:cs="Arial"/>
          <w:sz w:val="24"/>
        </w:rPr>
        <w:t xml:space="preserve">Contratos de Serviços </w:t>
      </w:r>
      <w:r w:rsidRPr="000679EF">
        <w:rPr>
          <w:rFonts w:asciiTheme="minorHAnsi" w:hAnsiTheme="minorHAnsi" w:cs="Arial"/>
          <w:sz w:val="24"/>
        </w:rPr>
        <w:t>(</w:t>
      </w:r>
      <w:r>
        <w:rPr>
          <w:rFonts w:asciiTheme="minorHAnsi" w:hAnsiTheme="minorHAnsi" w:cs="Arial"/>
          <w:sz w:val="24"/>
        </w:rPr>
        <w:t>alterado</w:t>
      </w:r>
      <w:r w:rsidRPr="000679EF">
        <w:rPr>
          <w:rFonts w:asciiTheme="minorHAnsi" w:hAnsiTheme="minorHAnsi" w:cs="Arial"/>
          <w:sz w:val="24"/>
        </w:rPr>
        <w:t>)</w:t>
      </w:r>
    </w:p>
    <w:p w14:paraId="1AAB569D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3A26931C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74E67D59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>
        <w:rPr>
          <w:rFonts w:asciiTheme="minorHAnsi" w:hAnsiTheme="minorHAnsi" w:cs="Arial"/>
          <w:b/>
          <w:sz w:val="22"/>
          <w:szCs w:val="22"/>
        </w:rPr>
        <w:t>Listar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 </w:t>
      </w:r>
      <w:r w:rsidRPr="0085105B">
        <w:rPr>
          <w:rFonts w:asciiTheme="minorHAnsi" w:hAnsiTheme="minorHAnsi" w:cs="Arial"/>
          <w:b/>
          <w:sz w:val="22"/>
          <w:szCs w:val="22"/>
        </w:rPr>
        <w:t>Contratos de Serviços</w:t>
      </w:r>
    </w:p>
    <w:p w14:paraId="4963B9EA" w14:textId="0BF4C4E9" w:rsidR="004C58D6" w:rsidRPr="00BB5FBA" w:rsidRDefault="004C36EE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Adequar a funcionalidade para suportar o novo padrão de CNPJ alfanumérico nos campos </w:t>
      </w:r>
      <w:r w:rsidR="004C58D6" w:rsidRPr="00BB5FBA">
        <w:rPr>
          <w:rFonts w:asciiTheme="minorHAnsi" w:hAnsiTheme="minorHAnsi" w:cs="Arial"/>
          <w:sz w:val="22"/>
          <w:szCs w:val="22"/>
        </w:rPr>
        <w:t>“</w:t>
      </w:r>
      <w:r w:rsidR="004C58D6" w:rsidRPr="00C22B95">
        <w:rPr>
          <w:rFonts w:asciiTheme="minorHAnsi" w:hAnsiTheme="minorHAnsi" w:cs="Arial"/>
          <w:sz w:val="22"/>
          <w:szCs w:val="22"/>
        </w:rPr>
        <w:t>CNPJ</w:t>
      </w:r>
      <w:r w:rsidR="004C58D6" w:rsidRPr="00BB5FBA">
        <w:rPr>
          <w:rFonts w:asciiTheme="minorHAnsi" w:hAnsiTheme="minorHAnsi" w:cs="Arial"/>
          <w:sz w:val="22"/>
          <w:szCs w:val="22"/>
        </w:rPr>
        <w:t>”.</w:t>
      </w:r>
    </w:p>
    <w:p w14:paraId="11E02625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55A9B201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Adequação da validação de CNPJ no </w:t>
      </w:r>
      <w:proofErr w:type="spellStart"/>
      <w:r w:rsidRPr="008B6917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8B6917">
        <w:rPr>
          <w:rFonts w:asciiTheme="minorHAnsi" w:hAnsiTheme="minorHAnsi" w:cs="Arial"/>
          <w:sz w:val="22"/>
          <w:szCs w:val="22"/>
        </w:rPr>
        <w:t>;</w:t>
      </w:r>
    </w:p>
    <w:p w14:paraId="6A1EBD62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formatação e das regras de entrada dos campos editáveis;</w:t>
      </w:r>
    </w:p>
    <w:p w14:paraId="38543D75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exibição do CNPJ conforme o novo padrão alfanumérico.</w:t>
      </w:r>
    </w:p>
    <w:p w14:paraId="4954B3DF" w14:textId="67996CCF" w:rsidR="004C58D6" w:rsidRPr="00904999" w:rsidRDefault="00CB0109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noProof/>
        </w:rPr>
        <w:drawing>
          <wp:inline distT="0" distB="0" distL="0" distR="0" wp14:anchorId="03F0406E" wp14:editId="51C1EE5F">
            <wp:extent cx="6228080" cy="3841115"/>
            <wp:effectExtent l="0" t="0" r="1270" b="6985"/>
            <wp:docPr id="13030195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019555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84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548DA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34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>
        <w:rPr>
          <w:rFonts w:asciiTheme="minorHAnsi" w:hAnsiTheme="minorHAnsi" w:cs="Arial"/>
          <w:sz w:val="22"/>
          <w:szCs w:val="22"/>
        </w:rPr>
        <w:t xml:space="preserve">Manter </w:t>
      </w:r>
      <w:r w:rsidRPr="0085105B">
        <w:rPr>
          <w:rFonts w:asciiTheme="minorHAnsi" w:hAnsiTheme="minorHAnsi" w:cs="Arial"/>
          <w:sz w:val="22"/>
          <w:szCs w:val="22"/>
        </w:rPr>
        <w:t>Contratos de Serviços</w:t>
      </w:r>
      <w:r w:rsidRPr="001D0247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– </w:t>
      </w:r>
      <w:r w:rsidRPr="00756144">
        <w:rPr>
          <w:rFonts w:asciiTheme="minorHAnsi" w:hAnsiTheme="minorHAnsi" w:cs="Arial"/>
          <w:sz w:val="22"/>
          <w:szCs w:val="22"/>
        </w:rPr>
        <w:t>Listar</w:t>
      </w:r>
      <w:r>
        <w:rPr>
          <w:rFonts w:asciiTheme="minorHAnsi" w:hAnsiTheme="minorHAnsi" w:cs="Arial"/>
          <w:sz w:val="22"/>
          <w:szCs w:val="22"/>
        </w:rPr>
        <w:t xml:space="preserve"> – Pesquisa Auxiliar</w:t>
      </w:r>
    </w:p>
    <w:p w14:paraId="0148C10B" w14:textId="2FF846FC" w:rsidR="004C58D6" w:rsidRPr="00904999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5F228169" w14:textId="6E930602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 w:rsidR="00B17C6F">
        <w:rPr>
          <w:rFonts w:asciiTheme="minorHAnsi" w:hAnsiTheme="minorHAnsi" w:cs="Arial"/>
          <w:sz w:val="24"/>
        </w:rPr>
        <w:t>Pesquisar Auxiliar  de Consignatária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49CB7EC0" w14:textId="77777777" w:rsidR="004C58D6" w:rsidRPr="005D4DED" w:rsidRDefault="004C58D6" w:rsidP="004C58D6">
      <w:pPr>
        <w:pStyle w:val="PargrafodaLista"/>
        <w:numPr>
          <w:ilvl w:val="0"/>
          <w:numId w:val="10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5D4DED">
        <w:rPr>
          <w:rFonts w:asciiTheme="minorHAnsi" w:hAnsiTheme="minorHAnsi" w:cs="Arial"/>
          <w:sz w:val="22"/>
          <w:szCs w:val="22"/>
        </w:rPr>
        <w:lastRenderedPageBreak/>
        <w:t>CNPJ</w:t>
      </w:r>
    </w:p>
    <w:p w14:paraId="1ECA5662" w14:textId="77777777" w:rsidR="004C58D6" w:rsidRPr="005D4DED" w:rsidRDefault="004C58D6" w:rsidP="004C58D6">
      <w:pPr>
        <w:pStyle w:val="PargrafodaLista"/>
        <w:numPr>
          <w:ilvl w:val="0"/>
          <w:numId w:val="10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5D4DED">
        <w:rPr>
          <w:rFonts w:asciiTheme="minorHAnsi" w:hAnsiTheme="minorHAnsi" w:cs="Arial"/>
          <w:sz w:val="22"/>
          <w:szCs w:val="22"/>
        </w:rPr>
        <w:t>Código da consignatária</w:t>
      </w:r>
    </w:p>
    <w:p w14:paraId="53609DC8" w14:textId="77777777" w:rsidR="004C58D6" w:rsidRPr="005D4DED" w:rsidRDefault="004C58D6" w:rsidP="004C58D6">
      <w:pPr>
        <w:pStyle w:val="PargrafodaLista"/>
        <w:numPr>
          <w:ilvl w:val="0"/>
          <w:numId w:val="10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5D4DED">
        <w:rPr>
          <w:rFonts w:asciiTheme="minorHAnsi" w:hAnsiTheme="minorHAnsi" w:cs="Arial"/>
          <w:sz w:val="22"/>
          <w:szCs w:val="22"/>
        </w:rPr>
        <w:t>Nome da consignatária</w:t>
      </w:r>
    </w:p>
    <w:p w14:paraId="3C91D3A1" w14:textId="77777777" w:rsidR="004C58D6" w:rsidRPr="005D4DED" w:rsidRDefault="004C58D6" w:rsidP="004C58D6">
      <w:pPr>
        <w:pStyle w:val="PargrafodaLista"/>
        <w:numPr>
          <w:ilvl w:val="0"/>
          <w:numId w:val="10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5D4DED">
        <w:rPr>
          <w:rFonts w:asciiTheme="minorHAnsi" w:hAnsiTheme="minorHAnsi" w:cs="Arial"/>
          <w:sz w:val="22"/>
          <w:szCs w:val="22"/>
        </w:rPr>
        <w:t>Sigla da consignatária</w:t>
      </w:r>
    </w:p>
    <w:p w14:paraId="41709663" w14:textId="77777777" w:rsidR="004C58D6" w:rsidRPr="005D4DED" w:rsidRDefault="004C58D6" w:rsidP="004C58D6">
      <w:pPr>
        <w:pStyle w:val="PargrafodaLista"/>
        <w:numPr>
          <w:ilvl w:val="0"/>
          <w:numId w:val="10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5D4DED">
        <w:rPr>
          <w:rFonts w:asciiTheme="minorHAnsi" w:hAnsiTheme="minorHAnsi" w:cs="Arial"/>
          <w:sz w:val="22"/>
          <w:szCs w:val="22"/>
        </w:rPr>
        <w:t>Tipo de serviço</w:t>
      </w:r>
    </w:p>
    <w:p w14:paraId="17463812" w14:textId="77777777" w:rsidR="004C58D6" w:rsidRPr="00D470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7BE1D7C9" w14:textId="3C424FA1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 w:rsidR="00B17C6F">
        <w:rPr>
          <w:rFonts w:asciiTheme="minorHAnsi" w:hAnsiTheme="minorHAnsi" w:cs="Arial"/>
          <w:sz w:val="24"/>
        </w:rPr>
        <w:t>Pesquisar Auxiliar  de Consignatária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222044A4" w14:textId="77777777" w:rsidR="004C58D6" w:rsidRPr="00C178E5" w:rsidRDefault="004C58D6" w:rsidP="004C58D6">
      <w:pPr>
        <w:pStyle w:val="PargrafodaLista"/>
        <w:numPr>
          <w:ilvl w:val="0"/>
          <w:numId w:val="18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178E5">
        <w:rPr>
          <w:rFonts w:asciiTheme="minorHAnsi" w:hAnsiTheme="minorHAnsi" w:cs="Arial"/>
          <w:sz w:val="22"/>
          <w:szCs w:val="22"/>
        </w:rPr>
        <w:t>Consignatárias</w:t>
      </w:r>
    </w:p>
    <w:p w14:paraId="4AF5FC8D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59E6972C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7E4246AD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Incluir </w:t>
      </w:r>
      <w:r w:rsidRPr="00AA352A">
        <w:rPr>
          <w:rFonts w:asciiTheme="minorHAnsi" w:hAnsiTheme="minorHAnsi" w:cs="Arial"/>
          <w:b/>
          <w:sz w:val="22"/>
          <w:szCs w:val="22"/>
        </w:rPr>
        <w:t>Contratos de Serviços</w:t>
      </w:r>
    </w:p>
    <w:p w14:paraId="4F9E56EE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Adequar a funcionalidade para suportar a nova máscara do campo “</w:t>
      </w:r>
      <w:r w:rsidRPr="001D0247">
        <w:rPr>
          <w:rFonts w:asciiTheme="minorHAnsi" w:hAnsiTheme="minorHAnsi" w:cs="Arial"/>
          <w:sz w:val="22"/>
          <w:szCs w:val="22"/>
        </w:rPr>
        <w:t>CNPJ do prestador de serviço</w:t>
      </w:r>
      <w:r w:rsidRPr="00BB5FBA">
        <w:rPr>
          <w:rFonts w:asciiTheme="minorHAnsi" w:hAnsiTheme="minorHAnsi" w:cs="Arial"/>
          <w:sz w:val="22"/>
          <w:szCs w:val="22"/>
        </w:rPr>
        <w:t>”.</w:t>
      </w:r>
    </w:p>
    <w:p w14:paraId="0879BA83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40F4E318" w14:textId="77777777" w:rsidR="004C58D6" w:rsidRPr="00BB5FBA" w:rsidRDefault="004C58D6" w:rsidP="004C58D6">
      <w:pPr>
        <w:pStyle w:val="PargrafodaLista"/>
        <w:numPr>
          <w:ilvl w:val="0"/>
          <w:numId w:val="5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 xml:space="preserve">Ajuste da validação de CNPJ no </w:t>
      </w:r>
      <w:proofErr w:type="spellStart"/>
      <w:r w:rsidRPr="00BB5FBA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BB5FBA">
        <w:rPr>
          <w:rFonts w:asciiTheme="minorHAnsi" w:hAnsiTheme="minorHAnsi" w:cs="Arial"/>
          <w:sz w:val="22"/>
          <w:szCs w:val="22"/>
        </w:rPr>
        <w:t>;</w:t>
      </w:r>
    </w:p>
    <w:p w14:paraId="0DB8EFB5" w14:textId="77777777" w:rsidR="004C58D6" w:rsidRDefault="004C58D6" w:rsidP="004C58D6">
      <w:pPr>
        <w:pStyle w:val="PargrafodaLista"/>
        <w:numPr>
          <w:ilvl w:val="0"/>
          <w:numId w:val="5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Atualização da máscara do campo editável;</w:t>
      </w:r>
    </w:p>
    <w:p w14:paraId="0AD09A05" w14:textId="73CB7A87" w:rsidR="004C58D6" w:rsidRPr="00904999" w:rsidRDefault="004919FA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60287C9C" wp14:editId="46A4FBB6">
            <wp:extent cx="6228080" cy="6865620"/>
            <wp:effectExtent l="0" t="0" r="1270" b="0"/>
            <wp:docPr id="11917558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755849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686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16C2F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35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>
        <w:rPr>
          <w:rFonts w:asciiTheme="minorHAnsi" w:hAnsiTheme="minorHAnsi" w:cs="Arial"/>
          <w:sz w:val="22"/>
          <w:szCs w:val="22"/>
        </w:rPr>
        <w:t xml:space="preserve">Manter </w:t>
      </w:r>
      <w:r w:rsidRPr="00AA352A">
        <w:rPr>
          <w:rFonts w:asciiTheme="minorHAnsi" w:hAnsiTheme="minorHAnsi" w:cs="Arial"/>
          <w:sz w:val="22"/>
          <w:szCs w:val="22"/>
        </w:rPr>
        <w:t xml:space="preserve">Contratos de Serviços </w:t>
      </w:r>
      <w:r>
        <w:rPr>
          <w:rFonts w:asciiTheme="minorHAnsi" w:hAnsiTheme="minorHAnsi" w:cs="Arial"/>
          <w:sz w:val="22"/>
          <w:szCs w:val="22"/>
        </w:rPr>
        <w:t xml:space="preserve">– Incluir </w:t>
      </w:r>
    </w:p>
    <w:p w14:paraId="54903405" w14:textId="77777777" w:rsidR="004C58D6" w:rsidRPr="00904999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3B2881DA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>
        <w:rPr>
          <w:rFonts w:asciiTheme="minorHAnsi" w:hAnsiTheme="minorHAnsi" w:cs="Arial"/>
          <w:sz w:val="22"/>
          <w:szCs w:val="22"/>
        </w:rPr>
        <w:t>Incluir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AA352A">
        <w:rPr>
          <w:rFonts w:asciiTheme="minorHAnsi" w:hAnsiTheme="minorHAnsi" w:cs="Arial"/>
          <w:sz w:val="22"/>
          <w:szCs w:val="22"/>
        </w:rPr>
        <w:t>Contratos de Serviços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1C0A6077" w14:textId="77777777" w:rsidR="004C58D6" w:rsidRPr="00B961F6" w:rsidRDefault="004C58D6" w:rsidP="004C58D6">
      <w:pPr>
        <w:pStyle w:val="PargrafodaLista"/>
        <w:numPr>
          <w:ilvl w:val="0"/>
          <w:numId w:val="1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Agrupamento de órgãos</w:t>
      </w:r>
    </w:p>
    <w:p w14:paraId="552367A8" w14:textId="77777777" w:rsidR="004C58D6" w:rsidRPr="00B961F6" w:rsidRDefault="004C58D6" w:rsidP="004C58D6">
      <w:pPr>
        <w:pStyle w:val="PargrafodaLista"/>
        <w:numPr>
          <w:ilvl w:val="0"/>
          <w:numId w:val="1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Órgão que representa o agrupamento (contratante)</w:t>
      </w:r>
    </w:p>
    <w:p w14:paraId="4A4C7B3C" w14:textId="77777777" w:rsidR="004C58D6" w:rsidRPr="00B961F6" w:rsidRDefault="004C58D6" w:rsidP="004C58D6">
      <w:pPr>
        <w:pStyle w:val="PargrafodaLista"/>
        <w:numPr>
          <w:ilvl w:val="0"/>
          <w:numId w:val="1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Consignatária (contratada)</w:t>
      </w:r>
    </w:p>
    <w:p w14:paraId="73209984" w14:textId="77777777" w:rsidR="004C58D6" w:rsidRPr="00B961F6" w:rsidRDefault="004C58D6" w:rsidP="004C58D6">
      <w:pPr>
        <w:pStyle w:val="PargrafodaLista"/>
        <w:numPr>
          <w:ilvl w:val="0"/>
          <w:numId w:val="1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Número do contrato</w:t>
      </w:r>
    </w:p>
    <w:p w14:paraId="44AE4C4C" w14:textId="77777777" w:rsidR="004C58D6" w:rsidRPr="00B961F6" w:rsidRDefault="004C58D6" w:rsidP="004C58D6">
      <w:pPr>
        <w:pStyle w:val="PargrafodaLista"/>
        <w:numPr>
          <w:ilvl w:val="0"/>
          <w:numId w:val="1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Data inicial do contrato</w:t>
      </w:r>
    </w:p>
    <w:p w14:paraId="6DB1D673" w14:textId="77777777" w:rsidR="004C58D6" w:rsidRPr="00B961F6" w:rsidRDefault="004C58D6" w:rsidP="004C58D6">
      <w:pPr>
        <w:pStyle w:val="PargrafodaLista"/>
        <w:numPr>
          <w:ilvl w:val="0"/>
          <w:numId w:val="1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lastRenderedPageBreak/>
        <w:t>Data final do contrato</w:t>
      </w:r>
    </w:p>
    <w:p w14:paraId="5A7CE79F" w14:textId="77777777" w:rsidR="004C58D6" w:rsidRPr="00B961F6" w:rsidRDefault="004C58D6" w:rsidP="004C58D6">
      <w:pPr>
        <w:pStyle w:val="PargrafodaLista"/>
        <w:numPr>
          <w:ilvl w:val="0"/>
          <w:numId w:val="1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Data final após prorrogação</w:t>
      </w:r>
    </w:p>
    <w:p w14:paraId="04CEA3B2" w14:textId="77777777" w:rsidR="004C58D6" w:rsidRPr="00B961F6" w:rsidRDefault="004C58D6" w:rsidP="004C58D6">
      <w:pPr>
        <w:pStyle w:val="PargrafodaLista"/>
        <w:numPr>
          <w:ilvl w:val="0"/>
          <w:numId w:val="1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Tipo de serviço</w:t>
      </w:r>
    </w:p>
    <w:p w14:paraId="066A8A7B" w14:textId="77777777" w:rsidR="004C58D6" w:rsidRPr="00B961F6" w:rsidRDefault="004C58D6" w:rsidP="004C58D6">
      <w:pPr>
        <w:pStyle w:val="PargrafodaLista"/>
        <w:numPr>
          <w:ilvl w:val="0"/>
          <w:numId w:val="1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Descrição do serviço</w:t>
      </w:r>
    </w:p>
    <w:p w14:paraId="404F479B" w14:textId="77777777" w:rsidR="004C58D6" w:rsidRPr="00B961F6" w:rsidRDefault="004C58D6" w:rsidP="004C58D6">
      <w:pPr>
        <w:pStyle w:val="PargrafodaLista"/>
        <w:numPr>
          <w:ilvl w:val="0"/>
          <w:numId w:val="1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Objeto do contrato</w:t>
      </w:r>
    </w:p>
    <w:p w14:paraId="3C7AE49E" w14:textId="77777777" w:rsidR="004C58D6" w:rsidRPr="00B961F6" w:rsidRDefault="004C58D6" w:rsidP="004C58D6">
      <w:pPr>
        <w:pStyle w:val="PargrafodaLista"/>
        <w:numPr>
          <w:ilvl w:val="0"/>
          <w:numId w:val="1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Endereço da imagem de publicação do contrato</w:t>
      </w:r>
    </w:p>
    <w:p w14:paraId="51A15D09" w14:textId="77777777" w:rsidR="004C58D6" w:rsidRPr="00B961F6" w:rsidRDefault="004C58D6" w:rsidP="004C58D6">
      <w:pPr>
        <w:pStyle w:val="PargrafodaLista"/>
        <w:numPr>
          <w:ilvl w:val="0"/>
          <w:numId w:val="1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Número da apólice</w:t>
      </w:r>
    </w:p>
    <w:p w14:paraId="367B01BB" w14:textId="77777777" w:rsidR="004C58D6" w:rsidRPr="00B961F6" w:rsidRDefault="004C58D6" w:rsidP="004C58D6">
      <w:pPr>
        <w:pStyle w:val="PargrafodaLista"/>
        <w:numPr>
          <w:ilvl w:val="0"/>
          <w:numId w:val="1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Registro na SUSEP</w:t>
      </w:r>
    </w:p>
    <w:p w14:paraId="27FE2625" w14:textId="77777777" w:rsidR="004C58D6" w:rsidRPr="00B961F6" w:rsidRDefault="004C58D6" w:rsidP="004C58D6">
      <w:pPr>
        <w:pStyle w:val="PargrafodaLista"/>
        <w:numPr>
          <w:ilvl w:val="0"/>
          <w:numId w:val="1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Taxa de angariamento</w:t>
      </w:r>
    </w:p>
    <w:p w14:paraId="5C0A30A8" w14:textId="77777777" w:rsidR="004C58D6" w:rsidRPr="00B961F6" w:rsidRDefault="004C58D6" w:rsidP="004C58D6">
      <w:pPr>
        <w:pStyle w:val="PargrafodaLista"/>
        <w:numPr>
          <w:ilvl w:val="0"/>
          <w:numId w:val="1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CPF</w:t>
      </w:r>
    </w:p>
    <w:p w14:paraId="0DF9875C" w14:textId="77777777" w:rsidR="004C58D6" w:rsidRPr="00B961F6" w:rsidRDefault="004C58D6" w:rsidP="004C58D6">
      <w:pPr>
        <w:pStyle w:val="PargrafodaLista"/>
        <w:numPr>
          <w:ilvl w:val="0"/>
          <w:numId w:val="1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Nome</w:t>
      </w:r>
    </w:p>
    <w:p w14:paraId="38CA7E3C" w14:textId="77777777" w:rsidR="004C58D6" w:rsidRPr="00B961F6" w:rsidRDefault="004C58D6" w:rsidP="004C58D6">
      <w:pPr>
        <w:pStyle w:val="PargrafodaLista"/>
        <w:numPr>
          <w:ilvl w:val="0"/>
          <w:numId w:val="1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Taxa de corretagem</w:t>
      </w:r>
    </w:p>
    <w:p w14:paraId="4B5984E9" w14:textId="77777777" w:rsidR="004C58D6" w:rsidRPr="00B961F6" w:rsidRDefault="004C58D6" w:rsidP="004C58D6">
      <w:pPr>
        <w:pStyle w:val="PargrafodaLista"/>
        <w:numPr>
          <w:ilvl w:val="0"/>
          <w:numId w:val="1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DDD</w:t>
      </w:r>
    </w:p>
    <w:p w14:paraId="444CB290" w14:textId="77777777" w:rsidR="004C58D6" w:rsidRPr="00B961F6" w:rsidRDefault="004C58D6" w:rsidP="004C58D6">
      <w:pPr>
        <w:pStyle w:val="PargrafodaLista"/>
        <w:numPr>
          <w:ilvl w:val="0"/>
          <w:numId w:val="1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Comercial</w:t>
      </w:r>
    </w:p>
    <w:p w14:paraId="4D6B28EF" w14:textId="77777777" w:rsidR="004C58D6" w:rsidRPr="00B961F6" w:rsidRDefault="004C58D6" w:rsidP="004C58D6">
      <w:pPr>
        <w:pStyle w:val="PargrafodaLista"/>
        <w:numPr>
          <w:ilvl w:val="0"/>
          <w:numId w:val="1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Ramal</w:t>
      </w:r>
    </w:p>
    <w:p w14:paraId="230E44DF" w14:textId="77777777" w:rsidR="004C58D6" w:rsidRPr="00B961F6" w:rsidRDefault="004C58D6" w:rsidP="004C58D6">
      <w:pPr>
        <w:pStyle w:val="PargrafodaLista"/>
        <w:numPr>
          <w:ilvl w:val="0"/>
          <w:numId w:val="1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DDD Residencial</w:t>
      </w:r>
    </w:p>
    <w:p w14:paraId="7574F600" w14:textId="77777777" w:rsidR="004C58D6" w:rsidRPr="00B961F6" w:rsidRDefault="004C58D6" w:rsidP="004C58D6">
      <w:pPr>
        <w:pStyle w:val="PargrafodaLista"/>
        <w:numPr>
          <w:ilvl w:val="0"/>
          <w:numId w:val="1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Residencial</w:t>
      </w:r>
    </w:p>
    <w:p w14:paraId="230E59C9" w14:textId="77777777" w:rsidR="004C58D6" w:rsidRPr="00B961F6" w:rsidRDefault="004C58D6" w:rsidP="004C58D6">
      <w:pPr>
        <w:pStyle w:val="PargrafodaLista"/>
        <w:numPr>
          <w:ilvl w:val="0"/>
          <w:numId w:val="1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DDD Celular</w:t>
      </w:r>
    </w:p>
    <w:p w14:paraId="78972A31" w14:textId="77777777" w:rsidR="004C58D6" w:rsidRPr="00B961F6" w:rsidRDefault="004C58D6" w:rsidP="004C58D6">
      <w:pPr>
        <w:pStyle w:val="PargrafodaLista"/>
        <w:numPr>
          <w:ilvl w:val="0"/>
          <w:numId w:val="1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Celular</w:t>
      </w:r>
    </w:p>
    <w:p w14:paraId="5A3A8027" w14:textId="77777777" w:rsidR="004C58D6" w:rsidRPr="00B961F6" w:rsidRDefault="004C58D6" w:rsidP="004C58D6">
      <w:pPr>
        <w:pStyle w:val="PargrafodaLista"/>
        <w:numPr>
          <w:ilvl w:val="0"/>
          <w:numId w:val="1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CNPJ</w:t>
      </w:r>
    </w:p>
    <w:p w14:paraId="115336CE" w14:textId="77777777" w:rsidR="004C58D6" w:rsidRPr="00B961F6" w:rsidRDefault="004C58D6" w:rsidP="004C58D6">
      <w:pPr>
        <w:pStyle w:val="PargrafodaLista"/>
        <w:numPr>
          <w:ilvl w:val="0"/>
          <w:numId w:val="10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Nome da empresa</w:t>
      </w:r>
    </w:p>
    <w:p w14:paraId="406A401F" w14:textId="77777777" w:rsidR="004C58D6" w:rsidRPr="001D0247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472AC372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>
        <w:rPr>
          <w:rFonts w:asciiTheme="minorHAnsi" w:hAnsiTheme="minorHAnsi" w:cs="Arial"/>
          <w:sz w:val="22"/>
          <w:szCs w:val="22"/>
        </w:rPr>
        <w:t>Incluir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AA352A">
        <w:rPr>
          <w:rFonts w:asciiTheme="minorHAnsi" w:hAnsiTheme="minorHAnsi" w:cs="Arial"/>
          <w:sz w:val="22"/>
          <w:szCs w:val="22"/>
        </w:rPr>
        <w:t>Contratos de Serviços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4E98D29E" w14:textId="77777777" w:rsidR="004C58D6" w:rsidRPr="00C178E5" w:rsidRDefault="004C58D6" w:rsidP="004C58D6">
      <w:pPr>
        <w:pStyle w:val="PargrafodaLista"/>
        <w:numPr>
          <w:ilvl w:val="0"/>
          <w:numId w:val="18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178E5">
        <w:rPr>
          <w:rFonts w:asciiTheme="minorHAnsi" w:hAnsiTheme="minorHAnsi" w:cs="Arial"/>
          <w:sz w:val="22"/>
          <w:szCs w:val="22"/>
        </w:rPr>
        <w:t>Agrupamento</w:t>
      </w:r>
    </w:p>
    <w:p w14:paraId="57D4C7F2" w14:textId="77777777" w:rsidR="004C58D6" w:rsidRPr="00C178E5" w:rsidRDefault="004C58D6" w:rsidP="004C58D6">
      <w:pPr>
        <w:pStyle w:val="PargrafodaLista"/>
        <w:numPr>
          <w:ilvl w:val="0"/>
          <w:numId w:val="18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proofErr w:type="spellStart"/>
      <w:r w:rsidRPr="00C178E5">
        <w:rPr>
          <w:rFonts w:asciiTheme="minorHAnsi" w:hAnsiTheme="minorHAnsi" w:cs="Arial"/>
          <w:sz w:val="22"/>
          <w:szCs w:val="22"/>
        </w:rPr>
        <w:t>Orgao</w:t>
      </w:r>
      <w:proofErr w:type="spellEnd"/>
    </w:p>
    <w:p w14:paraId="190772DF" w14:textId="77777777" w:rsidR="004C58D6" w:rsidRPr="00C178E5" w:rsidRDefault="004C58D6" w:rsidP="004C58D6">
      <w:pPr>
        <w:pStyle w:val="PargrafodaLista"/>
        <w:numPr>
          <w:ilvl w:val="0"/>
          <w:numId w:val="18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178E5">
        <w:rPr>
          <w:rFonts w:asciiTheme="minorHAnsi" w:hAnsiTheme="minorHAnsi" w:cs="Arial"/>
          <w:sz w:val="22"/>
          <w:szCs w:val="22"/>
        </w:rPr>
        <w:t xml:space="preserve">Contrato </w:t>
      </w:r>
      <w:proofErr w:type="spellStart"/>
      <w:r w:rsidRPr="00C178E5">
        <w:rPr>
          <w:rFonts w:asciiTheme="minorHAnsi" w:hAnsiTheme="minorHAnsi" w:cs="Arial"/>
          <w:sz w:val="22"/>
          <w:szCs w:val="22"/>
        </w:rPr>
        <w:t>servico</w:t>
      </w:r>
      <w:proofErr w:type="spellEnd"/>
    </w:p>
    <w:p w14:paraId="4DCE9453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091D20A7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3D7A5ABE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>
        <w:rPr>
          <w:rFonts w:asciiTheme="minorHAnsi" w:hAnsiTheme="minorHAnsi" w:cs="Arial"/>
          <w:b/>
          <w:sz w:val="22"/>
          <w:szCs w:val="22"/>
        </w:rPr>
        <w:t>Alterar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 </w:t>
      </w:r>
      <w:r w:rsidRPr="00AA352A">
        <w:rPr>
          <w:rFonts w:asciiTheme="minorHAnsi" w:hAnsiTheme="minorHAnsi" w:cs="Arial"/>
          <w:b/>
          <w:sz w:val="22"/>
          <w:szCs w:val="22"/>
        </w:rPr>
        <w:t>Contratos de Serviços</w:t>
      </w:r>
    </w:p>
    <w:p w14:paraId="19F80E15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Adequar a funcionalidade para suportar a nova máscara do campo “</w:t>
      </w:r>
      <w:r w:rsidRPr="001D0247">
        <w:rPr>
          <w:rFonts w:asciiTheme="minorHAnsi" w:hAnsiTheme="minorHAnsi" w:cs="Arial"/>
          <w:sz w:val="22"/>
          <w:szCs w:val="22"/>
        </w:rPr>
        <w:t>CNPJ do prestador de serviço</w:t>
      </w:r>
      <w:r w:rsidRPr="00BB5FBA">
        <w:rPr>
          <w:rFonts w:asciiTheme="minorHAnsi" w:hAnsiTheme="minorHAnsi" w:cs="Arial"/>
          <w:sz w:val="22"/>
          <w:szCs w:val="22"/>
        </w:rPr>
        <w:t>”.</w:t>
      </w:r>
    </w:p>
    <w:p w14:paraId="5C40F40C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42DF67F2" w14:textId="77777777" w:rsidR="004C58D6" w:rsidRPr="00BB5FBA" w:rsidRDefault="004C58D6" w:rsidP="004C58D6">
      <w:pPr>
        <w:pStyle w:val="PargrafodaLista"/>
        <w:numPr>
          <w:ilvl w:val="0"/>
          <w:numId w:val="5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 xml:space="preserve">Ajuste da validação de CNPJ no </w:t>
      </w:r>
      <w:proofErr w:type="spellStart"/>
      <w:r w:rsidRPr="00BB5FBA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BB5FBA">
        <w:rPr>
          <w:rFonts w:asciiTheme="minorHAnsi" w:hAnsiTheme="minorHAnsi" w:cs="Arial"/>
          <w:sz w:val="22"/>
          <w:szCs w:val="22"/>
        </w:rPr>
        <w:t>;</w:t>
      </w:r>
    </w:p>
    <w:p w14:paraId="0FA384DC" w14:textId="77777777" w:rsidR="004C58D6" w:rsidRPr="00BB5FBA" w:rsidRDefault="004C58D6" w:rsidP="004C58D6">
      <w:pPr>
        <w:pStyle w:val="PargrafodaLista"/>
        <w:numPr>
          <w:ilvl w:val="0"/>
          <w:numId w:val="5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Atualização da máscara do campo editável;</w:t>
      </w:r>
    </w:p>
    <w:p w14:paraId="0F2CAC83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3FE2E718" w14:textId="6AAB86A4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757952B8" w14:textId="2870CBC4" w:rsidR="004919FA" w:rsidRPr="00904999" w:rsidRDefault="004919FA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0A45E936" wp14:editId="020A92B9">
            <wp:extent cx="6228080" cy="5172075"/>
            <wp:effectExtent l="0" t="0" r="1270" b="9525"/>
            <wp:docPr id="2428811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881185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864D3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36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>
        <w:rPr>
          <w:rFonts w:asciiTheme="minorHAnsi" w:hAnsiTheme="minorHAnsi" w:cs="Arial"/>
          <w:sz w:val="22"/>
          <w:szCs w:val="22"/>
        </w:rPr>
        <w:t xml:space="preserve">Manter </w:t>
      </w:r>
      <w:r w:rsidRPr="00AA352A">
        <w:rPr>
          <w:rFonts w:asciiTheme="minorHAnsi" w:hAnsiTheme="minorHAnsi" w:cs="Arial"/>
          <w:sz w:val="22"/>
          <w:szCs w:val="22"/>
        </w:rPr>
        <w:t xml:space="preserve">Contratos de Serviços </w:t>
      </w:r>
      <w:r>
        <w:rPr>
          <w:rFonts w:asciiTheme="minorHAnsi" w:hAnsiTheme="minorHAnsi" w:cs="Arial"/>
          <w:sz w:val="22"/>
          <w:szCs w:val="22"/>
        </w:rPr>
        <w:t>– Alterar</w:t>
      </w:r>
    </w:p>
    <w:p w14:paraId="68D0DC13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2F97B49F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>
        <w:rPr>
          <w:rFonts w:asciiTheme="minorHAnsi" w:hAnsiTheme="minorHAnsi" w:cs="Arial"/>
          <w:sz w:val="22"/>
          <w:szCs w:val="22"/>
        </w:rPr>
        <w:t>Alterar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AA352A">
        <w:rPr>
          <w:rFonts w:asciiTheme="minorHAnsi" w:hAnsiTheme="minorHAnsi" w:cs="Arial"/>
          <w:sz w:val="22"/>
          <w:szCs w:val="22"/>
        </w:rPr>
        <w:t>Contratos de Serviços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69F90AEE" w14:textId="77777777" w:rsidR="004C58D6" w:rsidRPr="00B961F6" w:rsidRDefault="004C58D6" w:rsidP="004C58D6">
      <w:pPr>
        <w:pStyle w:val="PargrafodaLista"/>
        <w:numPr>
          <w:ilvl w:val="0"/>
          <w:numId w:val="1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Agrupamento de órgãos</w:t>
      </w:r>
    </w:p>
    <w:p w14:paraId="12253E21" w14:textId="77777777" w:rsidR="004C58D6" w:rsidRPr="00B961F6" w:rsidRDefault="004C58D6" w:rsidP="004C58D6">
      <w:pPr>
        <w:pStyle w:val="PargrafodaLista"/>
        <w:numPr>
          <w:ilvl w:val="0"/>
          <w:numId w:val="1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Órgão que representa o agrupamento (contratante)</w:t>
      </w:r>
    </w:p>
    <w:p w14:paraId="39CD4085" w14:textId="77777777" w:rsidR="004C58D6" w:rsidRPr="00B961F6" w:rsidRDefault="004C58D6" w:rsidP="004C58D6">
      <w:pPr>
        <w:pStyle w:val="PargrafodaLista"/>
        <w:numPr>
          <w:ilvl w:val="0"/>
          <w:numId w:val="1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Consignatária (contratada)</w:t>
      </w:r>
    </w:p>
    <w:p w14:paraId="12310191" w14:textId="77777777" w:rsidR="004C58D6" w:rsidRPr="00B961F6" w:rsidRDefault="004C58D6" w:rsidP="004C58D6">
      <w:pPr>
        <w:pStyle w:val="PargrafodaLista"/>
        <w:numPr>
          <w:ilvl w:val="0"/>
          <w:numId w:val="1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Tipo de serviço</w:t>
      </w:r>
    </w:p>
    <w:p w14:paraId="7D15C395" w14:textId="77777777" w:rsidR="004C58D6" w:rsidRPr="00B961F6" w:rsidRDefault="004C58D6" w:rsidP="004C58D6">
      <w:pPr>
        <w:pStyle w:val="PargrafodaLista"/>
        <w:numPr>
          <w:ilvl w:val="0"/>
          <w:numId w:val="1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Número do contrato</w:t>
      </w:r>
    </w:p>
    <w:p w14:paraId="46FD15E7" w14:textId="77777777" w:rsidR="004C58D6" w:rsidRPr="00B961F6" w:rsidRDefault="004C58D6" w:rsidP="004C58D6">
      <w:pPr>
        <w:pStyle w:val="PargrafodaLista"/>
        <w:numPr>
          <w:ilvl w:val="0"/>
          <w:numId w:val="1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Data inicial do contrato</w:t>
      </w:r>
    </w:p>
    <w:p w14:paraId="763E129C" w14:textId="77777777" w:rsidR="004C58D6" w:rsidRPr="00B961F6" w:rsidRDefault="004C58D6" w:rsidP="004C58D6">
      <w:pPr>
        <w:pStyle w:val="PargrafodaLista"/>
        <w:numPr>
          <w:ilvl w:val="0"/>
          <w:numId w:val="1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Data final do contrato</w:t>
      </w:r>
    </w:p>
    <w:p w14:paraId="465CE6C1" w14:textId="77777777" w:rsidR="004C58D6" w:rsidRPr="00B961F6" w:rsidRDefault="004C58D6" w:rsidP="004C58D6">
      <w:pPr>
        <w:pStyle w:val="PargrafodaLista"/>
        <w:numPr>
          <w:ilvl w:val="0"/>
          <w:numId w:val="1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Data final após prorrogação</w:t>
      </w:r>
    </w:p>
    <w:p w14:paraId="750D4C28" w14:textId="77777777" w:rsidR="004C58D6" w:rsidRPr="00B961F6" w:rsidRDefault="004C58D6" w:rsidP="004C58D6">
      <w:pPr>
        <w:pStyle w:val="PargrafodaLista"/>
        <w:numPr>
          <w:ilvl w:val="0"/>
          <w:numId w:val="1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Descrição do serviço</w:t>
      </w:r>
    </w:p>
    <w:p w14:paraId="1A2F96C4" w14:textId="77777777" w:rsidR="004C58D6" w:rsidRPr="00B961F6" w:rsidRDefault="004C58D6" w:rsidP="004C58D6">
      <w:pPr>
        <w:pStyle w:val="PargrafodaLista"/>
        <w:numPr>
          <w:ilvl w:val="0"/>
          <w:numId w:val="1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Objeto do contrato</w:t>
      </w:r>
    </w:p>
    <w:p w14:paraId="2EB796F9" w14:textId="77777777" w:rsidR="004C58D6" w:rsidRPr="00B961F6" w:rsidRDefault="004C58D6" w:rsidP="004C58D6">
      <w:pPr>
        <w:pStyle w:val="PargrafodaLista"/>
        <w:numPr>
          <w:ilvl w:val="0"/>
          <w:numId w:val="1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Endereço da imagem de publicação do contrato</w:t>
      </w:r>
    </w:p>
    <w:p w14:paraId="5427AA05" w14:textId="77777777" w:rsidR="004C58D6" w:rsidRPr="00B961F6" w:rsidRDefault="004C58D6" w:rsidP="004C58D6">
      <w:pPr>
        <w:pStyle w:val="PargrafodaLista"/>
        <w:numPr>
          <w:ilvl w:val="0"/>
          <w:numId w:val="1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Número da apólice</w:t>
      </w:r>
    </w:p>
    <w:p w14:paraId="10B25A4F" w14:textId="77777777" w:rsidR="004C58D6" w:rsidRPr="00B961F6" w:rsidRDefault="004C58D6" w:rsidP="004C58D6">
      <w:pPr>
        <w:pStyle w:val="PargrafodaLista"/>
        <w:numPr>
          <w:ilvl w:val="0"/>
          <w:numId w:val="1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Registro na SUSEP</w:t>
      </w:r>
    </w:p>
    <w:p w14:paraId="253F5008" w14:textId="77777777" w:rsidR="004C58D6" w:rsidRPr="00B961F6" w:rsidRDefault="004C58D6" w:rsidP="004C58D6">
      <w:pPr>
        <w:pStyle w:val="PargrafodaLista"/>
        <w:numPr>
          <w:ilvl w:val="0"/>
          <w:numId w:val="1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Taxa de angariamento</w:t>
      </w:r>
    </w:p>
    <w:p w14:paraId="08EE19C0" w14:textId="77777777" w:rsidR="004C58D6" w:rsidRPr="00B961F6" w:rsidRDefault="004C58D6" w:rsidP="004C58D6">
      <w:pPr>
        <w:pStyle w:val="PargrafodaLista"/>
        <w:numPr>
          <w:ilvl w:val="0"/>
          <w:numId w:val="1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lastRenderedPageBreak/>
        <w:t>CPF</w:t>
      </w:r>
    </w:p>
    <w:p w14:paraId="315EA23C" w14:textId="77777777" w:rsidR="004C58D6" w:rsidRPr="00B961F6" w:rsidRDefault="004C58D6" w:rsidP="004C58D6">
      <w:pPr>
        <w:pStyle w:val="PargrafodaLista"/>
        <w:numPr>
          <w:ilvl w:val="0"/>
          <w:numId w:val="1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Nome</w:t>
      </w:r>
    </w:p>
    <w:p w14:paraId="16829637" w14:textId="77777777" w:rsidR="004C58D6" w:rsidRPr="00B961F6" w:rsidRDefault="004C58D6" w:rsidP="004C58D6">
      <w:pPr>
        <w:pStyle w:val="PargrafodaLista"/>
        <w:numPr>
          <w:ilvl w:val="0"/>
          <w:numId w:val="1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Taxa de corretagem</w:t>
      </w:r>
    </w:p>
    <w:p w14:paraId="2AC97B39" w14:textId="77777777" w:rsidR="004C58D6" w:rsidRPr="00B961F6" w:rsidRDefault="004C58D6" w:rsidP="004C58D6">
      <w:pPr>
        <w:pStyle w:val="PargrafodaLista"/>
        <w:numPr>
          <w:ilvl w:val="0"/>
          <w:numId w:val="1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DDD Comercial</w:t>
      </w:r>
    </w:p>
    <w:p w14:paraId="0E88F8E0" w14:textId="77777777" w:rsidR="004C58D6" w:rsidRPr="00B961F6" w:rsidRDefault="004C58D6" w:rsidP="004C58D6">
      <w:pPr>
        <w:pStyle w:val="PargrafodaLista"/>
        <w:numPr>
          <w:ilvl w:val="0"/>
          <w:numId w:val="1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Comercial</w:t>
      </w:r>
    </w:p>
    <w:p w14:paraId="37C06192" w14:textId="77777777" w:rsidR="004C58D6" w:rsidRPr="00B961F6" w:rsidRDefault="004C58D6" w:rsidP="004C58D6">
      <w:pPr>
        <w:pStyle w:val="PargrafodaLista"/>
        <w:numPr>
          <w:ilvl w:val="0"/>
          <w:numId w:val="1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Ramal</w:t>
      </w:r>
    </w:p>
    <w:p w14:paraId="6A6C00B8" w14:textId="77777777" w:rsidR="004C58D6" w:rsidRPr="00B961F6" w:rsidRDefault="004C58D6" w:rsidP="004C58D6">
      <w:pPr>
        <w:pStyle w:val="PargrafodaLista"/>
        <w:numPr>
          <w:ilvl w:val="0"/>
          <w:numId w:val="1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DDD Residencial</w:t>
      </w:r>
    </w:p>
    <w:p w14:paraId="4C647526" w14:textId="77777777" w:rsidR="004C58D6" w:rsidRPr="00B961F6" w:rsidRDefault="004C58D6" w:rsidP="004C58D6">
      <w:pPr>
        <w:pStyle w:val="PargrafodaLista"/>
        <w:numPr>
          <w:ilvl w:val="0"/>
          <w:numId w:val="1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Residencial</w:t>
      </w:r>
    </w:p>
    <w:p w14:paraId="44EF18A2" w14:textId="77777777" w:rsidR="004C58D6" w:rsidRPr="00B961F6" w:rsidRDefault="004C58D6" w:rsidP="004C58D6">
      <w:pPr>
        <w:pStyle w:val="PargrafodaLista"/>
        <w:numPr>
          <w:ilvl w:val="0"/>
          <w:numId w:val="1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DDD Celular</w:t>
      </w:r>
    </w:p>
    <w:p w14:paraId="2390D2EC" w14:textId="77777777" w:rsidR="004C58D6" w:rsidRPr="00B961F6" w:rsidRDefault="004C58D6" w:rsidP="004C58D6">
      <w:pPr>
        <w:pStyle w:val="PargrafodaLista"/>
        <w:numPr>
          <w:ilvl w:val="0"/>
          <w:numId w:val="1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Celular</w:t>
      </w:r>
    </w:p>
    <w:p w14:paraId="05F879EF" w14:textId="77777777" w:rsidR="004C58D6" w:rsidRPr="00B961F6" w:rsidRDefault="004C58D6" w:rsidP="004C58D6">
      <w:pPr>
        <w:pStyle w:val="PargrafodaLista"/>
        <w:numPr>
          <w:ilvl w:val="0"/>
          <w:numId w:val="1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CNPJ</w:t>
      </w:r>
    </w:p>
    <w:p w14:paraId="286A8344" w14:textId="77777777" w:rsidR="004C58D6" w:rsidRPr="00B961F6" w:rsidRDefault="004C58D6" w:rsidP="004C58D6">
      <w:pPr>
        <w:pStyle w:val="PargrafodaLista"/>
        <w:numPr>
          <w:ilvl w:val="0"/>
          <w:numId w:val="1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961F6">
        <w:rPr>
          <w:rFonts w:asciiTheme="minorHAnsi" w:hAnsiTheme="minorHAnsi" w:cs="Arial"/>
          <w:sz w:val="22"/>
          <w:szCs w:val="22"/>
        </w:rPr>
        <w:t>Nome da empresa</w:t>
      </w:r>
    </w:p>
    <w:p w14:paraId="193A9F72" w14:textId="77777777" w:rsidR="004C58D6" w:rsidRPr="0042360A" w:rsidRDefault="004C58D6" w:rsidP="004C58D6">
      <w:pPr>
        <w:spacing w:before="0" w:after="0" w:line="276" w:lineRule="auto"/>
        <w:ind w:left="360" w:right="225"/>
        <w:rPr>
          <w:rFonts w:asciiTheme="minorHAnsi" w:hAnsiTheme="minorHAnsi" w:cs="Arial"/>
          <w:sz w:val="22"/>
          <w:szCs w:val="22"/>
        </w:rPr>
      </w:pPr>
    </w:p>
    <w:p w14:paraId="7903A6C9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>
        <w:rPr>
          <w:rFonts w:asciiTheme="minorHAnsi" w:hAnsiTheme="minorHAnsi" w:cs="Arial"/>
          <w:sz w:val="22"/>
          <w:szCs w:val="22"/>
        </w:rPr>
        <w:t>Alterar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AA352A">
        <w:rPr>
          <w:rFonts w:asciiTheme="minorHAnsi" w:hAnsiTheme="minorHAnsi" w:cs="Arial"/>
          <w:sz w:val="22"/>
          <w:szCs w:val="22"/>
        </w:rPr>
        <w:t>Contratos de Serviços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1C226D13" w14:textId="77777777" w:rsidR="004C58D6" w:rsidRPr="00C178E5" w:rsidRDefault="004C58D6" w:rsidP="004C58D6">
      <w:pPr>
        <w:pStyle w:val="PargrafodaLista"/>
        <w:numPr>
          <w:ilvl w:val="0"/>
          <w:numId w:val="18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178E5">
        <w:rPr>
          <w:rFonts w:asciiTheme="minorHAnsi" w:hAnsiTheme="minorHAnsi" w:cs="Arial"/>
          <w:sz w:val="22"/>
          <w:szCs w:val="22"/>
        </w:rPr>
        <w:t>Agrupamento</w:t>
      </w:r>
    </w:p>
    <w:p w14:paraId="6FBF35B6" w14:textId="77777777" w:rsidR="004C58D6" w:rsidRDefault="004C58D6" w:rsidP="004C58D6">
      <w:pPr>
        <w:pStyle w:val="PargrafodaLista"/>
        <w:numPr>
          <w:ilvl w:val="0"/>
          <w:numId w:val="18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proofErr w:type="spellStart"/>
      <w:r w:rsidRPr="00C178E5">
        <w:rPr>
          <w:rFonts w:asciiTheme="minorHAnsi" w:hAnsiTheme="minorHAnsi" w:cs="Arial"/>
          <w:sz w:val="22"/>
          <w:szCs w:val="22"/>
        </w:rPr>
        <w:t>Orgao</w:t>
      </w:r>
      <w:proofErr w:type="spellEnd"/>
    </w:p>
    <w:p w14:paraId="157C6FB8" w14:textId="77777777" w:rsidR="004C58D6" w:rsidRPr="00C178E5" w:rsidRDefault="004C58D6" w:rsidP="004C58D6">
      <w:pPr>
        <w:pStyle w:val="PargrafodaLista"/>
        <w:numPr>
          <w:ilvl w:val="0"/>
          <w:numId w:val="186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178E5">
        <w:rPr>
          <w:rFonts w:asciiTheme="minorHAnsi" w:hAnsiTheme="minorHAnsi" w:cs="Arial"/>
          <w:sz w:val="22"/>
          <w:szCs w:val="22"/>
        </w:rPr>
        <w:t xml:space="preserve">Contrato </w:t>
      </w:r>
      <w:proofErr w:type="spellStart"/>
      <w:r w:rsidRPr="00C178E5">
        <w:rPr>
          <w:rFonts w:asciiTheme="minorHAnsi" w:hAnsiTheme="minorHAnsi" w:cs="Arial"/>
          <w:sz w:val="22"/>
          <w:szCs w:val="22"/>
        </w:rPr>
        <w:t>servico</w:t>
      </w:r>
      <w:proofErr w:type="spellEnd"/>
      <w:r w:rsidRPr="00C178E5">
        <w:rPr>
          <w:rFonts w:asciiTheme="minorHAnsi" w:hAnsiTheme="minorHAnsi" w:cs="Arial"/>
          <w:sz w:val="22"/>
          <w:szCs w:val="22"/>
        </w:rPr>
        <w:t xml:space="preserve"> </w:t>
      </w:r>
    </w:p>
    <w:p w14:paraId="61D6AF32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16E51440" w14:textId="77777777" w:rsidR="004C58D6" w:rsidRPr="00021F53" w:rsidRDefault="004C58D6" w:rsidP="004C58D6">
      <w:pPr>
        <w:pStyle w:val="Ttulo2"/>
      </w:pPr>
      <w:r w:rsidRPr="00021F53">
        <w:t>(</w:t>
      </w:r>
      <w:r>
        <w:t>PAG</w:t>
      </w:r>
      <w:r w:rsidRPr="00021F53">
        <w:t>) –</w:t>
      </w:r>
      <w:r>
        <w:t xml:space="preserve"> </w:t>
      </w:r>
      <w:r w:rsidRPr="00807B83">
        <w:rPr>
          <w:highlight w:val="yellow"/>
        </w:rPr>
        <w:t>Manter Registro de Recolhimento Avulso de Previdencia</w:t>
      </w:r>
    </w:p>
    <w:p w14:paraId="6D469B03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904999">
        <w:rPr>
          <w:rFonts w:asciiTheme="minorHAnsi" w:hAnsiTheme="minorHAnsi" w:cs="Arial"/>
          <w:sz w:val="24"/>
        </w:rPr>
        <w:t>Funções impactadas:</w:t>
      </w:r>
    </w:p>
    <w:p w14:paraId="48B5B208" w14:textId="77777777" w:rsidR="004C58D6" w:rsidRPr="00457752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457752">
        <w:rPr>
          <w:rFonts w:asciiTheme="minorHAnsi" w:hAnsiTheme="minorHAnsi" w:cs="Arial"/>
          <w:sz w:val="24"/>
        </w:rPr>
        <w:t xml:space="preserve">Incluir </w:t>
      </w:r>
      <w:r w:rsidRPr="00020E70">
        <w:rPr>
          <w:rFonts w:asciiTheme="minorHAnsi" w:hAnsiTheme="minorHAnsi" w:cs="Arial"/>
          <w:sz w:val="24"/>
        </w:rPr>
        <w:t xml:space="preserve">Registro de Recolhimento Avulso de </w:t>
      </w:r>
      <w:proofErr w:type="spellStart"/>
      <w:r w:rsidRPr="00020E70">
        <w:rPr>
          <w:rFonts w:asciiTheme="minorHAnsi" w:hAnsiTheme="minorHAnsi" w:cs="Arial"/>
          <w:sz w:val="24"/>
        </w:rPr>
        <w:t>Previdencia</w:t>
      </w:r>
      <w:proofErr w:type="spellEnd"/>
      <w:r w:rsidRPr="00020E70">
        <w:rPr>
          <w:rFonts w:asciiTheme="minorHAnsi" w:hAnsiTheme="minorHAnsi" w:cs="Arial"/>
          <w:sz w:val="24"/>
        </w:rPr>
        <w:t xml:space="preserve"> </w:t>
      </w:r>
      <w:r w:rsidRPr="00457752">
        <w:rPr>
          <w:rFonts w:asciiTheme="minorHAnsi" w:hAnsiTheme="minorHAnsi" w:cs="Arial"/>
          <w:sz w:val="24"/>
        </w:rPr>
        <w:t>(alterado)</w:t>
      </w:r>
    </w:p>
    <w:p w14:paraId="7D7BC521" w14:textId="77777777" w:rsidR="004C58D6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0679EF">
        <w:rPr>
          <w:rFonts w:asciiTheme="minorHAnsi" w:hAnsiTheme="minorHAnsi" w:cs="Arial"/>
          <w:sz w:val="24"/>
        </w:rPr>
        <w:t xml:space="preserve">Alterar </w:t>
      </w:r>
      <w:r w:rsidRPr="00020E70">
        <w:rPr>
          <w:rFonts w:asciiTheme="minorHAnsi" w:hAnsiTheme="minorHAnsi" w:cs="Arial"/>
          <w:sz w:val="24"/>
        </w:rPr>
        <w:t xml:space="preserve">Registro de Recolhimento Avulso de </w:t>
      </w:r>
      <w:proofErr w:type="spellStart"/>
      <w:r w:rsidRPr="00020E70">
        <w:rPr>
          <w:rFonts w:asciiTheme="minorHAnsi" w:hAnsiTheme="minorHAnsi" w:cs="Arial"/>
          <w:sz w:val="24"/>
        </w:rPr>
        <w:t>Previdencia</w:t>
      </w:r>
      <w:proofErr w:type="spellEnd"/>
      <w:r w:rsidRPr="00020E70">
        <w:rPr>
          <w:rFonts w:asciiTheme="minorHAnsi" w:hAnsiTheme="minorHAnsi" w:cs="Arial"/>
          <w:sz w:val="24"/>
        </w:rPr>
        <w:t xml:space="preserve"> </w:t>
      </w:r>
      <w:r w:rsidRPr="000679EF">
        <w:rPr>
          <w:rFonts w:asciiTheme="minorHAnsi" w:hAnsiTheme="minorHAnsi" w:cs="Arial"/>
          <w:sz w:val="24"/>
        </w:rPr>
        <w:t>(</w:t>
      </w:r>
      <w:r>
        <w:rPr>
          <w:rFonts w:asciiTheme="minorHAnsi" w:hAnsiTheme="minorHAnsi" w:cs="Arial"/>
          <w:sz w:val="24"/>
        </w:rPr>
        <w:t>alterado</w:t>
      </w:r>
      <w:r w:rsidRPr="000679EF">
        <w:rPr>
          <w:rFonts w:asciiTheme="minorHAnsi" w:hAnsiTheme="minorHAnsi" w:cs="Arial"/>
          <w:sz w:val="24"/>
        </w:rPr>
        <w:t>)</w:t>
      </w:r>
    </w:p>
    <w:p w14:paraId="1046763B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7A3276FE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7D0BEC00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Incluir </w:t>
      </w:r>
      <w:r w:rsidRPr="00020E70">
        <w:rPr>
          <w:rFonts w:asciiTheme="minorHAnsi" w:hAnsiTheme="minorHAnsi" w:cs="Arial"/>
          <w:b/>
          <w:sz w:val="22"/>
          <w:szCs w:val="22"/>
        </w:rPr>
        <w:t xml:space="preserve">Registro de Recolhimento Avulso de </w:t>
      </w:r>
      <w:proofErr w:type="spellStart"/>
      <w:r w:rsidRPr="00020E70">
        <w:rPr>
          <w:rFonts w:asciiTheme="minorHAnsi" w:hAnsiTheme="minorHAnsi" w:cs="Arial"/>
          <w:b/>
          <w:sz w:val="22"/>
          <w:szCs w:val="22"/>
        </w:rPr>
        <w:t>Previdencia</w:t>
      </w:r>
      <w:proofErr w:type="spellEnd"/>
    </w:p>
    <w:p w14:paraId="4D69B469" w14:textId="4A4A8B0E" w:rsidR="004C58D6" w:rsidRPr="00BB5FBA" w:rsidRDefault="004C36EE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Adequar a funcionalidade para suportar o novo padrão de CNPJ alfanumérico nos campos </w:t>
      </w:r>
      <w:r w:rsidR="004C58D6" w:rsidRPr="00BB5FBA">
        <w:rPr>
          <w:rFonts w:asciiTheme="minorHAnsi" w:hAnsiTheme="minorHAnsi" w:cs="Arial"/>
          <w:sz w:val="22"/>
          <w:szCs w:val="22"/>
        </w:rPr>
        <w:t>“</w:t>
      </w:r>
      <w:r w:rsidR="004C58D6" w:rsidRPr="00020E70">
        <w:rPr>
          <w:rFonts w:asciiTheme="minorHAnsi" w:hAnsiTheme="minorHAnsi" w:cs="Arial"/>
          <w:sz w:val="22"/>
          <w:szCs w:val="22"/>
        </w:rPr>
        <w:t>CNPJ</w:t>
      </w:r>
      <w:r w:rsidR="004C58D6" w:rsidRPr="00BB5FBA">
        <w:rPr>
          <w:rFonts w:asciiTheme="minorHAnsi" w:hAnsiTheme="minorHAnsi" w:cs="Arial"/>
          <w:sz w:val="22"/>
          <w:szCs w:val="22"/>
        </w:rPr>
        <w:t>”.</w:t>
      </w:r>
    </w:p>
    <w:p w14:paraId="6B3AF616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484D16E0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Adequação da validação de CNPJ no </w:t>
      </w:r>
      <w:proofErr w:type="spellStart"/>
      <w:r w:rsidRPr="008B6917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8B6917">
        <w:rPr>
          <w:rFonts w:asciiTheme="minorHAnsi" w:hAnsiTheme="minorHAnsi" w:cs="Arial"/>
          <w:sz w:val="22"/>
          <w:szCs w:val="22"/>
        </w:rPr>
        <w:t>;</w:t>
      </w:r>
    </w:p>
    <w:p w14:paraId="507363D2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formatação e das regras de entrada dos campos editáveis;</w:t>
      </w:r>
    </w:p>
    <w:p w14:paraId="75C93DF6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exibição do CNPJ conforme o novo padrão alfanumérico.</w:t>
      </w:r>
    </w:p>
    <w:p w14:paraId="30DA72B9" w14:textId="77777777" w:rsidR="004C58D6" w:rsidRPr="00385845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476FDE07" w14:textId="614E7CE1" w:rsidR="004C58D6" w:rsidRPr="00904999" w:rsidRDefault="003A57AC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B19A872" wp14:editId="2C6DBD7D">
            <wp:extent cx="6228080" cy="3570605"/>
            <wp:effectExtent l="0" t="0" r="1270" b="0"/>
            <wp:docPr id="12122740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274024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57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57C93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39</w:t>
      </w:r>
      <w:r w:rsidRPr="00904999">
        <w:rPr>
          <w:rFonts w:asciiTheme="minorHAnsi" w:hAnsiTheme="minorHAnsi" w:cs="Arial"/>
          <w:sz w:val="22"/>
          <w:szCs w:val="22"/>
        </w:rPr>
        <w:t xml:space="preserve"> –</w:t>
      </w:r>
      <w:r>
        <w:rPr>
          <w:rFonts w:asciiTheme="minorHAnsi" w:hAnsiTheme="minorHAnsi" w:cs="Arial"/>
          <w:sz w:val="22"/>
          <w:szCs w:val="22"/>
        </w:rPr>
        <w:t xml:space="preserve"> Manter </w:t>
      </w:r>
      <w:r w:rsidRPr="00020E70">
        <w:rPr>
          <w:rFonts w:asciiTheme="minorHAnsi" w:hAnsiTheme="minorHAnsi" w:cs="Arial"/>
          <w:sz w:val="22"/>
          <w:szCs w:val="22"/>
        </w:rPr>
        <w:t xml:space="preserve">Registro de Recolhimento Avulso de </w:t>
      </w:r>
      <w:proofErr w:type="spellStart"/>
      <w:r w:rsidRPr="00020E70">
        <w:rPr>
          <w:rFonts w:asciiTheme="minorHAnsi" w:hAnsiTheme="minorHAnsi" w:cs="Arial"/>
          <w:sz w:val="22"/>
          <w:szCs w:val="22"/>
        </w:rPr>
        <w:t>Previdencia</w:t>
      </w:r>
      <w:proofErr w:type="spellEnd"/>
      <w:r w:rsidRPr="00020E70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– Incluir </w:t>
      </w:r>
    </w:p>
    <w:p w14:paraId="4CA8D890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0488D8E5" w14:textId="77777777" w:rsidR="004C58D6" w:rsidRPr="00904999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10F56EBC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>
        <w:rPr>
          <w:rFonts w:asciiTheme="minorHAnsi" w:hAnsiTheme="minorHAnsi" w:cs="Arial"/>
          <w:sz w:val="22"/>
          <w:szCs w:val="22"/>
        </w:rPr>
        <w:t>Incluir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020E70">
        <w:rPr>
          <w:rFonts w:asciiTheme="minorHAnsi" w:hAnsiTheme="minorHAnsi" w:cs="Arial"/>
          <w:sz w:val="22"/>
          <w:szCs w:val="22"/>
        </w:rPr>
        <w:t xml:space="preserve">Registro de Recolhimento Avulso de </w:t>
      </w:r>
      <w:proofErr w:type="spellStart"/>
      <w:r w:rsidRPr="00020E70">
        <w:rPr>
          <w:rFonts w:asciiTheme="minorHAnsi" w:hAnsiTheme="minorHAnsi" w:cs="Arial"/>
          <w:sz w:val="22"/>
          <w:szCs w:val="22"/>
        </w:rPr>
        <w:t>Previdencia</w:t>
      </w:r>
      <w:proofErr w:type="spellEnd"/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32A5D5D9" w14:textId="77777777" w:rsidR="004C58D6" w:rsidRPr="00807B83" w:rsidRDefault="004C58D6" w:rsidP="00807B83">
      <w:pPr>
        <w:pStyle w:val="PargrafodaLista"/>
        <w:numPr>
          <w:ilvl w:val="0"/>
          <w:numId w:val="2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07B83">
        <w:rPr>
          <w:rFonts w:asciiTheme="minorHAnsi" w:hAnsiTheme="minorHAnsi" w:cs="Arial"/>
          <w:sz w:val="22"/>
          <w:szCs w:val="22"/>
        </w:rPr>
        <w:t>CPF da pessoa</w:t>
      </w:r>
    </w:p>
    <w:p w14:paraId="1F09BE79" w14:textId="77777777" w:rsidR="004C58D6" w:rsidRPr="00807B83" w:rsidRDefault="004C58D6" w:rsidP="00807B83">
      <w:pPr>
        <w:pStyle w:val="PargrafodaLista"/>
        <w:numPr>
          <w:ilvl w:val="0"/>
          <w:numId w:val="2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07B83">
        <w:rPr>
          <w:rFonts w:asciiTheme="minorHAnsi" w:hAnsiTheme="minorHAnsi" w:cs="Arial"/>
          <w:sz w:val="22"/>
          <w:szCs w:val="22"/>
        </w:rPr>
        <w:t>Nome</w:t>
      </w:r>
    </w:p>
    <w:p w14:paraId="53DCFD39" w14:textId="77777777" w:rsidR="004C58D6" w:rsidRPr="00807B83" w:rsidRDefault="004C58D6" w:rsidP="00807B83">
      <w:pPr>
        <w:pStyle w:val="PargrafodaLista"/>
        <w:numPr>
          <w:ilvl w:val="0"/>
          <w:numId w:val="2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07B83">
        <w:rPr>
          <w:rFonts w:asciiTheme="minorHAnsi" w:hAnsiTheme="minorHAnsi" w:cs="Arial"/>
          <w:sz w:val="22"/>
          <w:szCs w:val="22"/>
        </w:rPr>
        <w:t xml:space="preserve">Referência inicial da vigência  </w:t>
      </w:r>
    </w:p>
    <w:p w14:paraId="5FEB68AB" w14:textId="77777777" w:rsidR="004C58D6" w:rsidRPr="00807B83" w:rsidRDefault="004C58D6" w:rsidP="00807B83">
      <w:pPr>
        <w:pStyle w:val="PargrafodaLista"/>
        <w:numPr>
          <w:ilvl w:val="0"/>
          <w:numId w:val="2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07B83">
        <w:rPr>
          <w:rFonts w:asciiTheme="minorHAnsi" w:hAnsiTheme="minorHAnsi" w:cs="Arial"/>
          <w:sz w:val="22"/>
          <w:szCs w:val="22"/>
        </w:rPr>
        <w:t xml:space="preserve">Referência final da vigência  </w:t>
      </w:r>
    </w:p>
    <w:p w14:paraId="651B56B7" w14:textId="77777777" w:rsidR="004C58D6" w:rsidRPr="00807B83" w:rsidRDefault="004C58D6" w:rsidP="00807B83">
      <w:pPr>
        <w:pStyle w:val="PargrafodaLista"/>
        <w:numPr>
          <w:ilvl w:val="0"/>
          <w:numId w:val="2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07B83">
        <w:rPr>
          <w:rFonts w:asciiTheme="minorHAnsi" w:hAnsiTheme="minorHAnsi" w:cs="Arial"/>
          <w:sz w:val="22"/>
          <w:szCs w:val="22"/>
        </w:rPr>
        <w:t>Matrícula</w:t>
      </w:r>
    </w:p>
    <w:p w14:paraId="64DA8837" w14:textId="77777777" w:rsidR="004C58D6" w:rsidRPr="00807B83" w:rsidRDefault="004C58D6" w:rsidP="00807B83">
      <w:pPr>
        <w:pStyle w:val="PargrafodaLista"/>
        <w:numPr>
          <w:ilvl w:val="0"/>
          <w:numId w:val="2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07B83">
        <w:rPr>
          <w:rFonts w:asciiTheme="minorHAnsi" w:hAnsiTheme="minorHAnsi" w:cs="Arial"/>
          <w:sz w:val="22"/>
          <w:szCs w:val="22"/>
        </w:rPr>
        <w:t>Recolhimento</w:t>
      </w:r>
    </w:p>
    <w:p w14:paraId="2EA888BD" w14:textId="77777777" w:rsidR="004C58D6" w:rsidRPr="00807B83" w:rsidRDefault="004C58D6" w:rsidP="00807B83">
      <w:pPr>
        <w:pStyle w:val="PargrafodaLista"/>
        <w:numPr>
          <w:ilvl w:val="0"/>
          <w:numId w:val="2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07B83">
        <w:rPr>
          <w:rFonts w:asciiTheme="minorHAnsi" w:hAnsiTheme="minorHAnsi" w:cs="Arial"/>
          <w:sz w:val="22"/>
          <w:szCs w:val="22"/>
        </w:rPr>
        <w:t>Recolheu o teto</w:t>
      </w:r>
    </w:p>
    <w:p w14:paraId="12927D93" w14:textId="77777777" w:rsidR="004C58D6" w:rsidRPr="00807B83" w:rsidRDefault="004C58D6" w:rsidP="00807B83">
      <w:pPr>
        <w:pStyle w:val="PargrafodaLista"/>
        <w:numPr>
          <w:ilvl w:val="0"/>
          <w:numId w:val="2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07B83">
        <w:rPr>
          <w:rFonts w:asciiTheme="minorHAnsi" w:hAnsiTheme="minorHAnsi" w:cs="Arial"/>
          <w:sz w:val="22"/>
          <w:szCs w:val="22"/>
        </w:rPr>
        <w:t>Base de recolhimento</w:t>
      </w:r>
    </w:p>
    <w:p w14:paraId="18E82BC0" w14:textId="77777777" w:rsidR="004C58D6" w:rsidRPr="00807B83" w:rsidRDefault="004C58D6" w:rsidP="00807B83">
      <w:pPr>
        <w:pStyle w:val="PargrafodaLista"/>
        <w:numPr>
          <w:ilvl w:val="0"/>
          <w:numId w:val="2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07B83">
        <w:rPr>
          <w:rFonts w:asciiTheme="minorHAnsi" w:hAnsiTheme="minorHAnsi" w:cs="Arial"/>
          <w:sz w:val="22"/>
          <w:szCs w:val="22"/>
        </w:rPr>
        <w:t>Valor de recolhimento</w:t>
      </w:r>
    </w:p>
    <w:p w14:paraId="1DE312D5" w14:textId="77777777" w:rsidR="004C58D6" w:rsidRPr="00807B83" w:rsidRDefault="004C58D6" w:rsidP="00807B83">
      <w:pPr>
        <w:pStyle w:val="PargrafodaLista"/>
        <w:numPr>
          <w:ilvl w:val="0"/>
          <w:numId w:val="2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07B83">
        <w:rPr>
          <w:rFonts w:asciiTheme="minorHAnsi" w:hAnsiTheme="minorHAnsi" w:cs="Arial"/>
          <w:sz w:val="22"/>
          <w:szCs w:val="22"/>
        </w:rPr>
        <w:t>Alíquota única</w:t>
      </w:r>
    </w:p>
    <w:p w14:paraId="2B56440E" w14:textId="77777777" w:rsidR="004C58D6" w:rsidRPr="00807B83" w:rsidRDefault="004C58D6" w:rsidP="00807B83">
      <w:pPr>
        <w:pStyle w:val="PargrafodaLista"/>
        <w:numPr>
          <w:ilvl w:val="0"/>
          <w:numId w:val="2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07B83">
        <w:rPr>
          <w:rFonts w:asciiTheme="minorHAnsi" w:hAnsiTheme="minorHAnsi" w:cs="Arial"/>
          <w:sz w:val="22"/>
          <w:szCs w:val="22"/>
        </w:rPr>
        <w:t>CNPJ</w:t>
      </w:r>
    </w:p>
    <w:p w14:paraId="277D9C49" w14:textId="77777777" w:rsidR="004C58D6" w:rsidRPr="00807B83" w:rsidRDefault="004C58D6" w:rsidP="00807B83">
      <w:pPr>
        <w:pStyle w:val="PargrafodaLista"/>
        <w:numPr>
          <w:ilvl w:val="0"/>
          <w:numId w:val="2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07B83">
        <w:rPr>
          <w:rFonts w:asciiTheme="minorHAnsi" w:hAnsiTheme="minorHAnsi" w:cs="Arial"/>
          <w:sz w:val="22"/>
          <w:szCs w:val="22"/>
        </w:rPr>
        <w:t>Nome da empresa/órgão</w:t>
      </w:r>
    </w:p>
    <w:p w14:paraId="18E17623" w14:textId="77777777" w:rsidR="004C58D6" w:rsidRPr="00807B83" w:rsidRDefault="004C58D6" w:rsidP="00807B83">
      <w:pPr>
        <w:pStyle w:val="PargrafodaLista"/>
        <w:numPr>
          <w:ilvl w:val="0"/>
          <w:numId w:val="20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07B83">
        <w:rPr>
          <w:rFonts w:asciiTheme="minorHAnsi" w:hAnsiTheme="minorHAnsi" w:cs="Arial"/>
          <w:sz w:val="22"/>
          <w:szCs w:val="22"/>
        </w:rPr>
        <w:t>Categoria</w:t>
      </w:r>
    </w:p>
    <w:p w14:paraId="1C7DD97C" w14:textId="77777777" w:rsidR="004C58D6" w:rsidRPr="001757E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230D2970" w14:textId="77777777" w:rsidR="004C58D6" w:rsidRPr="001D0247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4AFB7ACA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>
        <w:rPr>
          <w:rFonts w:asciiTheme="minorHAnsi" w:hAnsiTheme="minorHAnsi" w:cs="Arial"/>
          <w:sz w:val="22"/>
          <w:szCs w:val="22"/>
        </w:rPr>
        <w:t>Incluir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020E70">
        <w:rPr>
          <w:rFonts w:asciiTheme="minorHAnsi" w:hAnsiTheme="minorHAnsi" w:cs="Arial"/>
          <w:sz w:val="22"/>
          <w:szCs w:val="22"/>
        </w:rPr>
        <w:t xml:space="preserve">Registro de Recolhimento Avulso de </w:t>
      </w:r>
      <w:proofErr w:type="spellStart"/>
      <w:r w:rsidRPr="00020E70">
        <w:rPr>
          <w:rFonts w:asciiTheme="minorHAnsi" w:hAnsiTheme="minorHAnsi" w:cs="Arial"/>
          <w:sz w:val="22"/>
          <w:szCs w:val="22"/>
        </w:rPr>
        <w:t>Previdencia</w:t>
      </w:r>
      <w:proofErr w:type="spellEnd"/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2CA26DB4" w14:textId="77777777" w:rsidR="004C58D6" w:rsidRPr="00E32079" w:rsidRDefault="004C58D6" w:rsidP="004C58D6">
      <w:pPr>
        <w:pStyle w:val="PargrafodaLista"/>
        <w:numPr>
          <w:ilvl w:val="0"/>
          <w:numId w:val="18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E32079">
        <w:rPr>
          <w:rFonts w:asciiTheme="minorHAnsi" w:hAnsiTheme="minorHAnsi" w:cs="Arial"/>
          <w:sz w:val="22"/>
          <w:szCs w:val="22"/>
        </w:rPr>
        <w:t>Pessoa</w:t>
      </w:r>
    </w:p>
    <w:p w14:paraId="269016C5" w14:textId="4551720C" w:rsidR="004C58D6" w:rsidRPr="00807B83" w:rsidRDefault="004C58D6" w:rsidP="00807B83">
      <w:pPr>
        <w:pStyle w:val="PargrafodaLista"/>
        <w:numPr>
          <w:ilvl w:val="0"/>
          <w:numId w:val="18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07B83">
        <w:rPr>
          <w:rFonts w:asciiTheme="minorHAnsi" w:hAnsiTheme="minorHAnsi" w:cs="Arial"/>
          <w:sz w:val="22"/>
          <w:szCs w:val="22"/>
        </w:rPr>
        <w:t xml:space="preserve">Recolhimento </w:t>
      </w:r>
      <w:proofErr w:type="spellStart"/>
      <w:r w:rsidRPr="00807B83">
        <w:rPr>
          <w:rFonts w:asciiTheme="minorHAnsi" w:hAnsiTheme="minorHAnsi" w:cs="Arial"/>
          <w:sz w:val="22"/>
          <w:szCs w:val="22"/>
        </w:rPr>
        <w:t>Prev</w:t>
      </w:r>
      <w:r w:rsidR="00807B83" w:rsidRPr="00807B83">
        <w:rPr>
          <w:rFonts w:asciiTheme="minorHAnsi" w:hAnsiTheme="minorHAnsi" w:cs="Arial"/>
          <w:sz w:val="22"/>
          <w:szCs w:val="22"/>
        </w:rPr>
        <w:t>idencia</w:t>
      </w:r>
      <w:proofErr w:type="spellEnd"/>
    </w:p>
    <w:p w14:paraId="3A99EA02" w14:textId="5551AEE6" w:rsidR="00807B83" w:rsidRPr="00807B83" w:rsidRDefault="00807B83" w:rsidP="00807B83">
      <w:pPr>
        <w:pStyle w:val="PargrafodaLista"/>
        <w:numPr>
          <w:ilvl w:val="0"/>
          <w:numId w:val="18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07B83">
        <w:rPr>
          <w:rFonts w:asciiTheme="minorHAnsi" w:hAnsiTheme="minorHAnsi" w:cs="Arial"/>
          <w:sz w:val="22"/>
          <w:szCs w:val="22"/>
        </w:rPr>
        <w:t>Orgão</w:t>
      </w:r>
    </w:p>
    <w:p w14:paraId="00C64056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509EE2A1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7A692DF3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lastRenderedPageBreak/>
        <w:t xml:space="preserve">Melhorias: </w:t>
      </w:r>
      <w:r>
        <w:rPr>
          <w:rFonts w:asciiTheme="minorHAnsi" w:hAnsiTheme="minorHAnsi" w:cs="Arial"/>
          <w:b/>
          <w:sz w:val="22"/>
          <w:szCs w:val="22"/>
        </w:rPr>
        <w:t>Alterar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 </w:t>
      </w:r>
      <w:r w:rsidRPr="00020E70">
        <w:rPr>
          <w:rFonts w:asciiTheme="minorHAnsi" w:hAnsiTheme="minorHAnsi" w:cs="Arial"/>
          <w:b/>
          <w:sz w:val="22"/>
          <w:szCs w:val="22"/>
        </w:rPr>
        <w:t xml:space="preserve">Registro de Recolhimento Avulso de </w:t>
      </w:r>
      <w:proofErr w:type="spellStart"/>
      <w:r w:rsidRPr="00020E70">
        <w:rPr>
          <w:rFonts w:asciiTheme="minorHAnsi" w:hAnsiTheme="minorHAnsi" w:cs="Arial"/>
          <w:b/>
          <w:sz w:val="22"/>
          <w:szCs w:val="22"/>
        </w:rPr>
        <w:t>Previdencia</w:t>
      </w:r>
      <w:proofErr w:type="spellEnd"/>
    </w:p>
    <w:p w14:paraId="3014CB6C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Adequar a funcionalidade para suportar a nova máscara do campo “</w:t>
      </w:r>
      <w:r w:rsidRPr="00020E70">
        <w:rPr>
          <w:rFonts w:asciiTheme="minorHAnsi" w:hAnsiTheme="minorHAnsi" w:cs="Arial"/>
          <w:sz w:val="22"/>
          <w:szCs w:val="22"/>
        </w:rPr>
        <w:t>CNPJ</w:t>
      </w:r>
      <w:r w:rsidRPr="00BB5FBA">
        <w:rPr>
          <w:rFonts w:asciiTheme="minorHAnsi" w:hAnsiTheme="minorHAnsi" w:cs="Arial"/>
          <w:sz w:val="22"/>
          <w:szCs w:val="22"/>
        </w:rPr>
        <w:t>”.</w:t>
      </w:r>
    </w:p>
    <w:p w14:paraId="28CCC9B9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53638FBA" w14:textId="77777777" w:rsidR="004C58D6" w:rsidRPr="00BB5FBA" w:rsidRDefault="004C58D6" w:rsidP="004C58D6">
      <w:pPr>
        <w:pStyle w:val="PargrafodaLista"/>
        <w:numPr>
          <w:ilvl w:val="0"/>
          <w:numId w:val="5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 xml:space="preserve">Ajuste da validação de CNPJ no </w:t>
      </w:r>
      <w:proofErr w:type="spellStart"/>
      <w:r w:rsidRPr="00BB5FBA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BB5FBA">
        <w:rPr>
          <w:rFonts w:asciiTheme="minorHAnsi" w:hAnsiTheme="minorHAnsi" w:cs="Arial"/>
          <w:sz w:val="22"/>
          <w:szCs w:val="22"/>
        </w:rPr>
        <w:t>;</w:t>
      </w:r>
    </w:p>
    <w:p w14:paraId="2D8DC463" w14:textId="77777777" w:rsidR="004C58D6" w:rsidRDefault="004C58D6" w:rsidP="004C58D6">
      <w:pPr>
        <w:pStyle w:val="PargrafodaLista"/>
        <w:numPr>
          <w:ilvl w:val="0"/>
          <w:numId w:val="5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Atualização da máscara do campo editável;</w:t>
      </w:r>
    </w:p>
    <w:p w14:paraId="32B3E06F" w14:textId="77777777" w:rsidR="004C58D6" w:rsidRDefault="004C58D6" w:rsidP="004C58D6">
      <w:pPr>
        <w:spacing w:before="0" w:after="0" w:line="276" w:lineRule="auto"/>
        <w:ind w:right="225"/>
        <w:rPr>
          <w:noProof/>
        </w:rPr>
      </w:pPr>
    </w:p>
    <w:p w14:paraId="39B5CD54" w14:textId="2A35B222" w:rsidR="004C58D6" w:rsidRPr="00904999" w:rsidRDefault="003A57AC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noProof/>
        </w:rPr>
        <w:drawing>
          <wp:inline distT="0" distB="0" distL="0" distR="0" wp14:anchorId="4DE7FF39" wp14:editId="583707FF">
            <wp:extent cx="6228080" cy="3656330"/>
            <wp:effectExtent l="0" t="0" r="1270" b="1270"/>
            <wp:docPr id="17516140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61401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65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0E92E28A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40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>
        <w:rPr>
          <w:rFonts w:asciiTheme="minorHAnsi" w:hAnsiTheme="minorHAnsi" w:cs="Arial"/>
          <w:sz w:val="22"/>
          <w:szCs w:val="22"/>
        </w:rPr>
        <w:t>Manter</w:t>
      </w:r>
      <w:r w:rsidRPr="009A59A4">
        <w:rPr>
          <w:rFonts w:asciiTheme="minorHAnsi" w:hAnsiTheme="minorHAnsi" w:cs="Arial"/>
          <w:sz w:val="22"/>
          <w:szCs w:val="22"/>
        </w:rPr>
        <w:t xml:space="preserve"> </w:t>
      </w:r>
      <w:r w:rsidRPr="00020E70">
        <w:rPr>
          <w:rFonts w:asciiTheme="minorHAnsi" w:hAnsiTheme="minorHAnsi" w:cs="Arial"/>
          <w:sz w:val="22"/>
          <w:szCs w:val="22"/>
        </w:rPr>
        <w:t xml:space="preserve">Registro de Recolhimento Avulso de </w:t>
      </w:r>
      <w:proofErr w:type="spellStart"/>
      <w:r w:rsidRPr="00020E70">
        <w:rPr>
          <w:rFonts w:asciiTheme="minorHAnsi" w:hAnsiTheme="minorHAnsi" w:cs="Arial"/>
          <w:sz w:val="22"/>
          <w:szCs w:val="22"/>
        </w:rPr>
        <w:t>Previdencia</w:t>
      </w:r>
      <w:proofErr w:type="spellEnd"/>
      <w:r w:rsidRPr="00020E70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– </w:t>
      </w:r>
      <w:r w:rsidRPr="00025919">
        <w:rPr>
          <w:rFonts w:asciiTheme="minorHAnsi" w:hAnsiTheme="minorHAnsi" w:cs="Arial"/>
          <w:sz w:val="22"/>
          <w:szCs w:val="22"/>
        </w:rPr>
        <w:t>Alterar</w:t>
      </w:r>
    </w:p>
    <w:p w14:paraId="34098580" w14:textId="77777777" w:rsidR="004C58D6" w:rsidRPr="00904999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6C535045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 w:rsidRPr="00025919">
        <w:rPr>
          <w:rFonts w:asciiTheme="minorHAnsi" w:hAnsiTheme="minorHAnsi" w:cs="Arial"/>
          <w:sz w:val="22"/>
          <w:szCs w:val="22"/>
        </w:rPr>
        <w:t xml:space="preserve">Alterar </w:t>
      </w:r>
      <w:r w:rsidRPr="00020E70">
        <w:rPr>
          <w:rFonts w:asciiTheme="minorHAnsi" w:hAnsiTheme="minorHAnsi" w:cs="Arial"/>
          <w:sz w:val="22"/>
          <w:szCs w:val="22"/>
        </w:rPr>
        <w:t xml:space="preserve">Registro de Recolhimento Avulso de </w:t>
      </w:r>
      <w:proofErr w:type="spellStart"/>
      <w:r w:rsidRPr="00020E70">
        <w:rPr>
          <w:rFonts w:asciiTheme="minorHAnsi" w:hAnsiTheme="minorHAnsi" w:cs="Arial"/>
          <w:sz w:val="22"/>
          <w:szCs w:val="22"/>
        </w:rPr>
        <w:t>Previdencia</w:t>
      </w:r>
      <w:proofErr w:type="spellEnd"/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533B5FED" w14:textId="77777777" w:rsidR="004C58D6" w:rsidRPr="00411601" w:rsidRDefault="004C58D6" w:rsidP="00411601">
      <w:pPr>
        <w:pStyle w:val="PargrafodaLista"/>
        <w:numPr>
          <w:ilvl w:val="0"/>
          <w:numId w:val="20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411601">
        <w:rPr>
          <w:rFonts w:asciiTheme="minorHAnsi" w:hAnsiTheme="minorHAnsi" w:cs="Arial"/>
          <w:sz w:val="22"/>
          <w:szCs w:val="22"/>
        </w:rPr>
        <w:t>CPF da pessoa</w:t>
      </w:r>
    </w:p>
    <w:p w14:paraId="27DBE07D" w14:textId="77777777" w:rsidR="004C58D6" w:rsidRPr="00411601" w:rsidRDefault="004C58D6" w:rsidP="00411601">
      <w:pPr>
        <w:pStyle w:val="PargrafodaLista"/>
        <w:numPr>
          <w:ilvl w:val="0"/>
          <w:numId w:val="20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411601">
        <w:rPr>
          <w:rFonts w:asciiTheme="minorHAnsi" w:hAnsiTheme="minorHAnsi" w:cs="Arial"/>
          <w:sz w:val="22"/>
          <w:szCs w:val="22"/>
        </w:rPr>
        <w:t>Matrícula</w:t>
      </w:r>
    </w:p>
    <w:p w14:paraId="393FE9A3" w14:textId="77777777" w:rsidR="004C58D6" w:rsidRPr="00411601" w:rsidRDefault="004C58D6" w:rsidP="00411601">
      <w:pPr>
        <w:pStyle w:val="PargrafodaLista"/>
        <w:numPr>
          <w:ilvl w:val="0"/>
          <w:numId w:val="20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411601">
        <w:rPr>
          <w:rFonts w:asciiTheme="minorHAnsi" w:hAnsiTheme="minorHAnsi" w:cs="Arial"/>
          <w:sz w:val="22"/>
          <w:szCs w:val="22"/>
        </w:rPr>
        <w:t>Nome</w:t>
      </w:r>
    </w:p>
    <w:p w14:paraId="63F2DDF7" w14:textId="77777777" w:rsidR="004C58D6" w:rsidRPr="00411601" w:rsidRDefault="004C58D6" w:rsidP="00411601">
      <w:pPr>
        <w:pStyle w:val="PargrafodaLista"/>
        <w:numPr>
          <w:ilvl w:val="0"/>
          <w:numId w:val="20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411601">
        <w:rPr>
          <w:rFonts w:asciiTheme="minorHAnsi" w:hAnsiTheme="minorHAnsi" w:cs="Arial"/>
          <w:sz w:val="22"/>
          <w:szCs w:val="22"/>
        </w:rPr>
        <w:t>Recolhimento</w:t>
      </w:r>
    </w:p>
    <w:p w14:paraId="773A3F11" w14:textId="77777777" w:rsidR="004C58D6" w:rsidRPr="00411601" w:rsidRDefault="004C58D6" w:rsidP="00411601">
      <w:pPr>
        <w:pStyle w:val="PargrafodaLista"/>
        <w:numPr>
          <w:ilvl w:val="0"/>
          <w:numId w:val="20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411601">
        <w:rPr>
          <w:rFonts w:asciiTheme="minorHAnsi" w:hAnsiTheme="minorHAnsi" w:cs="Arial"/>
          <w:sz w:val="22"/>
          <w:szCs w:val="22"/>
        </w:rPr>
        <w:t>Referência inicial</w:t>
      </w:r>
    </w:p>
    <w:p w14:paraId="1092766D" w14:textId="77777777" w:rsidR="004C58D6" w:rsidRPr="00411601" w:rsidRDefault="004C58D6" w:rsidP="00411601">
      <w:pPr>
        <w:pStyle w:val="PargrafodaLista"/>
        <w:numPr>
          <w:ilvl w:val="0"/>
          <w:numId w:val="20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411601">
        <w:rPr>
          <w:rFonts w:asciiTheme="minorHAnsi" w:hAnsiTheme="minorHAnsi" w:cs="Arial"/>
          <w:sz w:val="22"/>
          <w:szCs w:val="22"/>
        </w:rPr>
        <w:t>Recolheu o teto</w:t>
      </w:r>
    </w:p>
    <w:p w14:paraId="5DD5E1D4" w14:textId="77777777" w:rsidR="004C58D6" w:rsidRPr="00411601" w:rsidRDefault="004C58D6" w:rsidP="00411601">
      <w:pPr>
        <w:pStyle w:val="PargrafodaLista"/>
        <w:numPr>
          <w:ilvl w:val="0"/>
          <w:numId w:val="20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411601">
        <w:rPr>
          <w:rFonts w:asciiTheme="minorHAnsi" w:hAnsiTheme="minorHAnsi" w:cs="Arial"/>
          <w:sz w:val="22"/>
          <w:szCs w:val="22"/>
        </w:rPr>
        <w:t>Base de recolhimento</w:t>
      </w:r>
    </w:p>
    <w:p w14:paraId="71455EA0" w14:textId="77777777" w:rsidR="004C58D6" w:rsidRPr="00411601" w:rsidRDefault="004C58D6" w:rsidP="00411601">
      <w:pPr>
        <w:pStyle w:val="PargrafodaLista"/>
        <w:numPr>
          <w:ilvl w:val="0"/>
          <w:numId w:val="20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411601">
        <w:rPr>
          <w:rFonts w:asciiTheme="minorHAnsi" w:hAnsiTheme="minorHAnsi" w:cs="Arial"/>
          <w:sz w:val="22"/>
          <w:szCs w:val="22"/>
        </w:rPr>
        <w:t>Valor de recolhimento</w:t>
      </w:r>
    </w:p>
    <w:p w14:paraId="0D4C0D73" w14:textId="77777777" w:rsidR="004C58D6" w:rsidRPr="00411601" w:rsidRDefault="004C58D6" w:rsidP="00411601">
      <w:pPr>
        <w:pStyle w:val="PargrafodaLista"/>
        <w:numPr>
          <w:ilvl w:val="0"/>
          <w:numId w:val="20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411601">
        <w:rPr>
          <w:rFonts w:asciiTheme="minorHAnsi" w:hAnsiTheme="minorHAnsi" w:cs="Arial"/>
          <w:sz w:val="22"/>
          <w:szCs w:val="22"/>
        </w:rPr>
        <w:t>Alíquota única</w:t>
      </w:r>
    </w:p>
    <w:p w14:paraId="39ACA8DA" w14:textId="77777777" w:rsidR="004C58D6" w:rsidRPr="00411601" w:rsidRDefault="004C58D6" w:rsidP="00411601">
      <w:pPr>
        <w:pStyle w:val="PargrafodaLista"/>
        <w:numPr>
          <w:ilvl w:val="0"/>
          <w:numId w:val="20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411601">
        <w:rPr>
          <w:rFonts w:asciiTheme="minorHAnsi" w:hAnsiTheme="minorHAnsi" w:cs="Arial"/>
          <w:sz w:val="22"/>
          <w:szCs w:val="22"/>
        </w:rPr>
        <w:t>CNPJ</w:t>
      </w:r>
    </w:p>
    <w:p w14:paraId="2FD69640" w14:textId="77777777" w:rsidR="004C58D6" w:rsidRPr="00411601" w:rsidRDefault="004C58D6" w:rsidP="00411601">
      <w:pPr>
        <w:pStyle w:val="PargrafodaLista"/>
        <w:numPr>
          <w:ilvl w:val="0"/>
          <w:numId w:val="20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411601">
        <w:rPr>
          <w:rFonts w:asciiTheme="minorHAnsi" w:hAnsiTheme="minorHAnsi" w:cs="Arial"/>
          <w:sz w:val="22"/>
          <w:szCs w:val="22"/>
        </w:rPr>
        <w:t>Nome da empresa/órgão</w:t>
      </w:r>
    </w:p>
    <w:p w14:paraId="564EF409" w14:textId="77777777" w:rsidR="004C58D6" w:rsidRPr="00411601" w:rsidRDefault="004C58D6" w:rsidP="00411601">
      <w:pPr>
        <w:pStyle w:val="PargrafodaLista"/>
        <w:numPr>
          <w:ilvl w:val="0"/>
          <w:numId w:val="20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411601">
        <w:rPr>
          <w:rFonts w:asciiTheme="minorHAnsi" w:hAnsiTheme="minorHAnsi" w:cs="Arial"/>
          <w:sz w:val="22"/>
          <w:szCs w:val="22"/>
        </w:rPr>
        <w:t>Categoria</w:t>
      </w:r>
    </w:p>
    <w:p w14:paraId="2DF4CE7E" w14:textId="77777777" w:rsidR="004C58D6" w:rsidRPr="00A13D31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23A28DB8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 w:rsidRPr="00025919">
        <w:rPr>
          <w:rFonts w:asciiTheme="minorHAnsi" w:hAnsiTheme="minorHAnsi" w:cs="Arial"/>
          <w:sz w:val="22"/>
          <w:szCs w:val="22"/>
        </w:rPr>
        <w:t xml:space="preserve">Alterar </w:t>
      </w:r>
      <w:r w:rsidRPr="00020E70">
        <w:rPr>
          <w:rFonts w:asciiTheme="minorHAnsi" w:hAnsiTheme="minorHAnsi" w:cs="Arial"/>
          <w:sz w:val="22"/>
          <w:szCs w:val="22"/>
        </w:rPr>
        <w:t xml:space="preserve">Registro de Recolhimento Avulso de </w:t>
      </w:r>
      <w:proofErr w:type="spellStart"/>
      <w:r w:rsidRPr="00020E70">
        <w:rPr>
          <w:rFonts w:asciiTheme="minorHAnsi" w:hAnsiTheme="minorHAnsi" w:cs="Arial"/>
          <w:sz w:val="22"/>
          <w:szCs w:val="22"/>
        </w:rPr>
        <w:t>Previdencia</w:t>
      </w:r>
      <w:proofErr w:type="spellEnd"/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683F1140" w14:textId="77777777" w:rsidR="00411601" w:rsidRPr="00E32079" w:rsidRDefault="00411601" w:rsidP="00411601">
      <w:pPr>
        <w:pStyle w:val="PargrafodaLista"/>
        <w:numPr>
          <w:ilvl w:val="0"/>
          <w:numId w:val="18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E32079">
        <w:rPr>
          <w:rFonts w:asciiTheme="minorHAnsi" w:hAnsiTheme="minorHAnsi" w:cs="Arial"/>
          <w:sz w:val="22"/>
          <w:szCs w:val="22"/>
        </w:rPr>
        <w:t>Pessoa</w:t>
      </w:r>
    </w:p>
    <w:p w14:paraId="5685B817" w14:textId="77777777" w:rsidR="00411601" w:rsidRPr="00807B83" w:rsidRDefault="00411601" w:rsidP="00411601">
      <w:pPr>
        <w:pStyle w:val="PargrafodaLista"/>
        <w:numPr>
          <w:ilvl w:val="0"/>
          <w:numId w:val="18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07B83">
        <w:rPr>
          <w:rFonts w:asciiTheme="minorHAnsi" w:hAnsiTheme="minorHAnsi" w:cs="Arial"/>
          <w:sz w:val="22"/>
          <w:szCs w:val="22"/>
        </w:rPr>
        <w:t xml:space="preserve">Recolhimento </w:t>
      </w:r>
      <w:proofErr w:type="spellStart"/>
      <w:r w:rsidRPr="00807B83">
        <w:rPr>
          <w:rFonts w:asciiTheme="minorHAnsi" w:hAnsiTheme="minorHAnsi" w:cs="Arial"/>
          <w:sz w:val="22"/>
          <w:szCs w:val="22"/>
        </w:rPr>
        <w:t>Previdencia</w:t>
      </w:r>
      <w:proofErr w:type="spellEnd"/>
    </w:p>
    <w:p w14:paraId="62F41D26" w14:textId="77777777" w:rsidR="00411601" w:rsidRPr="00807B83" w:rsidRDefault="00411601" w:rsidP="00411601">
      <w:pPr>
        <w:pStyle w:val="PargrafodaLista"/>
        <w:numPr>
          <w:ilvl w:val="0"/>
          <w:numId w:val="18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07B83">
        <w:rPr>
          <w:rFonts w:asciiTheme="minorHAnsi" w:hAnsiTheme="minorHAnsi" w:cs="Arial"/>
          <w:sz w:val="22"/>
          <w:szCs w:val="22"/>
        </w:rPr>
        <w:lastRenderedPageBreak/>
        <w:t>Orgão</w:t>
      </w:r>
    </w:p>
    <w:p w14:paraId="02179BB1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68708F75" w14:textId="77777777" w:rsidR="004C58D6" w:rsidRPr="00021F53" w:rsidRDefault="004C58D6" w:rsidP="004C58D6">
      <w:pPr>
        <w:pStyle w:val="Ttulo2"/>
      </w:pPr>
      <w:r w:rsidRPr="00021F53">
        <w:t>(</w:t>
      </w:r>
      <w:r>
        <w:t>SOC</w:t>
      </w:r>
      <w:r w:rsidRPr="00021F53">
        <w:t>) –</w:t>
      </w:r>
      <w:r>
        <w:t xml:space="preserve"> </w:t>
      </w:r>
      <w:r w:rsidRPr="001504AB">
        <w:t>Manter Certificado Digital</w:t>
      </w:r>
    </w:p>
    <w:p w14:paraId="413C6142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904999">
        <w:rPr>
          <w:rFonts w:asciiTheme="minorHAnsi" w:hAnsiTheme="minorHAnsi" w:cs="Arial"/>
          <w:sz w:val="24"/>
        </w:rPr>
        <w:t>Funções impactadas:</w:t>
      </w:r>
    </w:p>
    <w:p w14:paraId="446BEE14" w14:textId="77777777" w:rsidR="004C58D6" w:rsidRPr="00457752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457752">
        <w:rPr>
          <w:rFonts w:asciiTheme="minorHAnsi" w:hAnsiTheme="minorHAnsi" w:cs="Arial"/>
          <w:sz w:val="24"/>
        </w:rPr>
        <w:t xml:space="preserve">Incluir </w:t>
      </w:r>
      <w:r w:rsidRPr="001504AB">
        <w:rPr>
          <w:rFonts w:asciiTheme="minorHAnsi" w:hAnsiTheme="minorHAnsi" w:cs="Arial"/>
          <w:sz w:val="24"/>
        </w:rPr>
        <w:t xml:space="preserve">Certificado Digital </w:t>
      </w:r>
      <w:r w:rsidRPr="00457752">
        <w:rPr>
          <w:rFonts w:asciiTheme="minorHAnsi" w:hAnsiTheme="minorHAnsi" w:cs="Arial"/>
          <w:sz w:val="24"/>
        </w:rPr>
        <w:t>(alterado)</w:t>
      </w:r>
    </w:p>
    <w:p w14:paraId="7B994B94" w14:textId="77777777" w:rsidR="004C58D6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0679EF">
        <w:rPr>
          <w:rFonts w:asciiTheme="minorHAnsi" w:hAnsiTheme="minorHAnsi" w:cs="Arial"/>
          <w:sz w:val="24"/>
        </w:rPr>
        <w:t xml:space="preserve">Alterar </w:t>
      </w:r>
      <w:r w:rsidRPr="001504AB">
        <w:rPr>
          <w:rFonts w:asciiTheme="minorHAnsi" w:hAnsiTheme="minorHAnsi" w:cs="Arial"/>
          <w:sz w:val="24"/>
        </w:rPr>
        <w:t xml:space="preserve">Certificado Digital </w:t>
      </w:r>
      <w:r w:rsidRPr="000679EF">
        <w:rPr>
          <w:rFonts w:asciiTheme="minorHAnsi" w:hAnsiTheme="minorHAnsi" w:cs="Arial"/>
          <w:sz w:val="24"/>
        </w:rPr>
        <w:t>(</w:t>
      </w:r>
      <w:r>
        <w:rPr>
          <w:rFonts w:asciiTheme="minorHAnsi" w:hAnsiTheme="minorHAnsi" w:cs="Arial"/>
          <w:sz w:val="24"/>
        </w:rPr>
        <w:t>alterado</w:t>
      </w:r>
      <w:r w:rsidRPr="000679EF">
        <w:rPr>
          <w:rFonts w:asciiTheme="minorHAnsi" w:hAnsiTheme="minorHAnsi" w:cs="Arial"/>
          <w:sz w:val="24"/>
        </w:rPr>
        <w:t>)</w:t>
      </w:r>
    </w:p>
    <w:p w14:paraId="42F5768F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5DD22749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623A0577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Incluir </w:t>
      </w:r>
      <w:r w:rsidRPr="001504AB">
        <w:rPr>
          <w:rFonts w:asciiTheme="minorHAnsi" w:hAnsiTheme="minorHAnsi" w:cs="Arial"/>
          <w:b/>
          <w:sz w:val="22"/>
          <w:szCs w:val="22"/>
        </w:rPr>
        <w:t>Certificado Digital</w:t>
      </w:r>
    </w:p>
    <w:p w14:paraId="66F0A049" w14:textId="3F83F4E5" w:rsidR="004C58D6" w:rsidRPr="00BB5FBA" w:rsidRDefault="004C36EE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Adequar a funcionalidade para suportar o novo padrão de CNPJ alfanumérico nos campos </w:t>
      </w:r>
      <w:r w:rsidR="004C58D6" w:rsidRPr="00BB5FBA">
        <w:rPr>
          <w:rFonts w:asciiTheme="minorHAnsi" w:hAnsiTheme="minorHAnsi" w:cs="Arial"/>
          <w:sz w:val="22"/>
          <w:szCs w:val="22"/>
        </w:rPr>
        <w:t>“</w:t>
      </w:r>
      <w:r w:rsidR="004C58D6" w:rsidRPr="001504AB">
        <w:rPr>
          <w:rFonts w:asciiTheme="minorHAnsi" w:hAnsiTheme="minorHAnsi" w:cs="Arial"/>
          <w:sz w:val="22"/>
          <w:szCs w:val="22"/>
        </w:rPr>
        <w:t>CPF/CNPJ</w:t>
      </w:r>
      <w:r w:rsidR="004C58D6" w:rsidRPr="00BB5FBA">
        <w:rPr>
          <w:rFonts w:asciiTheme="minorHAnsi" w:hAnsiTheme="minorHAnsi" w:cs="Arial"/>
          <w:sz w:val="22"/>
          <w:szCs w:val="22"/>
        </w:rPr>
        <w:t>”.</w:t>
      </w:r>
    </w:p>
    <w:p w14:paraId="38420C9A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7CCEBAA1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Adequação da validação de CNPJ no </w:t>
      </w:r>
      <w:proofErr w:type="spellStart"/>
      <w:r w:rsidRPr="008B6917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8B6917">
        <w:rPr>
          <w:rFonts w:asciiTheme="minorHAnsi" w:hAnsiTheme="minorHAnsi" w:cs="Arial"/>
          <w:sz w:val="22"/>
          <w:szCs w:val="22"/>
        </w:rPr>
        <w:t>;</w:t>
      </w:r>
    </w:p>
    <w:p w14:paraId="21DAB8C3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formatação e das regras de entrada dos campos editáveis;</w:t>
      </w:r>
    </w:p>
    <w:p w14:paraId="5EEED77F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exibição do CNPJ conforme o novo padrão alfanumérico.</w:t>
      </w:r>
    </w:p>
    <w:p w14:paraId="4B9DDC10" w14:textId="77777777" w:rsidR="004C58D6" w:rsidRPr="00385845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02101F71" w14:textId="495F4704" w:rsidR="004C58D6" w:rsidRPr="00904999" w:rsidRDefault="005C0020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noProof/>
        </w:rPr>
        <w:drawing>
          <wp:inline distT="0" distB="0" distL="0" distR="0" wp14:anchorId="6734409D" wp14:editId="4697C6B5">
            <wp:extent cx="6228080" cy="3596640"/>
            <wp:effectExtent l="0" t="0" r="1270" b="3810"/>
            <wp:docPr id="2121459220" name="Imagem 1" descr="Interface gráfica do usuário, Aplicativo, Word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459220" name="Imagem 1" descr="Interface gráfica do usuário, Aplicativo, Word&#10;&#10;O conteúdo gerado por IA pode estar incorreto.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2EC6C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45</w:t>
      </w:r>
      <w:r w:rsidRPr="00904999">
        <w:rPr>
          <w:rFonts w:asciiTheme="minorHAnsi" w:hAnsiTheme="minorHAnsi" w:cs="Arial"/>
          <w:sz w:val="22"/>
          <w:szCs w:val="22"/>
        </w:rPr>
        <w:t xml:space="preserve"> –</w:t>
      </w:r>
      <w:r>
        <w:rPr>
          <w:rFonts w:asciiTheme="minorHAnsi" w:hAnsiTheme="minorHAnsi" w:cs="Arial"/>
          <w:sz w:val="22"/>
          <w:szCs w:val="22"/>
        </w:rPr>
        <w:t xml:space="preserve"> Manter </w:t>
      </w:r>
      <w:r w:rsidRPr="001504AB">
        <w:rPr>
          <w:rFonts w:asciiTheme="minorHAnsi" w:hAnsiTheme="minorHAnsi" w:cs="Arial"/>
          <w:sz w:val="22"/>
          <w:szCs w:val="22"/>
        </w:rPr>
        <w:t xml:space="preserve">Certificado Digital </w:t>
      </w:r>
      <w:r>
        <w:rPr>
          <w:rFonts w:asciiTheme="minorHAnsi" w:hAnsiTheme="minorHAnsi" w:cs="Arial"/>
          <w:sz w:val="22"/>
          <w:szCs w:val="22"/>
        </w:rPr>
        <w:t xml:space="preserve">– Incluir </w:t>
      </w:r>
    </w:p>
    <w:p w14:paraId="0284B1D3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37A693D1" w14:textId="77777777" w:rsidR="004C58D6" w:rsidRPr="00904999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0C817A32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>
        <w:rPr>
          <w:rFonts w:asciiTheme="minorHAnsi" w:hAnsiTheme="minorHAnsi" w:cs="Arial"/>
          <w:sz w:val="22"/>
          <w:szCs w:val="22"/>
        </w:rPr>
        <w:t>Incluir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1504AB">
        <w:rPr>
          <w:rFonts w:asciiTheme="minorHAnsi" w:hAnsiTheme="minorHAnsi" w:cs="Arial"/>
          <w:sz w:val="22"/>
          <w:szCs w:val="22"/>
        </w:rPr>
        <w:t>Certificado Digital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5E397C4C" w14:textId="77777777" w:rsidR="004C58D6" w:rsidRPr="00A13D31" w:rsidRDefault="004C58D6" w:rsidP="004C58D6">
      <w:pPr>
        <w:pStyle w:val="PargrafodaLista"/>
        <w:numPr>
          <w:ilvl w:val="0"/>
          <w:numId w:val="12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13D31">
        <w:rPr>
          <w:rFonts w:asciiTheme="minorHAnsi" w:hAnsiTheme="minorHAnsi" w:cs="Arial"/>
          <w:sz w:val="22"/>
          <w:szCs w:val="22"/>
        </w:rPr>
        <w:t>Descrição</w:t>
      </w:r>
    </w:p>
    <w:p w14:paraId="5E6248EC" w14:textId="77777777" w:rsidR="004C58D6" w:rsidRPr="00A13D31" w:rsidRDefault="004C58D6" w:rsidP="004C58D6">
      <w:pPr>
        <w:pStyle w:val="PargrafodaLista"/>
        <w:numPr>
          <w:ilvl w:val="0"/>
          <w:numId w:val="12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13D31">
        <w:rPr>
          <w:rFonts w:asciiTheme="minorHAnsi" w:hAnsiTheme="minorHAnsi" w:cs="Arial"/>
          <w:sz w:val="22"/>
          <w:szCs w:val="22"/>
        </w:rPr>
        <w:t>Tipo</w:t>
      </w:r>
    </w:p>
    <w:p w14:paraId="7B94735A" w14:textId="77777777" w:rsidR="004C58D6" w:rsidRPr="00A13D31" w:rsidRDefault="004C58D6" w:rsidP="004C58D6">
      <w:pPr>
        <w:pStyle w:val="PargrafodaLista"/>
        <w:numPr>
          <w:ilvl w:val="0"/>
          <w:numId w:val="12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13D31">
        <w:rPr>
          <w:rFonts w:asciiTheme="minorHAnsi" w:hAnsiTheme="minorHAnsi" w:cs="Arial"/>
          <w:sz w:val="22"/>
          <w:szCs w:val="22"/>
        </w:rPr>
        <w:t>Tipo Inscrição</w:t>
      </w:r>
    </w:p>
    <w:p w14:paraId="091A39F0" w14:textId="77777777" w:rsidR="004C58D6" w:rsidRPr="00A13D31" w:rsidRDefault="004C58D6" w:rsidP="004C58D6">
      <w:pPr>
        <w:pStyle w:val="PargrafodaLista"/>
        <w:numPr>
          <w:ilvl w:val="0"/>
          <w:numId w:val="12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13D31">
        <w:rPr>
          <w:rFonts w:asciiTheme="minorHAnsi" w:hAnsiTheme="minorHAnsi" w:cs="Arial"/>
          <w:sz w:val="22"/>
          <w:szCs w:val="22"/>
        </w:rPr>
        <w:t>CPF/CNPJ</w:t>
      </w:r>
    </w:p>
    <w:p w14:paraId="4E2D5194" w14:textId="77777777" w:rsidR="004C58D6" w:rsidRPr="00A13D31" w:rsidRDefault="004C58D6" w:rsidP="004C58D6">
      <w:pPr>
        <w:pStyle w:val="PargrafodaLista"/>
        <w:numPr>
          <w:ilvl w:val="0"/>
          <w:numId w:val="12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13D31">
        <w:rPr>
          <w:rFonts w:asciiTheme="minorHAnsi" w:hAnsiTheme="minorHAnsi" w:cs="Arial"/>
          <w:sz w:val="22"/>
          <w:szCs w:val="22"/>
        </w:rPr>
        <w:lastRenderedPageBreak/>
        <w:t>Validade</w:t>
      </w:r>
    </w:p>
    <w:p w14:paraId="3B9F66BE" w14:textId="77777777" w:rsidR="004C58D6" w:rsidRPr="00A13D31" w:rsidRDefault="004C58D6" w:rsidP="004C58D6">
      <w:pPr>
        <w:pStyle w:val="PargrafodaLista"/>
        <w:numPr>
          <w:ilvl w:val="0"/>
          <w:numId w:val="12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13D31">
        <w:rPr>
          <w:rFonts w:asciiTheme="minorHAnsi" w:hAnsiTheme="minorHAnsi" w:cs="Arial"/>
          <w:sz w:val="22"/>
          <w:szCs w:val="22"/>
        </w:rPr>
        <w:t>Senha</w:t>
      </w:r>
    </w:p>
    <w:p w14:paraId="6D3567E7" w14:textId="77777777" w:rsidR="004C58D6" w:rsidRPr="00A13D31" w:rsidRDefault="004C58D6" w:rsidP="004C58D6">
      <w:pPr>
        <w:pStyle w:val="PargrafodaLista"/>
        <w:numPr>
          <w:ilvl w:val="0"/>
          <w:numId w:val="12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13D31">
        <w:rPr>
          <w:rFonts w:asciiTheme="minorHAnsi" w:hAnsiTheme="minorHAnsi" w:cs="Arial"/>
          <w:sz w:val="22"/>
          <w:szCs w:val="22"/>
        </w:rPr>
        <w:t>Certificado</w:t>
      </w:r>
    </w:p>
    <w:p w14:paraId="34E003CD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10FEA51E" w14:textId="77777777" w:rsidR="004C58D6" w:rsidRPr="001D0247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14113AFB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>
        <w:rPr>
          <w:rFonts w:asciiTheme="minorHAnsi" w:hAnsiTheme="minorHAnsi" w:cs="Arial"/>
          <w:sz w:val="22"/>
          <w:szCs w:val="22"/>
        </w:rPr>
        <w:t>Incluir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1504AB">
        <w:rPr>
          <w:rFonts w:asciiTheme="minorHAnsi" w:hAnsiTheme="minorHAnsi" w:cs="Arial"/>
          <w:sz w:val="22"/>
          <w:szCs w:val="22"/>
        </w:rPr>
        <w:t>Certificado Digital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741062CE" w14:textId="77777777" w:rsidR="004C58D6" w:rsidRDefault="004C58D6" w:rsidP="004C58D6">
      <w:pPr>
        <w:pStyle w:val="PargrafodaLista"/>
        <w:numPr>
          <w:ilvl w:val="0"/>
          <w:numId w:val="12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Certificado</w:t>
      </w:r>
    </w:p>
    <w:p w14:paraId="0FE6E378" w14:textId="2F09DD8C" w:rsidR="00411601" w:rsidRPr="00A13D31" w:rsidRDefault="00411601" w:rsidP="004C58D6">
      <w:pPr>
        <w:pStyle w:val="PargrafodaLista"/>
        <w:numPr>
          <w:ilvl w:val="0"/>
          <w:numId w:val="12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Pessoa</w:t>
      </w:r>
    </w:p>
    <w:p w14:paraId="33AB7ECF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552C9C58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2B76D14F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>
        <w:rPr>
          <w:rFonts w:asciiTheme="minorHAnsi" w:hAnsiTheme="minorHAnsi" w:cs="Arial"/>
          <w:b/>
          <w:sz w:val="22"/>
          <w:szCs w:val="22"/>
        </w:rPr>
        <w:t>Alterar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 </w:t>
      </w:r>
      <w:r w:rsidRPr="001504AB">
        <w:rPr>
          <w:rFonts w:asciiTheme="minorHAnsi" w:hAnsiTheme="minorHAnsi" w:cs="Arial"/>
          <w:b/>
          <w:sz w:val="22"/>
          <w:szCs w:val="22"/>
        </w:rPr>
        <w:t>Certificado Digital</w:t>
      </w:r>
    </w:p>
    <w:p w14:paraId="0848886A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Adequar a funcionalidade para suportar a nova máscara do campo “</w:t>
      </w:r>
      <w:r w:rsidRPr="001504AB">
        <w:rPr>
          <w:rFonts w:asciiTheme="minorHAnsi" w:hAnsiTheme="minorHAnsi" w:cs="Arial"/>
          <w:sz w:val="22"/>
          <w:szCs w:val="22"/>
        </w:rPr>
        <w:t>CPF/CNPJ</w:t>
      </w:r>
      <w:r w:rsidRPr="00BB5FBA">
        <w:rPr>
          <w:rFonts w:asciiTheme="minorHAnsi" w:hAnsiTheme="minorHAnsi" w:cs="Arial"/>
          <w:sz w:val="22"/>
          <w:szCs w:val="22"/>
        </w:rPr>
        <w:t>”.</w:t>
      </w:r>
    </w:p>
    <w:p w14:paraId="61A5ED46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358C7B0F" w14:textId="77777777" w:rsidR="004C58D6" w:rsidRPr="00BB5FBA" w:rsidRDefault="004C58D6" w:rsidP="004C58D6">
      <w:pPr>
        <w:pStyle w:val="PargrafodaLista"/>
        <w:numPr>
          <w:ilvl w:val="0"/>
          <w:numId w:val="5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 xml:space="preserve">Ajuste da validação de CNPJ no </w:t>
      </w:r>
      <w:proofErr w:type="spellStart"/>
      <w:r w:rsidRPr="00BB5FBA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BB5FBA">
        <w:rPr>
          <w:rFonts w:asciiTheme="minorHAnsi" w:hAnsiTheme="minorHAnsi" w:cs="Arial"/>
          <w:sz w:val="22"/>
          <w:szCs w:val="22"/>
        </w:rPr>
        <w:t>;</w:t>
      </w:r>
    </w:p>
    <w:p w14:paraId="6959C61D" w14:textId="77777777" w:rsidR="004C58D6" w:rsidRDefault="004C58D6" w:rsidP="004C58D6">
      <w:pPr>
        <w:pStyle w:val="PargrafodaLista"/>
        <w:numPr>
          <w:ilvl w:val="0"/>
          <w:numId w:val="5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Atualização da máscara do campo editável;</w:t>
      </w:r>
    </w:p>
    <w:p w14:paraId="3412344E" w14:textId="77777777" w:rsidR="004C58D6" w:rsidRDefault="004C58D6" w:rsidP="004C58D6">
      <w:pPr>
        <w:spacing w:before="0" w:after="0" w:line="276" w:lineRule="auto"/>
        <w:ind w:right="225"/>
        <w:rPr>
          <w:noProof/>
        </w:rPr>
      </w:pPr>
    </w:p>
    <w:p w14:paraId="396D7226" w14:textId="67C48A20" w:rsidR="004C58D6" w:rsidRPr="00904999" w:rsidRDefault="005C0020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noProof/>
        </w:rPr>
        <w:drawing>
          <wp:inline distT="0" distB="0" distL="0" distR="0" wp14:anchorId="79F3D05E" wp14:editId="105C3618">
            <wp:extent cx="6228080" cy="3578225"/>
            <wp:effectExtent l="0" t="0" r="1270" b="3175"/>
            <wp:docPr id="718233094" name="Imagem 1" descr="Interface gráfica do usuári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233094" name="Imagem 1" descr="Interface gráfica do usuário, Aplicativo&#10;&#10;O conteúdo gerado por IA pode estar incorreto.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57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0DF2B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46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>
        <w:rPr>
          <w:rFonts w:asciiTheme="minorHAnsi" w:hAnsiTheme="minorHAnsi" w:cs="Arial"/>
          <w:sz w:val="22"/>
          <w:szCs w:val="22"/>
        </w:rPr>
        <w:t xml:space="preserve">Manter </w:t>
      </w:r>
      <w:r w:rsidRPr="009A59A4">
        <w:rPr>
          <w:rFonts w:asciiTheme="minorHAnsi" w:hAnsiTheme="minorHAnsi" w:cs="Arial"/>
          <w:sz w:val="22"/>
          <w:szCs w:val="22"/>
        </w:rPr>
        <w:t xml:space="preserve"> </w:t>
      </w:r>
      <w:r w:rsidRPr="001504AB">
        <w:rPr>
          <w:rFonts w:asciiTheme="minorHAnsi" w:hAnsiTheme="minorHAnsi" w:cs="Arial"/>
          <w:sz w:val="22"/>
          <w:szCs w:val="22"/>
        </w:rPr>
        <w:t xml:space="preserve">Certificado Digital </w:t>
      </w:r>
      <w:r>
        <w:rPr>
          <w:rFonts w:asciiTheme="minorHAnsi" w:hAnsiTheme="minorHAnsi" w:cs="Arial"/>
          <w:sz w:val="22"/>
          <w:szCs w:val="22"/>
        </w:rPr>
        <w:t xml:space="preserve">– </w:t>
      </w:r>
      <w:r w:rsidRPr="00025919">
        <w:rPr>
          <w:rFonts w:asciiTheme="minorHAnsi" w:hAnsiTheme="minorHAnsi" w:cs="Arial"/>
          <w:sz w:val="22"/>
          <w:szCs w:val="22"/>
        </w:rPr>
        <w:t>Alterar</w:t>
      </w:r>
    </w:p>
    <w:p w14:paraId="203E336A" w14:textId="77777777" w:rsidR="004C58D6" w:rsidRPr="00904999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0D47253B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 w:rsidRPr="00025919">
        <w:rPr>
          <w:rFonts w:asciiTheme="minorHAnsi" w:hAnsiTheme="minorHAnsi" w:cs="Arial"/>
          <w:sz w:val="22"/>
          <w:szCs w:val="22"/>
        </w:rPr>
        <w:t xml:space="preserve">Alterar </w:t>
      </w:r>
      <w:r w:rsidRPr="001504AB">
        <w:rPr>
          <w:rFonts w:asciiTheme="minorHAnsi" w:hAnsiTheme="minorHAnsi" w:cs="Arial"/>
          <w:sz w:val="22"/>
          <w:szCs w:val="22"/>
        </w:rPr>
        <w:t>Certificado Digital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7D6BF2FD" w14:textId="77777777" w:rsidR="004C58D6" w:rsidRPr="00A13D31" w:rsidRDefault="004C58D6" w:rsidP="004C58D6">
      <w:pPr>
        <w:pStyle w:val="PargrafodaLista"/>
        <w:numPr>
          <w:ilvl w:val="0"/>
          <w:numId w:val="13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13D31">
        <w:rPr>
          <w:rFonts w:asciiTheme="minorHAnsi" w:hAnsiTheme="minorHAnsi" w:cs="Arial"/>
          <w:sz w:val="22"/>
          <w:szCs w:val="22"/>
        </w:rPr>
        <w:t>Descrição</w:t>
      </w:r>
    </w:p>
    <w:p w14:paraId="3155DAB5" w14:textId="77777777" w:rsidR="004C58D6" w:rsidRPr="00A13D31" w:rsidRDefault="004C58D6" w:rsidP="004C58D6">
      <w:pPr>
        <w:pStyle w:val="PargrafodaLista"/>
        <w:numPr>
          <w:ilvl w:val="0"/>
          <w:numId w:val="13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13D31">
        <w:rPr>
          <w:rFonts w:asciiTheme="minorHAnsi" w:hAnsiTheme="minorHAnsi" w:cs="Arial"/>
          <w:sz w:val="22"/>
          <w:szCs w:val="22"/>
        </w:rPr>
        <w:t>Tipo</w:t>
      </w:r>
    </w:p>
    <w:p w14:paraId="45B422E7" w14:textId="77777777" w:rsidR="004C58D6" w:rsidRPr="00A13D31" w:rsidRDefault="004C58D6" w:rsidP="004C58D6">
      <w:pPr>
        <w:pStyle w:val="PargrafodaLista"/>
        <w:numPr>
          <w:ilvl w:val="0"/>
          <w:numId w:val="13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13D31">
        <w:rPr>
          <w:rFonts w:asciiTheme="minorHAnsi" w:hAnsiTheme="minorHAnsi" w:cs="Arial"/>
          <w:sz w:val="22"/>
          <w:szCs w:val="22"/>
        </w:rPr>
        <w:t>Tipo Inscrição</w:t>
      </w:r>
    </w:p>
    <w:p w14:paraId="2AABC6E5" w14:textId="77777777" w:rsidR="004C58D6" w:rsidRPr="00A13D31" w:rsidRDefault="004C58D6" w:rsidP="004C58D6">
      <w:pPr>
        <w:pStyle w:val="PargrafodaLista"/>
        <w:numPr>
          <w:ilvl w:val="0"/>
          <w:numId w:val="13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13D31">
        <w:rPr>
          <w:rFonts w:asciiTheme="minorHAnsi" w:hAnsiTheme="minorHAnsi" w:cs="Arial"/>
          <w:sz w:val="22"/>
          <w:szCs w:val="22"/>
        </w:rPr>
        <w:t>CPF/CNPJ</w:t>
      </w:r>
    </w:p>
    <w:p w14:paraId="1AFA03E7" w14:textId="77777777" w:rsidR="004C58D6" w:rsidRPr="00A13D31" w:rsidRDefault="004C58D6" w:rsidP="004C58D6">
      <w:pPr>
        <w:pStyle w:val="PargrafodaLista"/>
        <w:numPr>
          <w:ilvl w:val="0"/>
          <w:numId w:val="13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13D31">
        <w:rPr>
          <w:rFonts w:asciiTheme="minorHAnsi" w:hAnsiTheme="minorHAnsi" w:cs="Arial"/>
          <w:sz w:val="22"/>
          <w:szCs w:val="22"/>
        </w:rPr>
        <w:t>Validade</w:t>
      </w:r>
    </w:p>
    <w:p w14:paraId="04747E0D" w14:textId="77777777" w:rsidR="004C58D6" w:rsidRPr="00A13D31" w:rsidRDefault="004C58D6" w:rsidP="004C58D6">
      <w:pPr>
        <w:pStyle w:val="PargrafodaLista"/>
        <w:numPr>
          <w:ilvl w:val="0"/>
          <w:numId w:val="13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13D31">
        <w:rPr>
          <w:rFonts w:asciiTheme="minorHAnsi" w:hAnsiTheme="minorHAnsi" w:cs="Arial"/>
          <w:sz w:val="22"/>
          <w:szCs w:val="22"/>
        </w:rPr>
        <w:t>Senha</w:t>
      </w:r>
    </w:p>
    <w:p w14:paraId="041476FE" w14:textId="77777777" w:rsidR="004C58D6" w:rsidRDefault="004C58D6" w:rsidP="004C58D6">
      <w:pPr>
        <w:pStyle w:val="PargrafodaLista"/>
        <w:numPr>
          <w:ilvl w:val="0"/>
          <w:numId w:val="13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A13D31">
        <w:rPr>
          <w:rFonts w:asciiTheme="minorHAnsi" w:hAnsiTheme="minorHAnsi" w:cs="Arial"/>
          <w:sz w:val="22"/>
          <w:szCs w:val="22"/>
        </w:rPr>
        <w:lastRenderedPageBreak/>
        <w:t>Certificado</w:t>
      </w:r>
    </w:p>
    <w:p w14:paraId="20259F94" w14:textId="77777777" w:rsidR="004C58D6" w:rsidRPr="00A13D31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5E67B82C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 w:rsidRPr="00025919">
        <w:rPr>
          <w:rFonts w:asciiTheme="minorHAnsi" w:hAnsiTheme="minorHAnsi" w:cs="Arial"/>
          <w:sz w:val="22"/>
          <w:szCs w:val="22"/>
        </w:rPr>
        <w:t xml:space="preserve">Alterar </w:t>
      </w:r>
      <w:r w:rsidRPr="001504AB">
        <w:rPr>
          <w:rFonts w:asciiTheme="minorHAnsi" w:hAnsiTheme="minorHAnsi" w:cs="Arial"/>
          <w:sz w:val="22"/>
          <w:szCs w:val="22"/>
        </w:rPr>
        <w:t>Certificado Digital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4C114DCB" w14:textId="77777777" w:rsidR="004C58D6" w:rsidRDefault="004C58D6" w:rsidP="004C58D6">
      <w:pPr>
        <w:pStyle w:val="PargrafodaLista"/>
        <w:numPr>
          <w:ilvl w:val="0"/>
          <w:numId w:val="12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Certificado</w:t>
      </w:r>
    </w:p>
    <w:p w14:paraId="2AFA9BE0" w14:textId="51FD3415" w:rsidR="00411601" w:rsidRPr="00A13D31" w:rsidRDefault="00411601" w:rsidP="004C58D6">
      <w:pPr>
        <w:pStyle w:val="PargrafodaLista"/>
        <w:numPr>
          <w:ilvl w:val="0"/>
          <w:numId w:val="129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Pessoa</w:t>
      </w:r>
    </w:p>
    <w:p w14:paraId="4EE24E78" w14:textId="28850772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5AE936BF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3FE61F78" w14:textId="77777777" w:rsidR="004C58D6" w:rsidRPr="00021F53" w:rsidRDefault="004C58D6" w:rsidP="004C58D6">
      <w:pPr>
        <w:pStyle w:val="Ttulo2"/>
      </w:pPr>
      <w:r w:rsidRPr="00021F53">
        <w:t>(</w:t>
      </w:r>
      <w:r>
        <w:t>SOC</w:t>
      </w:r>
      <w:r w:rsidRPr="00021F53">
        <w:t>) –</w:t>
      </w:r>
      <w:r>
        <w:t xml:space="preserve"> </w:t>
      </w:r>
      <w:r w:rsidRPr="00D959BF">
        <w:t>Manter Complemento do Vinculo</w:t>
      </w:r>
    </w:p>
    <w:p w14:paraId="7A520F83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904999">
        <w:rPr>
          <w:rFonts w:asciiTheme="minorHAnsi" w:hAnsiTheme="minorHAnsi" w:cs="Arial"/>
          <w:sz w:val="24"/>
        </w:rPr>
        <w:t>Funções impactadas:</w:t>
      </w:r>
    </w:p>
    <w:p w14:paraId="392A1B63" w14:textId="77777777" w:rsidR="004C58D6" w:rsidRPr="00457752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457752">
        <w:rPr>
          <w:rFonts w:asciiTheme="minorHAnsi" w:hAnsiTheme="minorHAnsi" w:cs="Arial"/>
          <w:sz w:val="24"/>
        </w:rPr>
        <w:t xml:space="preserve">Incluir </w:t>
      </w:r>
      <w:r w:rsidRPr="00D959BF">
        <w:rPr>
          <w:rFonts w:asciiTheme="minorHAnsi" w:hAnsiTheme="minorHAnsi" w:cs="Arial"/>
          <w:sz w:val="24"/>
        </w:rPr>
        <w:t xml:space="preserve">Complemento do Vinculo </w:t>
      </w:r>
      <w:r w:rsidRPr="00457752">
        <w:rPr>
          <w:rFonts w:asciiTheme="minorHAnsi" w:hAnsiTheme="minorHAnsi" w:cs="Arial"/>
          <w:sz w:val="24"/>
        </w:rPr>
        <w:t>(alterado)</w:t>
      </w:r>
    </w:p>
    <w:p w14:paraId="1F69761D" w14:textId="77777777" w:rsidR="004C58D6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0679EF">
        <w:rPr>
          <w:rFonts w:asciiTheme="minorHAnsi" w:hAnsiTheme="minorHAnsi" w:cs="Arial"/>
          <w:sz w:val="24"/>
        </w:rPr>
        <w:t xml:space="preserve">Alterar </w:t>
      </w:r>
      <w:r w:rsidRPr="00D959BF">
        <w:rPr>
          <w:rFonts w:asciiTheme="minorHAnsi" w:hAnsiTheme="minorHAnsi" w:cs="Arial"/>
          <w:sz w:val="24"/>
        </w:rPr>
        <w:t xml:space="preserve">Complemento do Vinculo </w:t>
      </w:r>
      <w:r w:rsidRPr="000679EF">
        <w:rPr>
          <w:rFonts w:asciiTheme="minorHAnsi" w:hAnsiTheme="minorHAnsi" w:cs="Arial"/>
          <w:sz w:val="24"/>
        </w:rPr>
        <w:t>(</w:t>
      </w:r>
      <w:r>
        <w:rPr>
          <w:rFonts w:asciiTheme="minorHAnsi" w:hAnsiTheme="minorHAnsi" w:cs="Arial"/>
          <w:sz w:val="24"/>
        </w:rPr>
        <w:t>alterado</w:t>
      </w:r>
      <w:r w:rsidRPr="000679EF">
        <w:rPr>
          <w:rFonts w:asciiTheme="minorHAnsi" w:hAnsiTheme="minorHAnsi" w:cs="Arial"/>
          <w:sz w:val="24"/>
        </w:rPr>
        <w:t>)</w:t>
      </w:r>
    </w:p>
    <w:p w14:paraId="2BE50583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0C11374D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0B834E1B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Incluir </w:t>
      </w:r>
      <w:r w:rsidRPr="00D959BF">
        <w:rPr>
          <w:rFonts w:asciiTheme="minorHAnsi" w:hAnsiTheme="minorHAnsi" w:cs="Arial"/>
          <w:b/>
          <w:sz w:val="22"/>
          <w:szCs w:val="22"/>
        </w:rPr>
        <w:t>Complemento do Vinculo</w:t>
      </w:r>
    </w:p>
    <w:p w14:paraId="47582013" w14:textId="05A8D155" w:rsidR="004C58D6" w:rsidRPr="00BB5FBA" w:rsidRDefault="004C36EE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Adequar a funcionalidade para suportar o novo padrão de CNPJ alfanumérico nos campos </w:t>
      </w:r>
      <w:r w:rsidR="004C58D6" w:rsidRPr="00BB5FBA">
        <w:rPr>
          <w:rFonts w:asciiTheme="minorHAnsi" w:hAnsiTheme="minorHAnsi" w:cs="Arial"/>
          <w:sz w:val="22"/>
          <w:szCs w:val="22"/>
        </w:rPr>
        <w:t>“</w:t>
      </w:r>
      <w:r w:rsidR="004C58D6" w:rsidRPr="001757E6">
        <w:rPr>
          <w:rFonts w:asciiTheme="minorHAnsi" w:hAnsiTheme="minorHAnsi" w:cs="Arial"/>
          <w:sz w:val="22"/>
          <w:szCs w:val="22"/>
        </w:rPr>
        <w:t>Sindicato Profissional</w:t>
      </w:r>
      <w:r w:rsidR="004C58D6" w:rsidRPr="00BB5FBA">
        <w:rPr>
          <w:rFonts w:asciiTheme="minorHAnsi" w:hAnsiTheme="minorHAnsi" w:cs="Arial"/>
          <w:sz w:val="22"/>
          <w:szCs w:val="22"/>
        </w:rPr>
        <w:t>”.</w:t>
      </w:r>
    </w:p>
    <w:p w14:paraId="1AD35092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3C94076D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Adequação da validação de CNPJ no </w:t>
      </w:r>
      <w:proofErr w:type="spellStart"/>
      <w:r w:rsidRPr="008B6917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8B6917">
        <w:rPr>
          <w:rFonts w:asciiTheme="minorHAnsi" w:hAnsiTheme="minorHAnsi" w:cs="Arial"/>
          <w:sz w:val="22"/>
          <w:szCs w:val="22"/>
        </w:rPr>
        <w:t>;</w:t>
      </w:r>
    </w:p>
    <w:p w14:paraId="15EDA469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formatação e das regras de entrada dos campos editáveis;</w:t>
      </w:r>
    </w:p>
    <w:p w14:paraId="58C91261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exibição do CNPJ conforme o novo padrão alfanumérico.</w:t>
      </w:r>
    </w:p>
    <w:p w14:paraId="2FE7336F" w14:textId="77777777" w:rsidR="004C58D6" w:rsidRPr="00385845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53ACE81D" w14:textId="4AD26FEE" w:rsidR="004C58D6" w:rsidRPr="00904999" w:rsidRDefault="00FF6AD1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noProof/>
        </w:rPr>
        <w:drawing>
          <wp:inline distT="0" distB="0" distL="0" distR="0" wp14:anchorId="061CEA56" wp14:editId="4CD45A03">
            <wp:extent cx="6228080" cy="3570605"/>
            <wp:effectExtent l="0" t="0" r="1270" b="0"/>
            <wp:docPr id="583552393" name="Imagem 1" descr="Interface gráfica do usuári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552393" name="Imagem 1" descr="Interface gráfica do usuário, Aplicativo&#10;&#10;O conteúdo gerado por IA pode estar incorreto.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57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1829E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47</w:t>
      </w:r>
      <w:r w:rsidRPr="00904999">
        <w:rPr>
          <w:rFonts w:asciiTheme="minorHAnsi" w:hAnsiTheme="minorHAnsi" w:cs="Arial"/>
          <w:sz w:val="22"/>
          <w:szCs w:val="22"/>
        </w:rPr>
        <w:t xml:space="preserve"> –</w:t>
      </w:r>
      <w:r>
        <w:rPr>
          <w:rFonts w:asciiTheme="minorHAnsi" w:hAnsiTheme="minorHAnsi" w:cs="Arial"/>
          <w:sz w:val="22"/>
          <w:szCs w:val="22"/>
        </w:rPr>
        <w:t xml:space="preserve"> Manter </w:t>
      </w:r>
      <w:r w:rsidRPr="00D959BF">
        <w:rPr>
          <w:rFonts w:asciiTheme="minorHAnsi" w:hAnsiTheme="minorHAnsi" w:cs="Arial"/>
          <w:sz w:val="22"/>
          <w:szCs w:val="22"/>
        </w:rPr>
        <w:t xml:space="preserve">Complemento do Vinculo </w:t>
      </w:r>
      <w:r>
        <w:rPr>
          <w:rFonts w:asciiTheme="minorHAnsi" w:hAnsiTheme="minorHAnsi" w:cs="Arial"/>
          <w:sz w:val="22"/>
          <w:szCs w:val="22"/>
        </w:rPr>
        <w:t xml:space="preserve">– Incluir </w:t>
      </w:r>
    </w:p>
    <w:p w14:paraId="710CB851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1008023A" w14:textId="77777777" w:rsidR="004C58D6" w:rsidRPr="00904999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1E4A15DB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>
        <w:rPr>
          <w:rFonts w:asciiTheme="minorHAnsi" w:hAnsiTheme="minorHAnsi" w:cs="Arial"/>
          <w:sz w:val="22"/>
          <w:szCs w:val="22"/>
        </w:rPr>
        <w:t>Incluir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D959BF">
        <w:rPr>
          <w:rFonts w:asciiTheme="minorHAnsi" w:hAnsiTheme="minorHAnsi" w:cs="Arial"/>
          <w:sz w:val="22"/>
          <w:szCs w:val="22"/>
        </w:rPr>
        <w:t>Complemento do Vinculo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1B354189" w14:textId="77777777" w:rsidR="004C58D6" w:rsidRPr="001757E6" w:rsidRDefault="004C58D6" w:rsidP="004C58D6">
      <w:pPr>
        <w:pStyle w:val="PargrafodaLista"/>
        <w:numPr>
          <w:ilvl w:val="0"/>
          <w:numId w:val="133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1757E6">
        <w:rPr>
          <w:rFonts w:asciiTheme="minorHAnsi" w:hAnsiTheme="minorHAnsi" w:cs="Arial"/>
          <w:sz w:val="22"/>
          <w:szCs w:val="22"/>
        </w:rPr>
        <w:t>Matrícula</w:t>
      </w:r>
    </w:p>
    <w:p w14:paraId="651FE97A" w14:textId="77777777" w:rsidR="004C58D6" w:rsidRPr="001757E6" w:rsidRDefault="004C58D6" w:rsidP="004C58D6">
      <w:pPr>
        <w:pStyle w:val="PargrafodaLista"/>
        <w:numPr>
          <w:ilvl w:val="0"/>
          <w:numId w:val="133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1757E6">
        <w:rPr>
          <w:rFonts w:asciiTheme="minorHAnsi" w:hAnsiTheme="minorHAnsi" w:cs="Arial"/>
          <w:sz w:val="22"/>
          <w:szCs w:val="22"/>
        </w:rPr>
        <w:t>Sindicato Profissional</w:t>
      </w:r>
    </w:p>
    <w:p w14:paraId="144CDCD1" w14:textId="77777777" w:rsidR="004C58D6" w:rsidRPr="001757E6" w:rsidRDefault="004C58D6" w:rsidP="004C58D6">
      <w:pPr>
        <w:pStyle w:val="PargrafodaLista"/>
        <w:numPr>
          <w:ilvl w:val="0"/>
          <w:numId w:val="133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1757E6">
        <w:rPr>
          <w:rFonts w:asciiTheme="minorHAnsi" w:hAnsiTheme="minorHAnsi" w:cs="Arial"/>
          <w:sz w:val="22"/>
          <w:szCs w:val="22"/>
        </w:rPr>
        <w:t>Agente Integração</w:t>
      </w:r>
    </w:p>
    <w:p w14:paraId="63BFFC30" w14:textId="77777777" w:rsidR="004C58D6" w:rsidRPr="001757E6" w:rsidRDefault="004C58D6" w:rsidP="004C58D6">
      <w:pPr>
        <w:pStyle w:val="PargrafodaLista"/>
        <w:numPr>
          <w:ilvl w:val="0"/>
          <w:numId w:val="133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1757E6">
        <w:rPr>
          <w:rFonts w:asciiTheme="minorHAnsi" w:hAnsiTheme="minorHAnsi" w:cs="Arial"/>
          <w:sz w:val="22"/>
          <w:szCs w:val="22"/>
        </w:rPr>
        <w:t>Data de Início de Envio</w:t>
      </w:r>
    </w:p>
    <w:p w14:paraId="573ABB77" w14:textId="77777777" w:rsidR="004C58D6" w:rsidRPr="001757E6" w:rsidRDefault="004C58D6" w:rsidP="004C58D6">
      <w:pPr>
        <w:pStyle w:val="PargrafodaLista"/>
        <w:numPr>
          <w:ilvl w:val="0"/>
          <w:numId w:val="133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1757E6">
        <w:rPr>
          <w:rFonts w:asciiTheme="minorHAnsi" w:hAnsiTheme="minorHAnsi" w:cs="Arial"/>
          <w:sz w:val="22"/>
          <w:szCs w:val="22"/>
        </w:rPr>
        <w:t>Envio Anterior à Obrigação</w:t>
      </w:r>
    </w:p>
    <w:p w14:paraId="0336B201" w14:textId="77777777" w:rsidR="004C58D6" w:rsidRPr="001757E6" w:rsidRDefault="004C58D6" w:rsidP="004C58D6">
      <w:pPr>
        <w:pStyle w:val="PargrafodaLista"/>
        <w:numPr>
          <w:ilvl w:val="0"/>
          <w:numId w:val="133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1757E6">
        <w:rPr>
          <w:rFonts w:asciiTheme="minorHAnsi" w:hAnsiTheme="minorHAnsi" w:cs="Arial"/>
          <w:sz w:val="22"/>
          <w:szCs w:val="22"/>
        </w:rPr>
        <w:t>Data do Desligamento</w:t>
      </w:r>
    </w:p>
    <w:p w14:paraId="645787CF" w14:textId="77777777" w:rsidR="004C58D6" w:rsidRDefault="004C58D6" w:rsidP="004C58D6">
      <w:pPr>
        <w:pStyle w:val="PargrafodaLista"/>
        <w:numPr>
          <w:ilvl w:val="0"/>
          <w:numId w:val="133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1757E6">
        <w:rPr>
          <w:rFonts w:asciiTheme="minorHAnsi" w:hAnsiTheme="minorHAnsi" w:cs="Arial"/>
          <w:sz w:val="22"/>
          <w:szCs w:val="22"/>
        </w:rPr>
        <w:t>Motivo do Desligamento</w:t>
      </w:r>
    </w:p>
    <w:p w14:paraId="0D01F9EE" w14:textId="77777777" w:rsidR="004C58D6" w:rsidRPr="001757E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1FDDCEE5" w14:textId="77777777" w:rsidR="004C58D6" w:rsidRPr="001D0247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1B56D9D8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>
        <w:rPr>
          <w:rFonts w:asciiTheme="minorHAnsi" w:hAnsiTheme="minorHAnsi" w:cs="Arial"/>
          <w:sz w:val="22"/>
          <w:szCs w:val="22"/>
        </w:rPr>
        <w:t>Incluir</w:t>
      </w:r>
      <w:r w:rsidRPr="00250624">
        <w:rPr>
          <w:rFonts w:asciiTheme="minorHAnsi" w:hAnsiTheme="minorHAnsi" w:cs="Arial"/>
          <w:sz w:val="22"/>
          <w:szCs w:val="22"/>
        </w:rPr>
        <w:t xml:space="preserve"> </w:t>
      </w:r>
      <w:r w:rsidRPr="00D959BF">
        <w:rPr>
          <w:rFonts w:asciiTheme="minorHAnsi" w:hAnsiTheme="minorHAnsi" w:cs="Arial"/>
          <w:sz w:val="22"/>
          <w:szCs w:val="22"/>
        </w:rPr>
        <w:t>Complemento do Vinculo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6DF00537" w14:textId="6AA3DBB9" w:rsidR="004C58D6" w:rsidRPr="00CF773D" w:rsidRDefault="00411601" w:rsidP="004C58D6">
      <w:pPr>
        <w:pStyle w:val="PargrafodaLista"/>
        <w:numPr>
          <w:ilvl w:val="0"/>
          <w:numId w:val="19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Pessoa</w:t>
      </w:r>
    </w:p>
    <w:p w14:paraId="2C04EF57" w14:textId="79C3F6CC" w:rsidR="004C58D6" w:rsidRPr="00CF773D" w:rsidRDefault="004C58D6" w:rsidP="004C58D6">
      <w:pPr>
        <w:pStyle w:val="PargrafodaLista"/>
        <w:numPr>
          <w:ilvl w:val="0"/>
          <w:numId w:val="19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F773D">
        <w:rPr>
          <w:rFonts w:asciiTheme="minorHAnsi" w:hAnsiTheme="minorHAnsi" w:cs="Arial"/>
          <w:sz w:val="22"/>
          <w:szCs w:val="22"/>
        </w:rPr>
        <w:t>Vinculo</w:t>
      </w:r>
    </w:p>
    <w:p w14:paraId="545EA6DC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4E341FFC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40BBED20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>
        <w:rPr>
          <w:rFonts w:asciiTheme="minorHAnsi" w:hAnsiTheme="minorHAnsi" w:cs="Arial"/>
          <w:b/>
          <w:sz w:val="22"/>
          <w:szCs w:val="22"/>
        </w:rPr>
        <w:t>Alterar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 </w:t>
      </w:r>
      <w:r w:rsidRPr="00D959BF">
        <w:rPr>
          <w:rFonts w:asciiTheme="minorHAnsi" w:hAnsiTheme="minorHAnsi" w:cs="Arial"/>
          <w:b/>
          <w:sz w:val="22"/>
          <w:szCs w:val="22"/>
        </w:rPr>
        <w:t>Complemento do Vinculo</w:t>
      </w:r>
    </w:p>
    <w:p w14:paraId="0484B1A8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Adequar a funcionalidade para suportar a nova máscara do campo “</w:t>
      </w:r>
      <w:r w:rsidRPr="001757E6">
        <w:rPr>
          <w:rFonts w:asciiTheme="minorHAnsi" w:hAnsiTheme="minorHAnsi" w:cs="Arial"/>
          <w:sz w:val="22"/>
          <w:szCs w:val="22"/>
        </w:rPr>
        <w:t>Sindicato Profissional</w:t>
      </w:r>
      <w:r w:rsidRPr="00BB5FBA">
        <w:rPr>
          <w:rFonts w:asciiTheme="minorHAnsi" w:hAnsiTheme="minorHAnsi" w:cs="Arial"/>
          <w:sz w:val="22"/>
          <w:szCs w:val="22"/>
        </w:rPr>
        <w:t>”.</w:t>
      </w:r>
    </w:p>
    <w:p w14:paraId="71A02304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276C3802" w14:textId="77777777" w:rsidR="004C58D6" w:rsidRPr="00BB5FBA" w:rsidRDefault="004C58D6" w:rsidP="004C58D6">
      <w:pPr>
        <w:pStyle w:val="PargrafodaLista"/>
        <w:numPr>
          <w:ilvl w:val="0"/>
          <w:numId w:val="5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 xml:space="preserve">Ajuste da validação de CNPJ no </w:t>
      </w:r>
      <w:proofErr w:type="spellStart"/>
      <w:r w:rsidRPr="00BB5FBA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BB5FBA">
        <w:rPr>
          <w:rFonts w:asciiTheme="minorHAnsi" w:hAnsiTheme="minorHAnsi" w:cs="Arial"/>
          <w:sz w:val="22"/>
          <w:szCs w:val="22"/>
        </w:rPr>
        <w:t>;</w:t>
      </w:r>
    </w:p>
    <w:p w14:paraId="7DAD5966" w14:textId="77777777" w:rsidR="004C58D6" w:rsidRDefault="004C58D6" w:rsidP="004C58D6">
      <w:pPr>
        <w:pStyle w:val="PargrafodaLista"/>
        <w:numPr>
          <w:ilvl w:val="0"/>
          <w:numId w:val="5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Atualização da máscara do campo editável;</w:t>
      </w:r>
    </w:p>
    <w:p w14:paraId="7E4B927D" w14:textId="77777777" w:rsidR="004C58D6" w:rsidRDefault="004C58D6" w:rsidP="004C58D6">
      <w:pPr>
        <w:spacing w:before="0" w:after="0" w:line="276" w:lineRule="auto"/>
        <w:ind w:right="225"/>
        <w:rPr>
          <w:noProof/>
        </w:rPr>
      </w:pPr>
    </w:p>
    <w:p w14:paraId="343FD01A" w14:textId="3A521DAD" w:rsidR="004C58D6" w:rsidRPr="00904999" w:rsidRDefault="00FF6AD1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noProof/>
        </w:rPr>
        <w:drawing>
          <wp:inline distT="0" distB="0" distL="0" distR="0" wp14:anchorId="7B493981" wp14:editId="59A63963">
            <wp:extent cx="6228080" cy="3579495"/>
            <wp:effectExtent l="0" t="0" r="1270" b="1905"/>
            <wp:docPr id="1996605090" name="Imagem 1" descr="Interface gráfica do usuário, Aplicativo, Team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605090" name="Imagem 1" descr="Interface gráfica do usuário, Aplicativo, Teams&#10;&#10;O conteúdo gerado por IA pode estar incorreto.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57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F57AE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48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>
        <w:rPr>
          <w:rFonts w:asciiTheme="minorHAnsi" w:hAnsiTheme="minorHAnsi" w:cs="Arial"/>
          <w:sz w:val="22"/>
          <w:szCs w:val="22"/>
        </w:rPr>
        <w:t>Manter</w:t>
      </w:r>
      <w:r w:rsidRPr="009A59A4">
        <w:rPr>
          <w:rFonts w:asciiTheme="minorHAnsi" w:hAnsiTheme="minorHAnsi" w:cs="Arial"/>
          <w:sz w:val="22"/>
          <w:szCs w:val="22"/>
        </w:rPr>
        <w:t xml:space="preserve"> </w:t>
      </w:r>
      <w:r w:rsidRPr="00D959BF">
        <w:rPr>
          <w:rFonts w:asciiTheme="minorHAnsi" w:hAnsiTheme="minorHAnsi" w:cs="Arial"/>
          <w:sz w:val="22"/>
          <w:szCs w:val="22"/>
        </w:rPr>
        <w:t xml:space="preserve">Complemento do Vinculo </w:t>
      </w:r>
      <w:r>
        <w:rPr>
          <w:rFonts w:asciiTheme="minorHAnsi" w:hAnsiTheme="minorHAnsi" w:cs="Arial"/>
          <w:sz w:val="22"/>
          <w:szCs w:val="22"/>
        </w:rPr>
        <w:t xml:space="preserve">– </w:t>
      </w:r>
      <w:r w:rsidRPr="00025919">
        <w:rPr>
          <w:rFonts w:asciiTheme="minorHAnsi" w:hAnsiTheme="minorHAnsi" w:cs="Arial"/>
          <w:sz w:val="22"/>
          <w:szCs w:val="22"/>
        </w:rPr>
        <w:t>Alterar</w:t>
      </w:r>
    </w:p>
    <w:p w14:paraId="407366B5" w14:textId="77777777" w:rsidR="004C58D6" w:rsidRPr="00904999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263805F2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 w:rsidRPr="00025919">
        <w:rPr>
          <w:rFonts w:asciiTheme="minorHAnsi" w:hAnsiTheme="minorHAnsi" w:cs="Arial"/>
          <w:sz w:val="22"/>
          <w:szCs w:val="22"/>
        </w:rPr>
        <w:t xml:space="preserve">Alterar </w:t>
      </w:r>
      <w:r w:rsidRPr="00D959BF">
        <w:rPr>
          <w:rFonts w:asciiTheme="minorHAnsi" w:hAnsiTheme="minorHAnsi" w:cs="Arial"/>
          <w:sz w:val="22"/>
          <w:szCs w:val="22"/>
        </w:rPr>
        <w:t>Complemento do Vinculo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4E48E6BC" w14:textId="77777777" w:rsidR="004C58D6" w:rsidRDefault="004C58D6" w:rsidP="004C58D6">
      <w:pPr>
        <w:pStyle w:val="PargrafodaLista"/>
        <w:numPr>
          <w:ilvl w:val="0"/>
          <w:numId w:val="13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proofErr w:type="spellStart"/>
      <w:r>
        <w:rPr>
          <w:rFonts w:asciiTheme="minorHAnsi" w:hAnsiTheme="minorHAnsi" w:cs="Arial"/>
          <w:sz w:val="22"/>
          <w:szCs w:val="22"/>
        </w:rPr>
        <w:lastRenderedPageBreak/>
        <w:t>Orgao</w:t>
      </w:r>
      <w:proofErr w:type="spellEnd"/>
    </w:p>
    <w:p w14:paraId="5DC8A19F" w14:textId="77777777" w:rsidR="004C58D6" w:rsidRPr="001757E6" w:rsidRDefault="004C58D6" w:rsidP="004C58D6">
      <w:pPr>
        <w:pStyle w:val="PargrafodaLista"/>
        <w:numPr>
          <w:ilvl w:val="0"/>
          <w:numId w:val="13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1757E6">
        <w:rPr>
          <w:rFonts w:asciiTheme="minorHAnsi" w:hAnsiTheme="minorHAnsi" w:cs="Arial"/>
          <w:sz w:val="22"/>
          <w:szCs w:val="22"/>
        </w:rPr>
        <w:t>Matrícula</w:t>
      </w:r>
    </w:p>
    <w:p w14:paraId="74ED3D1B" w14:textId="77777777" w:rsidR="004C58D6" w:rsidRPr="001757E6" w:rsidRDefault="004C58D6" w:rsidP="004C58D6">
      <w:pPr>
        <w:pStyle w:val="PargrafodaLista"/>
        <w:numPr>
          <w:ilvl w:val="0"/>
          <w:numId w:val="13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1757E6">
        <w:rPr>
          <w:rFonts w:asciiTheme="minorHAnsi" w:hAnsiTheme="minorHAnsi" w:cs="Arial"/>
          <w:sz w:val="22"/>
          <w:szCs w:val="22"/>
        </w:rPr>
        <w:t>Sindicato Profissional</w:t>
      </w:r>
    </w:p>
    <w:p w14:paraId="4C4E27AC" w14:textId="77777777" w:rsidR="004C58D6" w:rsidRPr="001757E6" w:rsidRDefault="004C58D6" w:rsidP="004C58D6">
      <w:pPr>
        <w:pStyle w:val="PargrafodaLista"/>
        <w:numPr>
          <w:ilvl w:val="0"/>
          <w:numId w:val="13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1757E6">
        <w:rPr>
          <w:rFonts w:asciiTheme="minorHAnsi" w:hAnsiTheme="minorHAnsi" w:cs="Arial"/>
          <w:sz w:val="22"/>
          <w:szCs w:val="22"/>
        </w:rPr>
        <w:t>Agente Integração</w:t>
      </w:r>
    </w:p>
    <w:p w14:paraId="6D54DCDB" w14:textId="77777777" w:rsidR="004C58D6" w:rsidRPr="001757E6" w:rsidRDefault="004C58D6" w:rsidP="004C58D6">
      <w:pPr>
        <w:pStyle w:val="PargrafodaLista"/>
        <w:numPr>
          <w:ilvl w:val="0"/>
          <w:numId w:val="13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1757E6">
        <w:rPr>
          <w:rFonts w:asciiTheme="minorHAnsi" w:hAnsiTheme="minorHAnsi" w:cs="Arial"/>
          <w:sz w:val="22"/>
          <w:szCs w:val="22"/>
        </w:rPr>
        <w:t>Data de Início de Envio</w:t>
      </w:r>
    </w:p>
    <w:p w14:paraId="6BA9A28F" w14:textId="77777777" w:rsidR="004C58D6" w:rsidRPr="001757E6" w:rsidRDefault="004C58D6" w:rsidP="004C58D6">
      <w:pPr>
        <w:pStyle w:val="PargrafodaLista"/>
        <w:numPr>
          <w:ilvl w:val="0"/>
          <w:numId w:val="13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1757E6">
        <w:rPr>
          <w:rFonts w:asciiTheme="minorHAnsi" w:hAnsiTheme="minorHAnsi" w:cs="Arial"/>
          <w:sz w:val="22"/>
          <w:szCs w:val="22"/>
        </w:rPr>
        <w:t>Envio Anterior à Obrigação</w:t>
      </w:r>
    </w:p>
    <w:p w14:paraId="65CE4274" w14:textId="77777777" w:rsidR="004C58D6" w:rsidRPr="001757E6" w:rsidRDefault="004C58D6" w:rsidP="004C58D6">
      <w:pPr>
        <w:pStyle w:val="PargrafodaLista"/>
        <w:numPr>
          <w:ilvl w:val="0"/>
          <w:numId w:val="13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1757E6">
        <w:rPr>
          <w:rFonts w:asciiTheme="minorHAnsi" w:hAnsiTheme="minorHAnsi" w:cs="Arial"/>
          <w:sz w:val="22"/>
          <w:szCs w:val="22"/>
        </w:rPr>
        <w:t>Data do Desligamento</w:t>
      </w:r>
    </w:p>
    <w:p w14:paraId="34D85BBF" w14:textId="77777777" w:rsidR="004C58D6" w:rsidRPr="001757E6" w:rsidRDefault="004C58D6" w:rsidP="004C58D6">
      <w:pPr>
        <w:pStyle w:val="PargrafodaLista"/>
        <w:numPr>
          <w:ilvl w:val="0"/>
          <w:numId w:val="137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1757E6">
        <w:rPr>
          <w:rFonts w:asciiTheme="minorHAnsi" w:hAnsiTheme="minorHAnsi" w:cs="Arial"/>
          <w:sz w:val="22"/>
          <w:szCs w:val="22"/>
        </w:rPr>
        <w:t>Motivo do Desligamento</w:t>
      </w:r>
    </w:p>
    <w:p w14:paraId="6B446EAC" w14:textId="77777777" w:rsidR="004C58D6" w:rsidRPr="00A13D31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3B56B6D8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 w:rsidRPr="00025919">
        <w:rPr>
          <w:rFonts w:asciiTheme="minorHAnsi" w:hAnsiTheme="minorHAnsi" w:cs="Arial"/>
          <w:sz w:val="22"/>
          <w:szCs w:val="22"/>
        </w:rPr>
        <w:t xml:space="preserve">Alterar </w:t>
      </w:r>
      <w:r w:rsidRPr="00D959BF">
        <w:rPr>
          <w:rFonts w:asciiTheme="minorHAnsi" w:hAnsiTheme="minorHAnsi" w:cs="Arial"/>
          <w:sz w:val="22"/>
          <w:szCs w:val="22"/>
        </w:rPr>
        <w:t>Complemento do Vinculo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08B147C6" w14:textId="03E57155" w:rsidR="004C58D6" w:rsidRPr="00CF773D" w:rsidRDefault="00411601" w:rsidP="004C58D6">
      <w:pPr>
        <w:pStyle w:val="PargrafodaLista"/>
        <w:numPr>
          <w:ilvl w:val="0"/>
          <w:numId w:val="19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Pessoa</w:t>
      </w:r>
    </w:p>
    <w:p w14:paraId="141B3F77" w14:textId="14397FAE" w:rsidR="004C58D6" w:rsidRDefault="004C58D6" w:rsidP="004C58D6">
      <w:pPr>
        <w:pStyle w:val="PargrafodaLista"/>
        <w:numPr>
          <w:ilvl w:val="0"/>
          <w:numId w:val="19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F773D">
        <w:rPr>
          <w:rFonts w:asciiTheme="minorHAnsi" w:hAnsiTheme="minorHAnsi" w:cs="Arial"/>
          <w:sz w:val="22"/>
          <w:szCs w:val="22"/>
        </w:rPr>
        <w:t>Vinculo</w:t>
      </w:r>
    </w:p>
    <w:p w14:paraId="745E651C" w14:textId="77777777" w:rsidR="004C58D6" w:rsidRPr="00CF773D" w:rsidRDefault="004C58D6" w:rsidP="004C58D6">
      <w:pPr>
        <w:pStyle w:val="PargrafodaLista"/>
        <w:numPr>
          <w:ilvl w:val="0"/>
          <w:numId w:val="19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proofErr w:type="spellStart"/>
      <w:r>
        <w:rPr>
          <w:rFonts w:asciiTheme="minorHAnsi" w:hAnsiTheme="minorHAnsi" w:cs="Arial"/>
          <w:sz w:val="22"/>
          <w:szCs w:val="22"/>
        </w:rPr>
        <w:t>Orgao</w:t>
      </w:r>
      <w:proofErr w:type="spellEnd"/>
    </w:p>
    <w:p w14:paraId="6459DBCE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665258C2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0023EC0A" w14:textId="77777777" w:rsidR="004C58D6" w:rsidRPr="00021F53" w:rsidRDefault="004C58D6" w:rsidP="004C58D6">
      <w:pPr>
        <w:pStyle w:val="Ttulo2"/>
      </w:pPr>
      <w:r>
        <w:t xml:space="preserve">(SOC) - </w:t>
      </w:r>
      <w:r w:rsidRPr="00D959BF">
        <w:t xml:space="preserve">Manter </w:t>
      </w:r>
      <w:r w:rsidRPr="009466B9">
        <w:t>Complemento de Afastamento</w:t>
      </w:r>
    </w:p>
    <w:p w14:paraId="7D22DBC6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904999">
        <w:rPr>
          <w:rFonts w:asciiTheme="minorHAnsi" w:hAnsiTheme="minorHAnsi" w:cs="Arial"/>
          <w:sz w:val="24"/>
        </w:rPr>
        <w:t>Funções impactadas:</w:t>
      </w:r>
    </w:p>
    <w:p w14:paraId="3D563836" w14:textId="77777777" w:rsidR="004C58D6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0679EF">
        <w:rPr>
          <w:rFonts w:asciiTheme="minorHAnsi" w:hAnsiTheme="minorHAnsi" w:cs="Arial"/>
          <w:sz w:val="24"/>
        </w:rPr>
        <w:t xml:space="preserve">Alterar </w:t>
      </w:r>
      <w:r w:rsidRPr="009466B9">
        <w:rPr>
          <w:rFonts w:asciiTheme="minorHAnsi" w:hAnsiTheme="minorHAnsi" w:cs="Arial"/>
          <w:sz w:val="24"/>
        </w:rPr>
        <w:t xml:space="preserve">Complemento de Afastamento </w:t>
      </w:r>
      <w:r w:rsidRPr="000679EF">
        <w:rPr>
          <w:rFonts w:asciiTheme="minorHAnsi" w:hAnsiTheme="minorHAnsi" w:cs="Arial"/>
          <w:sz w:val="24"/>
        </w:rPr>
        <w:t>(</w:t>
      </w:r>
      <w:r>
        <w:rPr>
          <w:rFonts w:asciiTheme="minorHAnsi" w:hAnsiTheme="minorHAnsi" w:cs="Arial"/>
          <w:sz w:val="24"/>
        </w:rPr>
        <w:t>alterado</w:t>
      </w:r>
      <w:r w:rsidRPr="000679EF">
        <w:rPr>
          <w:rFonts w:asciiTheme="minorHAnsi" w:hAnsiTheme="minorHAnsi" w:cs="Arial"/>
          <w:sz w:val="24"/>
        </w:rPr>
        <w:t>)</w:t>
      </w:r>
    </w:p>
    <w:p w14:paraId="2FB74C74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25FCDA01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7044265C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>
        <w:rPr>
          <w:rFonts w:asciiTheme="minorHAnsi" w:hAnsiTheme="minorHAnsi" w:cs="Arial"/>
          <w:b/>
          <w:sz w:val="22"/>
          <w:szCs w:val="22"/>
        </w:rPr>
        <w:t>Alterar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 </w:t>
      </w:r>
      <w:r w:rsidRPr="009466B9">
        <w:rPr>
          <w:rFonts w:asciiTheme="minorHAnsi" w:hAnsiTheme="minorHAnsi" w:cs="Arial"/>
          <w:b/>
          <w:sz w:val="22"/>
          <w:szCs w:val="22"/>
        </w:rPr>
        <w:t>Complemento de Afastamento</w:t>
      </w:r>
    </w:p>
    <w:p w14:paraId="01809B00" w14:textId="187D70E2" w:rsidR="004C58D6" w:rsidRPr="00BB5FBA" w:rsidRDefault="004C36EE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Adequar a funcionalidade para suportar o novo padrão de CNPJ alfanumérico nos campos </w:t>
      </w:r>
      <w:r w:rsidR="004C58D6" w:rsidRPr="00BB5FBA">
        <w:rPr>
          <w:rFonts w:asciiTheme="minorHAnsi" w:hAnsiTheme="minorHAnsi" w:cs="Arial"/>
          <w:sz w:val="22"/>
          <w:szCs w:val="22"/>
        </w:rPr>
        <w:t>“</w:t>
      </w:r>
      <w:r w:rsidR="004C58D6">
        <w:rPr>
          <w:rFonts w:asciiTheme="minorHAnsi" w:hAnsiTheme="minorHAnsi" w:cs="Arial"/>
          <w:sz w:val="22"/>
          <w:szCs w:val="22"/>
        </w:rPr>
        <w:t>CNPJ da Disposição</w:t>
      </w:r>
      <w:r w:rsidR="004C58D6" w:rsidRPr="00BB5FBA">
        <w:rPr>
          <w:rFonts w:asciiTheme="minorHAnsi" w:hAnsiTheme="minorHAnsi" w:cs="Arial"/>
          <w:sz w:val="22"/>
          <w:szCs w:val="22"/>
        </w:rPr>
        <w:t>”.</w:t>
      </w:r>
    </w:p>
    <w:p w14:paraId="3DC700FA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6C1D3097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Adequação da validação de CNPJ no </w:t>
      </w:r>
      <w:proofErr w:type="spellStart"/>
      <w:r w:rsidRPr="008B6917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8B6917">
        <w:rPr>
          <w:rFonts w:asciiTheme="minorHAnsi" w:hAnsiTheme="minorHAnsi" w:cs="Arial"/>
          <w:sz w:val="22"/>
          <w:szCs w:val="22"/>
        </w:rPr>
        <w:t>;</w:t>
      </w:r>
    </w:p>
    <w:p w14:paraId="36DE12C8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formatação e das regras de entrada dos campos editáveis;</w:t>
      </w:r>
    </w:p>
    <w:p w14:paraId="00835B4D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exibição do CNPJ conforme o novo padrão alfanumérico.</w:t>
      </w:r>
    </w:p>
    <w:p w14:paraId="074F2025" w14:textId="602A6EC4" w:rsidR="004C58D6" w:rsidRDefault="00094683" w:rsidP="004C58D6">
      <w:pPr>
        <w:spacing w:before="0" w:after="0" w:line="276" w:lineRule="auto"/>
        <w:ind w:right="225"/>
        <w:rPr>
          <w:noProof/>
        </w:rPr>
      </w:pPr>
      <w:r>
        <w:rPr>
          <w:noProof/>
        </w:rPr>
        <w:lastRenderedPageBreak/>
        <w:drawing>
          <wp:inline distT="0" distB="0" distL="0" distR="0" wp14:anchorId="56E84C90" wp14:editId="7B327932">
            <wp:extent cx="6228080" cy="3622040"/>
            <wp:effectExtent l="0" t="0" r="1270" b="0"/>
            <wp:docPr id="55094605" name="Imagem 1" descr="Interface gráfica do usuário, Texto, Aplicativo, Word, Email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94605" name="Imagem 1" descr="Interface gráfica do usuário, Texto, Aplicativo, Word, Email&#10;&#10;O conteúdo gerado por IA pode estar incorreto.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62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0E032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2DF58CD9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49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>
        <w:rPr>
          <w:rFonts w:asciiTheme="minorHAnsi" w:hAnsiTheme="minorHAnsi" w:cs="Arial"/>
          <w:sz w:val="22"/>
          <w:szCs w:val="22"/>
        </w:rPr>
        <w:t>Manter</w:t>
      </w:r>
      <w:r w:rsidRPr="009A59A4">
        <w:rPr>
          <w:rFonts w:asciiTheme="minorHAnsi" w:hAnsiTheme="minorHAnsi" w:cs="Arial"/>
          <w:sz w:val="22"/>
          <w:szCs w:val="22"/>
        </w:rPr>
        <w:t xml:space="preserve"> </w:t>
      </w:r>
      <w:r w:rsidRPr="009466B9">
        <w:rPr>
          <w:rFonts w:asciiTheme="minorHAnsi" w:hAnsiTheme="minorHAnsi" w:cs="Arial"/>
          <w:sz w:val="22"/>
          <w:szCs w:val="22"/>
        </w:rPr>
        <w:t xml:space="preserve">Complemento de Afastamento </w:t>
      </w:r>
      <w:r>
        <w:rPr>
          <w:rFonts w:asciiTheme="minorHAnsi" w:hAnsiTheme="minorHAnsi" w:cs="Arial"/>
          <w:sz w:val="22"/>
          <w:szCs w:val="22"/>
        </w:rPr>
        <w:t xml:space="preserve">– </w:t>
      </w:r>
      <w:r w:rsidRPr="00025919">
        <w:rPr>
          <w:rFonts w:asciiTheme="minorHAnsi" w:hAnsiTheme="minorHAnsi" w:cs="Arial"/>
          <w:sz w:val="22"/>
          <w:szCs w:val="22"/>
        </w:rPr>
        <w:t>Alterar</w:t>
      </w:r>
    </w:p>
    <w:p w14:paraId="40291A87" w14:textId="77777777" w:rsidR="004C58D6" w:rsidRPr="00904999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03EB8D24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 w:rsidRPr="00025919">
        <w:rPr>
          <w:rFonts w:asciiTheme="minorHAnsi" w:hAnsiTheme="minorHAnsi" w:cs="Arial"/>
          <w:sz w:val="22"/>
          <w:szCs w:val="22"/>
        </w:rPr>
        <w:t xml:space="preserve">Alterar </w:t>
      </w:r>
      <w:r w:rsidRPr="009466B9">
        <w:rPr>
          <w:rFonts w:asciiTheme="minorHAnsi" w:hAnsiTheme="minorHAnsi" w:cs="Arial"/>
          <w:sz w:val="22"/>
          <w:szCs w:val="22"/>
        </w:rPr>
        <w:t>Complemento de Afastamento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7E926302" w14:textId="77777777" w:rsidR="004C58D6" w:rsidRPr="00C47041" w:rsidRDefault="004C58D6" w:rsidP="004C58D6">
      <w:pPr>
        <w:pStyle w:val="PargrafodaLista"/>
        <w:numPr>
          <w:ilvl w:val="0"/>
          <w:numId w:val="13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47041">
        <w:rPr>
          <w:rFonts w:asciiTheme="minorHAnsi" w:hAnsiTheme="minorHAnsi" w:cs="Arial"/>
          <w:sz w:val="22"/>
          <w:szCs w:val="22"/>
        </w:rPr>
        <w:t>Matrícula</w:t>
      </w:r>
    </w:p>
    <w:p w14:paraId="50ED4820" w14:textId="77777777" w:rsidR="004C58D6" w:rsidRPr="00C47041" w:rsidRDefault="004C58D6" w:rsidP="004C58D6">
      <w:pPr>
        <w:pStyle w:val="PargrafodaLista"/>
        <w:numPr>
          <w:ilvl w:val="0"/>
          <w:numId w:val="13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47041">
        <w:rPr>
          <w:rFonts w:asciiTheme="minorHAnsi" w:hAnsiTheme="minorHAnsi" w:cs="Arial"/>
          <w:sz w:val="22"/>
          <w:szCs w:val="22"/>
        </w:rPr>
        <w:t>Motivo do Afastamento</w:t>
      </w:r>
    </w:p>
    <w:p w14:paraId="39F4CBF7" w14:textId="77777777" w:rsidR="004C58D6" w:rsidRPr="00C47041" w:rsidRDefault="004C58D6" w:rsidP="004C58D6">
      <w:pPr>
        <w:pStyle w:val="PargrafodaLista"/>
        <w:numPr>
          <w:ilvl w:val="0"/>
          <w:numId w:val="13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47041">
        <w:rPr>
          <w:rFonts w:asciiTheme="minorHAnsi" w:hAnsiTheme="minorHAnsi" w:cs="Arial"/>
          <w:sz w:val="22"/>
          <w:szCs w:val="22"/>
        </w:rPr>
        <w:t>Data</w:t>
      </w:r>
    </w:p>
    <w:p w14:paraId="7F41A27C" w14:textId="77777777" w:rsidR="004C58D6" w:rsidRPr="00C47041" w:rsidRDefault="004C58D6" w:rsidP="004C58D6">
      <w:pPr>
        <w:pStyle w:val="PargrafodaLista"/>
        <w:numPr>
          <w:ilvl w:val="0"/>
          <w:numId w:val="13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C47041">
        <w:rPr>
          <w:rFonts w:asciiTheme="minorHAnsi" w:hAnsiTheme="minorHAnsi" w:cs="Arial"/>
          <w:sz w:val="22"/>
          <w:szCs w:val="22"/>
        </w:rPr>
        <w:t>CNPJ da Disposição</w:t>
      </w:r>
    </w:p>
    <w:p w14:paraId="1403747F" w14:textId="77777777" w:rsidR="004C58D6" w:rsidRPr="00C47041" w:rsidRDefault="004C58D6" w:rsidP="004C58D6">
      <w:pPr>
        <w:pStyle w:val="PargrafodaLista"/>
        <w:numPr>
          <w:ilvl w:val="0"/>
          <w:numId w:val="13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proofErr w:type="spellStart"/>
      <w:r w:rsidRPr="00C47041">
        <w:rPr>
          <w:rFonts w:asciiTheme="minorHAnsi" w:hAnsiTheme="minorHAnsi" w:cs="Arial"/>
          <w:sz w:val="22"/>
          <w:szCs w:val="22"/>
        </w:rPr>
        <w:t>Onus</w:t>
      </w:r>
      <w:proofErr w:type="spellEnd"/>
      <w:r w:rsidRPr="00C47041">
        <w:rPr>
          <w:rFonts w:asciiTheme="minorHAnsi" w:hAnsiTheme="minorHAnsi" w:cs="Arial"/>
          <w:sz w:val="22"/>
          <w:szCs w:val="22"/>
        </w:rPr>
        <w:t xml:space="preserve"> da Disposição</w:t>
      </w:r>
    </w:p>
    <w:p w14:paraId="6398F2F1" w14:textId="77777777" w:rsidR="004C58D6" w:rsidRPr="00A13D31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7DACFA56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 w:rsidRPr="00025919">
        <w:rPr>
          <w:rFonts w:asciiTheme="minorHAnsi" w:hAnsiTheme="minorHAnsi" w:cs="Arial"/>
          <w:sz w:val="22"/>
          <w:szCs w:val="22"/>
        </w:rPr>
        <w:t xml:space="preserve">Alterar </w:t>
      </w:r>
      <w:r w:rsidRPr="009466B9">
        <w:rPr>
          <w:rFonts w:asciiTheme="minorHAnsi" w:hAnsiTheme="minorHAnsi" w:cs="Arial"/>
          <w:sz w:val="22"/>
          <w:szCs w:val="22"/>
        </w:rPr>
        <w:t>Complemento de Afastamento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700CBFEF" w14:textId="17BF5B5C" w:rsidR="004C58D6" w:rsidRPr="00101837" w:rsidRDefault="00411601" w:rsidP="004C58D6">
      <w:pPr>
        <w:pStyle w:val="PargrafodaLista"/>
        <w:numPr>
          <w:ilvl w:val="0"/>
          <w:numId w:val="193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Pessoa</w:t>
      </w:r>
    </w:p>
    <w:p w14:paraId="342C160E" w14:textId="2320A048" w:rsidR="004C58D6" w:rsidRPr="00101837" w:rsidRDefault="004C58D6" w:rsidP="004C58D6">
      <w:pPr>
        <w:pStyle w:val="PargrafodaLista"/>
        <w:numPr>
          <w:ilvl w:val="0"/>
          <w:numId w:val="193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101837">
        <w:rPr>
          <w:rFonts w:asciiTheme="minorHAnsi" w:hAnsiTheme="minorHAnsi" w:cs="Arial"/>
          <w:sz w:val="22"/>
          <w:szCs w:val="22"/>
        </w:rPr>
        <w:t>Afastamento</w:t>
      </w:r>
    </w:p>
    <w:p w14:paraId="1A56F606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1528FCFA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607DD085" w14:textId="77777777" w:rsidR="004C58D6" w:rsidRPr="00021F53" w:rsidRDefault="004C58D6" w:rsidP="004C58D6">
      <w:pPr>
        <w:pStyle w:val="Ttulo2"/>
      </w:pPr>
      <w:r>
        <w:t xml:space="preserve">(SOC) - </w:t>
      </w:r>
      <w:r w:rsidRPr="00D959BF">
        <w:t xml:space="preserve">Manter </w:t>
      </w:r>
      <w:r w:rsidRPr="00206D6F">
        <w:t>Dirf Mensal</w:t>
      </w:r>
    </w:p>
    <w:p w14:paraId="55B56604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904999">
        <w:rPr>
          <w:rFonts w:asciiTheme="minorHAnsi" w:hAnsiTheme="minorHAnsi" w:cs="Arial"/>
          <w:sz w:val="24"/>
        </w:rPr>
        <w:t>Funções impactadas:</w:t>
      </w:r>
    </w:p>
    <w:p w14:paraId="2B179048" w14:textId="77777777" w:rsidR="004C58D6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0679EF">
        <w:rPr>
          <w:rFonts w:asciiTheme="minorHAnsi" w:hAnsiTheme="minorHAnsi" w:cs="Arial"/>
          <w:sz w:val="24"/>
        </w:rPr>
        <w:t xml:space="preserve">Alterar </w:t>
      </w:r>
      <w:proofErr w:type="spellStart"/>
      <w:r w:rsidRPr="00206D6F">
        <w:rPr>
          <w:rFonts w:asciiTheme="minorHAnsi" w:hAnsiTheme="minorHAnsi" w:cs="Arial"/>
          <w:sz w:val="24"/>
        </w:rPr>
        <w:t>Dirf</w:t>
      </w:r>
      <w:proofErr w:type="spellEnd"/>
      <w:r w:rsidRPr="00206D6F">
        <w:rPr>
          <w:rFonts w:asciiTheme="minorHAnsi" w:hAnsiTheme="minorHAnsi" w:cs="Arial"/>
          <w:sz w:val="24"/>
        </w:rPr>
        <w:t xml:space="preserve"> Mensal </w:t>
      </w:r>
      <w:r w:rsidRPr="000679EF">
        <w:rPr>
          <w:rFonts w:asciiTheme="minorHAnsi" w:hAnsiTheme="minorHAnsi" w:cs="Arial"/>
          <w:sz w:val="24"/>
        </w:rPr>
        <w:t>(</w:t>
      </w:r>
      <w:r>
        <w:rPr>
          <w:rFonts w:asciiTheme="minorHAnsi" w:hAnsiTheme="minorHAnsi" w:cs="Arial"/>
          <w:sz w:val="24"/>
        </w:rPr>
        <w:t>alterado</w:t>
      </w:r>
      <w:r w:rsidRPr="000679EF">
        <w:rPr>
          <w:rFonts w:asciiTheme="minorHAnsi" w:hAnsiTheme="minorHAnsi" w:cs="Arial"/>
          <w:sz w:val="24"/>
        </w:rPr>
        <w:t>)</w:t>
      </w:r>
    </w:p>
    <w:p w14:paraId="4206D20E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1AB529E5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3315029F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>
        <w:rPr>
          <w:rFonts w:asciiTheme="minorHAnsi" w:hAnsiTheme="minorHAnsi" w:cs="Arial"/>
          <w:b/>
          <w:sz w:val="22"/>
          <w:szCs w:val="22"/>
        </w:rPr>
        <w:t>Alterar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 </w:t>
      </w:r>
      <w:proofErr w:type="spellStart"/>
      <w:r w:rsidRPr="00206D6F">
        <w:rPr>
          <w:rFonts w:asciiTheme="minorHAnsi" w:hAnsiTheme="minorHAnsi" w:cs="Arial"/>
          <w:b/>
          <w:sz w:val="22"/>
          <w:szCs w:val="22"/>
        </w:rPr>
        <w:t>Dirf</w:t>
      </w:r>
      <w:proofErr w:type="spellEnd"/>
      <w:r w:rsidRPr="00206D6F">
        <w:rPr>
          <w:rFonts w:asciiTheme="minorHAnsi" w:hAnsiTheme="minorHAnsi" w:cs="Arial"/>
          <w:b/>
          <w:sz w:val="22"/>
          <w:szCs w:val="22"/>
        </w:rPr>
        <w:t xml:space="preserve"> Mensal</w:t>
      </w:r>
    </w:p>
    <w:p w14:paraId="48124BBA" w14:textId="3383F62A" w:rsidR="004C58D6" w:rsidRPr="00BB5FBA" w:rsidRDefault="004C36EE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Adequar a funcionalidade para suportar o novo padrão de CNPJ alfanumérico nos campos </w:t>
      </w:r>
      <w:r w:rsidR="004C58D6" w:rsidRPr="00BB5FBA">
        <w:rPr>
          <w:rFonts w:asciiTheme="minorHAnsi" w:hAnsiTheme="minorHAnsi" w:cs="Arial"/>
          <w:sz w:val="22"/>
          <w:szCs w:val="22"/>
        </w:rPr>
        <w:t>“</w:t>
      </w:r>
      <w:r w:rsidR="004C58D6">
        <w:rPr>
          <w:rFonts w:asciiTheme="minorHAnsi" w:hAnsiTheme="minorHAnsi" w:cs="Arial"/>
          <w:sz w:val="22"/>
          <w:szCs w:val="22"/>
        </w:rPr>
        <w:t>CNPJ da Operadora</w:t>
      </w:r>
      <w:r w:rsidR="004C58D6" w:rsidRPr="00BB5FBA">
        <w:rPr>
          <w:rFonts w:asciiTheme="minorHAnsi" w:hAnsiTheme="minorHAnsi" w:cs="Arial"/>
          <w:sz w:val="22"/>
          <w:szCs w:val="22"/>
        </w:rPr>
        <w:t>”</w:t>
      </w:r>
      <w:r w:rsidR="004C58D6">
        <w:rPr>
          <w:rFonts w:asciiTheme="minorHAnsi" w:hAnsiTheme="minorHAnsi" w:cs="Arial"/>
          <w:sz w:val="22"/>
          <w:szCs w:val="22"/>
        </w:rPr>
        <w:t>, “</w:t>
      </w:r>
      <w:r w:rsidR="004C58D6" w:rsidRPr="00992B51">
        <w:rPr>
          <w:rFonts w:asciiTheme="minorHAnsi" w:hAnsiTheme="minorHAnsi" w:cs="Arial"/>
          <w:sz w:val="22"/>
          <w:szCs w:val="22"/>
        </w:rPr>
        <w:t>CNPJ da Previdência</w:t>
      </w:r>
      <w:r w:rsidR="004C58D6">
        <w:rPr>
          <w:rFonts w:asciiTheme="minorHAnsi" w:hAnsiTheme="minorHAnsi" w:cs="Arial"/>
          <w:sz w:val="22"/>
          <w:szCs w:val="22"/>
        </w:rPr>
        <w:t>”, “</w:t>
      </w:r>
      <w:r w:rsidR="004C58D6" w:rsidRPr="00964B7E">
        <w:rPr>
          <w:rFonts w:asciiTheme="minorHAnsi" w:hAnsiTheme="minorHAnsi" w:cs="Arial"/>
          <w:sz w:val="22"/>
          <w:szCs w:val="22"/>
        </w:rPr>
        <w:t>CNPJ Entidade Previdência Complementar</w:t>
      </w:r>
      <w:r w:rsidR="004C58D6">
        <w:rPr>
          <w:rFonts w:asciiTheme="minorHAnsi" w:hAnsiTheme="minorHAnsi" w:cs="Arial"/>
          <w:sz w:val="22"/>
          <w:szCs w:val="22"/>
        </w:rPr>
        <w:t>” e “</w:t>
      </w:r>
      <w:r w:rsidR="004C58D6" w:rsidRPr="00964B7E">
        <w:rPr>
          <w:rFonts w:asciiTheme="minorHAnsi" w:hAnsiTheme="minorHAnsi" w:cs="Arial"/>
          <w:sz w:val="22"/>
          <w:szCs w:val="22"/>
        </w:rPr>
        <w:t>CNPJ da Operadora</w:t>
      </w:r>
      <w:r w:rsidR="004C58D6">
        <w:rPr>
          <w:rFonts w:asciiTheme="minorHAnsi" w:hAnsiTheme="minorHAnsi" w:cs="Arial"/>
          <w:sz w:val="22"/>
          <w:szCs w:val="22"/>
        </w:rPr>
        <w:t xml:space="preserve">” </w:t>
      </w:r>
      <w:r w:rsidR="004C58D6" w:rsidRPr="00BB5FBA">
        <w:rPr>
          <w:rFonts w:asciiTheme="minorHAnsi" w:hAnsiTheme="minorHAnsi" w:cs="Arial"/>
          <w:sz w:val="22"/>
          <w:szCs w:val="22"/>
        </w:rPr>
        <w:t>.</w:t>
      </w:r>
    </w:p>
    <w:p w14:paraId="00F000BB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lastRenderedPageBreak/>
        <w:t>Alterações previstas:</w:t>
      </w:r>
    </w:p>
    <w:p w14:paraId="16EDEE92" w14:textId="77777777" w:rsidR="00733F44" w:rsidRPr="008B6917" w:rsidRDefault="00733F44" w:rsidP="00733F44">
      <w:pPr>
        <w:pStyle w:val="PargrafodaLista"/>
        <w:numPr>
          <w:ilvl w:val="0"/>
          <w:numId w:val="5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Adequação da validação de CNPJ no </w:t>
      </w:r>
      <w:proofErr w:type="spellStart"/>
      <w:r w:rsidRPr="008B6917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8B6917">
        <w:rPr>
          <w:rFonts w:asciiTheme="minorHAnsi" w:hAnsiTheme="minorHAnsi" w:cs="Arial"/>
          <w:sz w:val="22"/>
          <w:szCs w:val="22"/>
        </w:rPr>
        <w:t>;</w:t>
      </w:r>
    </w:p>
    <w:p w14:paraId="40E61860" w14:textId="77777777" w:rsidR="00733F44" w:rsidRPr="008B6917" w:rsidRDefault="00733F44" w:rsidP="00733F44">
      <w:pPr>
        <w:pStyle w:val="PargrafodaLista"/>
        <w:numPr>
          <w:ilvl w:val="0"/>
          <w:numId w:val="5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formatação e das regras de entrada dos campos editáveis;</w:t>
      </w:r>
    </w:p>
    <w:p w14:paraId="564203B3" w14:textId="77777777" w:rsidR="00733F44" w:rsidRPr="008B6917" w:rsidRDefault="00733F44" w:rsidP="00733F44">
      <w:pPr>
        <w:pStyle w:val="PargrafodaLista"/>
        <w:numPr>
          <w:ilvl w:val="0"/>
          <w:numId w:val="5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exibição do CNPJ conforme o novo padrão alfanumérico.</w:t>
      </w:r>
    </w:p>
    <w:p w14:paraId="7083062D" w14:textId="5DE335A8" w:rsidR="004C58D6" w:rsidRDefault="004C58D6" w:rsidP="00733F44">
      <w:pPr>
        <w:pStyle w:val="PargrafodaLista"/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6D90EFA8" w14:textId="77777777" w:rsidR="004C58D6" w:rsidRDefault="004C58D6" w:rsidP="004C58D6">
      <w:pPr>
        <w:spacing w:before="0" w:after="0" w:line="276" w:lineRule="auto"/>
        <w:ind w:right="225"/>
        <w:rPr>
          <w:noProof/>
        </w:rPr>
      </w:pPr>
    </w:p>
    <w:p w14:paraId="6C46F9A3" w14:textId="0CB03D57" w:rsidR="004C58D6" w:rsidRDefault="00707111" w:rsidP="004C58D6">
      <w:pPr>
        <w:spacing w:before="0" w:after="0" w:line="276" w:lineRule="auto"/>
        <w:ind w:right="225"/>
        <w:rPr>
          <w:noProof/>
        </w:rPr>
      </w:pPr>
      <w:r>
        <w:rPr>
          <w:noProof/>
        </w:rPr>
        <w:drawing>
          <wp:inline distT="0" distB="0" distL="0" distR="0" wp14:anchorId="602DDCA3" wp14:editId="6EDA4F2B">
            <wp:extent cx="6228080" cy="3623310"/>
            <wp:effectExtent l="0" t="0" r="1270" b="0"/>
            <wp:docPr id="1223365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36546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62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3DAEC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3552818D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50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>
        <w:rPr>
          <w:rFonts w:asciiTheme="minorHAnsi" w:hAnsiTheme="minorHAnsi" w:cs="Arial"/>
          <w:sz w:val="22"/>
          <w:szCs w:val="22"/>
        </w:rPr>
        <w:t>Manter</w:t>
      </w:r>
      <w:r w:rsidRPr="009A59A4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206D6F">
        <w:rPr>
          <w:rFonts w:asciiTheme="minorHAnsi" w:hAnsiTheme="minorHAnsi" w:cs="Arial"/>
          <w:sz w:val="22"/>
          <w:szCs w:val="22"/>
        </w:rPr>
        <w:t>Dirf</w:t>
      </w:r>
      <w:proofErr w:type="spellEnd"/>
      <w:r w:rsidRPr="00206D6F">
        <w:rPr>
          <w:rFonts w:asciiTheme="minorHAnsi" w:hAnsiTheme="minorHAnsi" w:cs="Arial"/>
          <w:sz w:val="22"/>
          <w:szCs w:val="22"/>
        </w:rPr>
        <w:t xml:space="preserve"> Mensal </w:t>
      </w:r>
      <w:r>
        <w:rPr>
          <w:rFonts w:asciiTheme="minorHAnsi" w:hAnsiTheme="minorHAnsi" w:cs="Arial"/>
          <w:sz w:val="22"/>
          <w:szCs w:val="22"/>
        </w:rPr>
        <w:t xml:space="preserve">– </w:t>
      </w:r>
      <w:r w:rsidRPr="00025919">
        <w:rPr>
          <w:rFonts w:asciiTheme="minorHAnsi" w:hAnsiTheme="minorHAnsi" w:cs="Arial"/>
          <w:sz w:val="22"/>
          <w:szCs w:val="22"/>
        </w:rPr>
        <w:t>Alterar</w:t>
      </w:r>
      <w:r>
        <w:rPr>
          <w:rFonts w:asciiTheme="minorHAnsi" w:hAnsiTheme="minorHAnsi" w:cs="Arial"/>
          <w:sz w:val="22"/>
          <w:szCs w:val="22"/>
        </w:rPr>
        <w:t xml:space="preserve"> – Plano de Saúde</w:t>
      </w:r>
    </w:p>
    <w:p w14:paraId="7FED1CCB" w14:textId="77777777" w:rsidR="00707111" w:rsidRDefault="00707111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3940D4C4" w14:textId="687234F7" w:rsidR="004C58D6" w:rsidRDefault="00707111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0066C566" wp14:editId="52EC5376">
            <wp:extent cx="6228080" cy="3574415"/>
            <wp:effectExtent l="0" t="0" r="1270" b="6985"/>
            <wp:docPr id="14117367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736769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57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F352E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51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>
        <w:rPr>
          <w:rFonts w:asciiTheme="minorHAnsi" w:hAnsiTheme="minorHAnsi" w:cs="Arial"/>
          <w:sz w:val="22"/>
          <w:szCs w:val="22"/>
        </w:rPr>
        <w:t>Manter</w:t>
      </w:r>
      <w:r w:rsidRPr="009A59A4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206D6F">
        <w:rPr>
          <w:rFonts w:asciiTheme="minorHAnsi" w:hAnsiTheme="minorHAnsi" w:cs="Arial"/>
          <w:sz w:val="22"/>
          <w:szCs w:val="22"/>
        </w:rPr>
        <w:t>Dirf</w:t>
      </w:r>
      <w:proofErr w:type="spellEnd"/>
      <w:r w:rsidRPr="00206D6F">
        <w:rPr>
          <w:rFonts w:asciiTheme="minorHAnsi" w:hAnsiTheme="minorHAnsi" w:cs="Arial"/>
          <w:sz w:val="22"/>
          <w:szCs w:val="22"/>
        </w:rPr>
        <w:t xml:space="preserve"> Mensal </w:t>
      </w:r>
      <w:r>
        <w:rPr>
          <w:rFonts w:asciiTheme="minorHAnsi" w:hAnsiTheme="minorHAnsi" w:cs="Arial"/>
          <w:sz w:val="22"/>
          <w:szCs w:val="22"/>
        </w:rPr>
        <w:t xml:space="preserve">– </w:t>
      </w:r>
      <w:r w:rsidRPr="00025919">
        <w:rPr>
          <w:rFonts w:asciiTheme="minorHAnsi" w:hAnsiTheme="minorHAnsi" w:cs="Arial"/>
          <w:sz w:val="22"/>
          <w:szCs w:val="22"/>
        </w:rPr>
        <w:t>Alterar</w:t>
      </w:r>
      <w:r>
        <w:rPr>
          <w:rFonts w:asciiTheme="minorHAnsi" w:hAnsiTheme="minorHAnsi" w:cs="Arial"/>
          <w:sz w:val="22"/>
          <w:szCs w:val="22"/>
        </w:rPr>
        <w:t xml:space="preserve"> – </w:t>
      </w:r>
      <w:r w:rsidRPr="00992B51">
        <w:rPr>
          <w:rFonts w:asciiTheme="minorHAnsi" w:hAnsiTheme="minorHAnsi" w:cs="Arial"/>
          <w:sz w:val="22"/>
          <w:szCs w:val="22"/>
        </w:rPr>
        <w:t>CR - Previdência Complementar</w:t>
      </w:r>
    </w:p>
    <w:p w14:paraId="3917CE3F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61502AFD" w14:textId="267402E5" w:rsidR="004C58D6" w:rsidRDefault="00707111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noProof/>
        </w:rPr>
        <w:drawing>
          <wp:inline distT="0" distB="0" distL="0" distR="0" wp14:anchorId="4B9FCC87" wp14:editId="55DAE86B">
            <wp:extent cx="6228080" cy="3602355"/>
            <wp:effectExtent l="0" t="0" r="1270" b="0"/>
            <wp:docPr id="7234286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428655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60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E1F86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52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>
        <w:rPr>
          <w:rFonts w:asciiTheme="minorHAnsi" w:hAnsiTheme="minorHAnsi" w:cs="Arial"/>
          <w:sz w:val="22"/>
          <w:szCs w:val="22"/>
        </w:rPr>
        <w:t>Manter</w:t>
      </w:r>
      <w:r w:rsidRPr="009A59A4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206D6F">
        <w:rPr>
          <w:rFonts w:asciiTheme="minorHAnsi" w:hAnsiTheme="minorHAnsi" w:cs="Arial"/>
          <w:sz w:val="22"/>
          <w:szCs w:val="22"/>
        </w:rPr>
        <w:t>Dirf</w:t>
      </w:r>
      <w:proofErr w:type="spellEnd"/>
      <w:r w:rsidRPr="00206D6F">
        <w:rPr>
          <w:rFonts w:asciiTheme="minorHAnsi" w:hAnsiTheme="minorHAnsi" w:cs="Arial"/>
          <w:sz w:val="22"/>
          <w:szCs w:val="22"/>
        </w:rPr>
        <w:t xml:space="preserve"> Mensal </w:t>
      </w:r>
      <w:r>
        <w:rPr>
          <w:rFonts w:asciiTheme="minorHAnsi" w:hAnsiTheme="minorHAnsi" w:cs="Arial"/>
          <w:sz w:val="22"/>
          <w:szCs w:val="22"/>
        </w:rPr>
        <w:t xml:space="preserve">– </w:t>
      </w:r>
      <w:r w:rsidRPr="00025919">
        <w:rPr>
          <w:rFonts w:asciiTheme="minorHAnsi" w:hAnsiTheme="minorHAnsi" w:cs="Arial"/>
          <w:sz w:val="22"/>
          <w:szCs w:val="22"/>
        </w:rPr>
        <w:t>Alterar</w:t>
      </w:r>
      <w:r>
        <w:rPr>
          <w:rFonts w:asciiTheme="minorHAnsi" w:hAnsiTheme="minorHAnsi" w:cs="Arial"/>
          <w:sz w:val="22"/>
          <w:szCs w:val="22"/>
        </w:rPr>
        <w:t xml:space="preserve"> – </w:t>
      </w:r>
      <w:r w:rsidRPr="00992B51">
        <w:rPr>
          <w:rFonts w:asciiTheme="minorHAnsi" w:hAnsiTheme="minorHAnsi" w:cs="Arial"/>
          <w:sz w:val="22"/>
          <w:szCs w:val="22"/>
        </w:rPr>
        <w:t>CR - Processo - Detalhamento</w:t>
      </w:r>
    </w:p>
    <w:p w14:paraId="765C3BEE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4B741B03" w14:textId="3F54C028" w:rsidR="004C58D6" w:rsidRDefault="00707111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315C8B42" wp14:editId="550B654B">
            <wp:extent cx="6228080" cy="3561080"/>
            <wp:effectExtent l="0" t="0" r="1270" b="1270"/>
            <wp:docPr id="75899547" name="Imagem 1" descr="Interface gráfica do usuári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99547" name="Imagem 1" descr="Interface gráfica do usuário, Aplicativo&#10;&#10;O conteúdo gerado por IA pode estar incorreto.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56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D1E2D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53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>
        <w:rPr>
          <w:rFonts w:asciiTheme="minorHAnsi" w:hAnsiTheme="minorHAnsi" w:cs="Arial"/>
          <w:sz w:val="22"/>
          <w:szCs w:val="22"/>
        </w:rPr>
        <w:t>Manter</w:t>
      </w:r>
      <w:r w:rsidRPr="009A59A4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206D6F">
        <w:rPr>
          <w:rFonts w:asciiTheme="minorHAnsi" w:hAnsiTheme="minorHAnsi" w:cs="Arial"/>
          <w:sz w:val="22"/>
          <w:szCs w:val="22"/>
        </w:rPr>
        <w:t>Dirf</w:t>
      </w:r>
      <w:proofErr w:type="spellEnd"/>
      <w:r w:rsidRPr="00206D6F">
        <w:rPr>
          <w:rFonts w:asciiTheme="minorHAnsi" w:hAnsiTheme="minorHAnsi" w:cs="Arial"/>
          <w:sz w:val="22"/>
          <w:szCs w:val="22"/>
        </w:rPr>
        <w:t xml:space="preserve"> Mensal </w:t>
      </w:r>
      <w:r>
        <w:rPr>
          <w:rFonts w:asciiTheme="minorHAnsi" w:hAnsiTheme="minorHAnsi" w:cs="Arial"/>
          <w:sz w:val="22"/>
          <w:szCs w:val="22"/>
        </w:rPr>
        <w:t xml:space="preserve">– </w:t>
      </w:r>
      <w:r w:rsidRPr="00025919">
        <w:rPr>
          <w:rFonts w:asciiTheme="minorHAnsi" w:hAnsiTheme="minorHAnsi" w:cs="Arial"/>
          <w:sz w:val="22"/>
          <w:szCs w:val="22"/>
        </w:rPr>
        <w:t>Alterar</w:t>
      </w:r>
      <w:r>
        <w:rPr>
          <w:rFonts w:asciiTheme="minorHAnsi" w:hAnsiTheme="minorHAnsi" w:cs="Arial"/>
          <w:sz w:val="22"/>
          <w:szCs w:val="22"/>
        </w:rPr>
        <w:t xml:space="preserve"> – </w:t>
      </w:r>
      <w:r w:rsidRPr="00964B7E">
        <w:rPr>
          <w:rFonts w:asciiTheme="minorHAnsi" w:hAnsiTheme="minorHAnsi" w:cs="Arial"/>
          <w:sz w:val="22"/>
          <w:szCs w:val="22"/>
        </w:rPr>
        <w:t>Reembolso Médico</w:t>
      </w:r>
    </w:p>
    <w:p w14:paraId="03BB8742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4C409976" w14:textId="77777777" w:rsidR="004C58D6" w:rsidRPr="00904999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654C1D54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 w:rsidRPr="00025919">
        <w:rPr>
          <w:rFonts w:asciiTheme="minorHAnsi" w:hAnsiTheme="minorHAnsi" w:cs="Arial"/>
          <w:sz w:val="22"/>
          <w:szCs w:val="22"/>
        </w:rPr>
        <w:t xml:space="preserve">Alterar </w:t>
      </w:r>
      <w:proofErr w:type="spellStart"/>
      <w:r w:rsidRPr="00206D6F">
        <w:rPr>
          <w:rFonts w:asciiTheme="minorHAnsi" w:hAnsiTheme="minorHAnsi" w:cs="Arial"/>
          <w:sz w:val="22"/>
          <w:szCs w:val="22"/>
        </w:rPr>
        <w:t>Dirf</w:t>
      </w:r>
      <w:proofErr w:type="spellEnd"/>
      <w:r w:rsidRPr="00206D6F">
        <w:rPr>
          <w:rFonts w:asciiTheme="minorHAnsi" w:hAnsiTheme="minorHAnsi" w:cs="Arial"/>
          <w:sz w:val="22"/>
          <w:szCs w:val="22"/>
        </w:rPr>
        <w:t xml:space="preserve"> Mensal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340E1B13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Referência</w:t>
      </w:r>
    </w:p>
    <w:p w14:paraId="1C316F89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Empregador</w:t>
      </w:r>
    </w:p>
    <w:p w14:paraId="2F90A71F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CPF</w:t>
      </w:r>
    </w:p>
    <w:p w14:paraId="5B682D9F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Nome</w:t>
      </w:r>
    </w:p>
    <w:p w14:paraId="46AB130A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Moléstia Grave</w:t>
      </w:r>
      <w:r w:rsidRPr="00964B7E">
        <w:rPr>
          <w:rFonts w:asciiTheme="minorHAnsi" w:hAnsiTheme="minorHAnsi" w:cs="Arial"/>
          <w:sz w:val="22"/>
          <w:szCs w:val="22"/>
        </w:rPr>
        <w:tab/>
      </w:r>
    </w:p>
    <w:p w14:paraId="2C063E27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Dependente</w:t>
      </w:r>
      <w:r w:rsidRPr="00964B7E">
        <w:rPr>
          <w:rFonts w:asciiTheme="minorHAnsi" w:hAnsiTheme="minorHAnsi" w:cs="Arial"/>
          <w:sz w:val="22"/>
          <w:szCs w:val="22"/>
        </w:rPr>
        <w:tab/>
      </w:r>
    </w:p>
    <w:p w14:paraId="068B17A4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CR - Receita</w:t>
      </w:r>
      <w:r w:rsidRPr="00964B7E">
        <w:rPr>
          <w:rFonts w:asciiTheme="minorHAnsi" w:hAnsiTheme="minorHAnsi" w:cs="Arial"/>
          <w:sz w:val="22"/>
          <w:szCs w:val="22"/>
        </w:rPr>
        <w:tab/>
      </w:r>
    </w:p>
    <w:p w14:paraId="2116AE45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CR - Dedução Dependente</w:t>
      </w:r>
      <w:r w:rsidRPr="00964B7E">
        <w:rPr>
          <w:rFonts w:asciiTheme="minorHAnsi" w:hAnsiTheme="minorHAnsi" w:cs="Arial"/>
          <w:sz w:val="22"/>
          <w:szCs w:val="22"/>
        </w:rPr>
        <w:tab/>
      </w:r>
    </w:p>
    <w:p w14:paraId="7E284FAD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CR - Pensão Alimentícia</w:t>
      </w:r>
      <w:r w:rsidRPr="00964B7E">
        <w:rPr>
          <w:rFonts w:asciiTheme="minorHAnsi" w:hAnsiTheme="minorHAnsi" w:cs="Arial"/>
          <w:sz w:val="22"/>
          <w:szCs w:val="22"/>
        </w:rPr>
        <w:tab/>
      </w:r>
    </w:p>
    <w:p w14:paraId="6B858C0B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CR - Previdência Complementar</w:t>
      </w:r>
      <w:r w:rsidRPr="00964B7E">
        <w:rPr>
          <w:rFonts w:asciiTheme="minorHAnsi" w:hAnsiTheme="minorHAnsi" w:cs="Arial"/>
          <w:sz w:val="22"/>
          <w:szCs w:val="22"/>
        </w:rPr>
        <w:tab/>
      </w:r>
    </w:p>
    <w:p w14:paraId="7D5A66EC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CR - Processo de Retenção</w:t>
      </w:r>
      <w:r w:rsidRPr="00964B7E">
        <w:rPr>
          <w:rFonts w:asciiTheme="minorHAnsi" w:hAnsiTheme="minorHAnsi" w:cs="Arial"/>
          <w:sz w:val="22"/>
          <w:szCs w:val="22"/>
        </w:rPr>
        <w:tab/>
      </w:r>
    </w:p>
    <w:p w14:paraId="102B5F5A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CR - Processo - Detalhamento</w:t>
      </w:r>
      <w:r w:rsidRPr="00964B7E">
        <w:rPr>
          <w:rFonts w:asciiTheme="minorHAnsi" w:hAnsiTheme="minorHAnsi" w:cs="Arial"/>
          <w:sz w:val="22"/>
          <w:szCs w:val="22"/>
        </w:rPr>
        <w:tab/>
      </w:r>
    </w:p>
    <w:p w14:paraId="6AF5BDA9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Plano de Saúde</w:t>
      </w:r>
      <w:r w:rsidRPr="00964B7E">
        <w:rPr>
          <w:rFonts w:asciiTheme="minorHAnsi" w:hAnsiTheme="minorHAnsi" w:cs="Arial"/>
          <w:sz w:val="22"/>
          <w:szCs w:val="22"/>
        </w:rPr>
        <w:tab/>
      </w:r>
    </w:p>
    <w:p w14:paraId="7079DE8C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Reembolso Médico</w:t>
      </w:r>
      <w:r w:rsidRPr="00964B7E">
        <w:rPr>
          <w:rFonts w:asciiTheme="minorHAnsi" w:hAnsiTheme="minorHAnsi" w:cs="Arial"/>
          <w:sz w:val="22"/>
          <w:szCs w:val="22"/>
        </w:rPr>
        <w:tab/>
      </w:r>
    </w:p>
    <w:p w14:paraId="0E5B9F44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Plano de Saúde</w:t>
      </w:r>
    </w:p>
    <w:p w14:paraId="6BF9B7A9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CNPJ da Operadora</w:t>
      </w:r>
    </w:p>
    <w:p w14:paraId="6607C4EE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Registro ANS</w:t>
      </w:r>
    </w:p>
    <w:p w14:paraId="531AC616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Valor Dedução Titular</w:t>
      </w:r>
    </w:p>
    <w:p w14:paraId="452E1BD9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CNPJ da Operadora</w:t>
      </w:r>
      <w:r w:rsidRPr="00964B7E">
        <w:rPr>
          <w:rFonts w:asciiTheme="minorHAnsi" w:hAnsiTheme="minorHAnsi" w:cs="Arial"/>
          <w:sz w:val="22"/>
          <w:szCs w:val="22"/>
        </w:rPr>
        <w:tab/>
      </w:r>
    </w:p>
    <w:p w14:paraId="14EF3637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Registro ANS</w:t>
      </w:r>
      <w:r w:rsidRPr="00964B7E">
        <w:rPr>
          <w:rFonts w:asciiTheme="minorHAnsi" w:hAnsiTheme="minorHAnsi" w:cs="Arial"/>
          <w:sz w:val="22"/>
          <w:szCs w:val="22"/>
        </w:rPr>
        <w:tab/>
      </w:r>
    </w:p>
    <w:p w14:paraId="37FFA26A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Valor Dedução Titular</w:t>
      </w:r>
    </w:p>
    <w:p w14:paraId="65068C74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lastRenderedPageBreak/>
        <w:t>Código de Receita (CR)</w:t>
      </w:r>
    </w:p>
    <w:p w14:paraId="47473713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Tipo de Previdência</w:t>
      </w:r>
    </w:p>
    <w:p w14:paraId="1218B430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CNPJ da Previdência</w:t>
      </w:r>
    </w:p>
    <w:p w14:paraId="58C55892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Valor da Dedução Mensal</w:t>
      </w:r>
    </w:p>
    <w:p w14:paraId="25E3CFA7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Valor Patrocinador Funpresp Mensal</w:t>
      </w:r>
    </w:p>
    <w:p w14:paraId="2FA201C0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Valor Dedução 13 Salário</w:t>
      </w:r>
    </w:p>
    <w:p w14:paraId="7529F28C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Valor Patrocinador Funpresp 13 Salário</w:t>
      </w:r>
    </w:p>
    <w:p w14:paraId="654ACFDB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Receita/Processo/Apuração</w:t>
      </w:r>
    </w:p>
    <w:p w14:paraId="0214ED16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Tipo de Dedução</w:t>
      </w:r>
    </w:p>
    <w:p w14:paraId="77D82760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Valor Dedução Suspensa</w:t>
      </w:r>
    </w:p>
    <w:p w14:paraId="3A6B8B88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CNPJ Entidade Previdência Complementar</w:t>
      </w:r>
    </w:p>
    <w:p w14:paraId="4AD4C256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Valor Contribuição Patrocinador Funpresp</w:t>
      </w:r>
    </w:p>
    <w:p w14:paraId="5F304697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Origem Reembolso</w:t>
      </w:r>
    </w:p>
    <w:p w14:paraId="5A10F787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CNPJ da Operadora</w:t>
      </w:r>
    </w:p>
    <w:p w14:paraId="57F4ECBA" w14:textId="77777777" w:rsidR="004C58D6" w:rsidRPr="00964B7E" w:rsidRDefault="004C58D6" w:rsidP="004C58D6">
      <w:pPr>
        <w:pStyle w:val="PargrafodaLista"/>
        <w:numPr>
          <w:ilvl w:val="0"/>
          <w:numId w:val="142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64B7E">
        <w:rPr>
          <w:rFonts w:asciiTheme="minorHAnsi" w:hAnsiTheme="minorHAnsi" w:cs="Arial"/>
          <w:sz w:val="22"/>
          <w:szCs w:val="22"/>
        </w:rPr>
        <w:t>Registro ANS</w:t>
      </w:r>
    </w:p>
    <w:p w14:paraId="6A2A90FB" w14:textId="77777777" w:rsidR="004C58D6" w:rsidRPr="00A13D31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7E08DF39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 w:rsidRPr="00025919">
        <w:rPr>
          <w:rFonts w:asciiTheme="minorHAnsi" w:hAnsiTheme="minorHAnsi" w:cs="Arial"/>
          <w:sz w:val="22"/>
          <w:szCs w:val="22"/>
        </w:rPr>
        <w:t xml:space="preserve">Alterar </w:t>
      </w:r>
      <w:proofErr w:type="spellStart"/>
      <w:r w:rsidRPr="00206D6F">
        <w:rPr>
          <w:rFonts w:asciiTheme="minorHAnsi" w:hAnsiTheme="minorHAnsi" w:cs="Arial"/>
          <w:sz w:val="22"/>
          <w:szCs w:val="22"/>
        </w:rPr>
        <w:t>Dirf</w:t>
      </w:r>
      <w:proofErr w:type="spellEnd"/>
      <w:r w:rsidRPr="00206D6F">
        <w:rPr>
          <w:rFonts w:asciiTheme="minorHAnsi" w:hAnsiTheme="minorHAnsi" w:cs="Arial"/>
          <w:sz w:val="22"/>
          <w:szCs w:val="22"/>
        </w:rPr>
        <w:t xml:space="preserve"> Mensal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35687915" w14:textId="77777777" w:rsidR="004C58D6" w:rsidRPr="004D6228" w:rsidRDefault="004C58D6" w:rsidP="004C58D6">
      <w:pPr>
        <w:pStyle w:val="PargrafodaLista"/>
        <w:numPr>
          <w:ilvl w:val="0"/>
          <w:numId w:val="14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4D6228">
        <w:rPr>
          <w:rFonts w:asciiTheme="minorHAnsi" w:hAnsiTheme="minorHAnsi" w:cs="Arial"/>
          <w:sz w:val="22"/>
          <w:szCs w:val="22"/>
        </w:rPr>
        <w:t>Pessoa</w:t>
      </w:r>
    </w:p>
    <w:p w14:paraId="03F9D959" w14:textId="77777777" w:rsidR="004C58D6" w:rsidRPr="004D6228" w:rsidRDefault="004C58D6" w:rsidP="004C58D6">
      <w:pPr>
        <w:pStyle w:val="PargrafodaLista"/>
        <w:numPr>
          <w:ilvl w:val="0"/>
          <w:numId w:val="140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4D6228">
        <w:rPr>
          <w:rFonts w:asciiTheme="minorHAnsi" w:hAnsiTheme="minorHAnsi" w:cs="Arial"/>
          <w:sz w:val="22"/>
          <w:szCs w:val="22"/>
        </w:rPr>
        <w:t>DIRF</w:t>
      </w:r>
    </w:p>
    <w:p w14:paraId="2313E015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4C885AAC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260B588B" w14:textId="77777777" w:rsidR="004C58D6" w:rsidRPr="00021F53" w:rsidRDefault="004C58D6" w:rsidP="004C58D6">
      <w:pPr>
        <w:pStyle w:val="Ttulo2"/>
      </w:pPr>
      <w:r>
        <w:t xml:space="preserve">(SOC) - </w:t>
      </w:r>
      <w:r w:rsidRPr="008E746F">
        <w:t xml:space="preserve">Manter Esocial do Orgão </w:t>
      </w:r>
    </w:p>
    <w:p w14:paraId="1C50A118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904999">
        <w:rPr>
          <w:rFonts w:asciiTheme="minorHAnsi" w:hAnsiTheme="minorHAnsi" w:cs="Arial"/>
          <w:sz w:val="24"/>
        </w:rPr>
        <w:t>Funções impactadas:</w:t>
      </w:r>
    </w:p>
    <w:p w14:paraId="5C40CBF7" w14:textId="77777777" w:rsidR="004C58D6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0679EF">
        <w:rPr>
          <w:rFonts w:asciiTheme="minorHAnsi" w:hAnsiTheme="minorHAnsi" w:cs="Arial"/>
          <w:sz w:val="24"/>
        </w:rPr>
        <w:t xml:space="preserve">Alterar </w:t>
      </w:r>
      <w:proofErr w:type="spellStart"/>
      <w:r w:rsidRPr="008E746F">
        <w:rPr>
          <w:rFonts w:asciiTheme="minorHAnsi" w:hAnsiTheme="minorHAnsi" w:cs="Arial"/>
          <w:sz w:val="24"/>
        </w:rPr>
        <w:t>Esocial</w:t>
      </w:r>
      <w:proofErr w:type="spellEnd"/>
      <w:r w:rsidRPr="008E746F">
        <w:rPr>
          <w:rFonts w:asciiTheme="minorHAnsi" w:hAnsiTheme="minorHAnsi" w:cs="Arial"/>
          <w:sz w:val="24"/>
        </w:rPr>
        <w:t xml:space="preserve"> do Orgão </w:t>
      </w:r>
      <w:r w:rsidRPr="000679EF">
        <w:rPr>
          <w:rFonts w:asciiTheme="minorHAnsi" w:hAnsiTheme="minorHAnsi" w:cs="Arial"/>
          <w:sz w:val="24"/>
        </w:rPr>
        <w:t>(</w:t>
      </w:r>
      <w:r>
        <w:rPr>
          <w:rFonts w:asciiTheme="minorHAnsi" w:hAnsiTheme="minorHAnsi" w:cs="Arial"/>
          <w:sz w:val="24"/>
        </w:rPr>
        <w:t>alterado</w:t>
      </w:r>
      <w:r w:rsidRPr="000679EF">
        <w:rPr>
          <w:rFonts w:asciiTheme="minorHAnsi" w:hAnsiTheme="minorHAnsi" w:cs="Arial"/>
          <w:sz w:val="24"/>
        </w:rPr>
        <w:t>)</w:t>
      </w:r>
    </w:p>
    <w:p w14:paraId="3CDDB00D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1FB7BD17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66DDD114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t xml:space="preserve">Melhorias: </w:t>
      </w:r>
      <w:r>
        <w:rPr>
          <w:rFonts w:asciiTheme="minorHAnsi" w:hAnsiTheme="minorHAnsi" w:cs="Arial"/>
          <w:b/>
          <w:sz w:val="22"/>
          <w:szCs w:val="22"/>
        </w:rPr>
        <w:t>Alterar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 </w:t>
      </w:r>
      <w:proofErr w:type="spellStart"/>
      <w:r w:rsidRPr="008E746F">
        <w:rPr>
          <w:rFonts w:asciiTheme="minorHAnsi" w:hAnsiTheme="minorHAnsi" w:cs="Arial"/>
          <w:b/>
          <w:sz w:val="22"/>
          <w:szCs w:val="22"/>
        </w:rPr>
        <w:t>Esocial</w:t>
      </w:r>
      <w:proofErr w:type="spellEnd"/>
      <w:r w:rsidRPr="008E746F">
        <w:rPr>
          <w:rFonts w:asciiTheme="minorHAnsi" w:hAnsiTheme="minorHAnsi" w:cs="Arial"/>
          <w:b/>
          <w:sz w:val="22"/>
          <w:szCs w:val="22"/>
        </w:rPr>
        <w:t xml:space="preserve"> do Orgão</w:t>
      </w:r>
    </w:p>
    <w:p w14:paraId="66AACF2B" w14:textId="4943314F" w:rsidR="004C58D6" w:rsidRPr="00BB5FBA" w:rsidRDefault="004C36EE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Adequar a funcionalidade para suportar o novo padrão de CNPJ alfanumérico nos campos </w:t>
      </w:r>
      <w:r w:rsidR="004C58D6" w:rsidRPr="00BB5FBA">
        <w:rPr>
          <w:rFonts w:asciiTheme="minorHAnsi" w:hAnsiTheme="minorHAnsi" w:cs="Arial"/>
          <w:sz w:val="22"/>
          <w:szCs w:val="22"/>
        </w:rPr>
        <w:t>“</w:t>
      </w:r>
      <w:r w:rsidR="004C58D6" w:rsidRPr="00EE29B4">
        <w:rPr>
          <w:rFonts w:asciiTheme="minorHAnsi" w:hAnsiTheme="minorHAnsi" w:cs="Arial"/>
          <w:sz w:val="22"/>
          <w:szCs w:val="22"/>
        </w:rPr>
        <w:t>CNPJ do Ente Federativo</w:t>
      </w:r>
      <w:r w:rsidR="004C58D6" w:rsidRPr="00BB5FBA">
        <w:rPr>
          <w:rFonts w:asciiTheme="minorHAnsi" w:hAnsiTheme="minorHAnsi" w:cs="Arial"/>
          <w:sz w:val="22"/>
          <w:szCs w:val="22"/>
        </w:rPr>
        <w:t>”.</w:t>
      </w:r>
    </w:p>
    <w:p w14:paraId="41DA9BD5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708E61A5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Adequação da validação de CNPJ no </w:t>
      </w:r>
      <w:proofErr w:type="spellStart"/>
      <w:r w:rsidRPr="008B6917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8B6917">
        <w:rPr>
          <w:rFonts w:asciiTheme="minorHAnsi" w:hAnsiTheme="minorHAnsi" w:cs="Arial"/>
          <w:sz w:val="22"/>
          <w:szCs w:val="22"/>
        </w:rPr>
        <w:t>;</w:t>
      </w:r>
    </w:p>
    <w:p w14:paraId="2144DB33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formatação e das regras de entrada dos campos editáveis;</w:t>
      </w:r>
    </w:p>
    <w:p w14:paraId="6999E880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exibição do CNPJ conforme o novo padrão alfanumérico.</w:t>
      </w:r>
    </w:p>
    <w:p w14:paraId="225AB377" w14:textId="54ADA3D8" w:rsidR="004C58D6" w:rsidRDefault="008E548C" w:rsidP="004C58D6">
      <w:pPr>
        <w:spacing w:before="0" w:after="0" w:line="276" w:lineRule="auto"/>
        <w:ind w:right="225"/>
        <w:rPr>
          <w:noProof/>
        </w:rPr>
      </w:pPr>
      <w:r>
        <w:rPr>
          <w:noProof/>
        </w:rPr>
        <w:lastRenderedPageBreak/>
        <w:drawing>
          <wp:inline distT="0" distB="0" distL="0" distR="0" wp14:anchorId="24737E85" wp14:editId="009241F1">
            <wp:extent cx="6228080" cy="3622040"/>
            <wp:effectExtent l="0" t="0" r="1270" b="0"/>
            <wp:docPr id="11898156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815619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62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3AF8E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7E928D75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54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>
        <w:rPr>
          <w:rFonts w:asciiTheme="minorHAnsi" w:hAnsiTheme="minorHAnsi" w:cs="Arial"/>
          <w:sz w:val="22"/>
          <w:szCs w:val="22"/>
        </w:rPr>
        <w:t>Manter</w:t>
      </w:r>
      <w:r w:rsidRPr="009A59A4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8E746F">
        <w:rPr>
          <w:rFonts w:asciiTheme="minorHAnsi" w:hAnsiTheme="minorHAnsi" w:cs="Arial"/>
          <w:sz w:val="22"/>
          <w:szCs w:val="22"/>
        </w:rPr>
        <w:t>Esocial</w:t>
      </w:r>
      <w:proofErr w:type="spellEnd"/>
      <w:r w:rsidRPr="008E746F">
        <w:rPr>
          <w:rFonts w:asciiTheme="minorHAnsi" w:hAnsiTheme="minorHAnsi" w:cs="Arial"/>
          <w:sz w:val="22"/>
          <w:szCs w:val="22"/>
        </w:rPr>
        <w:t xml:space="preserve"> do Orgão </w:t>
      </w:r>
      <w:r>
        <w:rPr>
          <w:rFonts w:asciiTheme="minorHAnsi" w:hAnsiTheme="minorHAnsi" w:cs="Arial"/>
          <w:sz w:val="22"/>
          <w:szCs w:val="22"/>
        </w:rPr>
        <w:t xml:space="preserve">– </w:t>
      </w:r>
      <w:r w:rsidRPr="00025919">
        <w:rPr>
          <w:rFonts w:asciiTheme="minorHAnsi" w:hAnsiTheme="minorHAnsi" w:cs="Arial"/>
          <w:sz w:val="22"/>
          <w:szCs w:val="22"/>
        </w:rPr>
        <w:t>Alterar</w:t>
      </w:r>
    </w:p>
    <w:p w14:paraId="5749CE85" w14:textId="77777777" w:rsidR="004C58D6" w:rsidRPr="00904999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45849876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 w:rsidRPr="00025919">
        <w:rPr>
          <w:rFonts w:asciiTheme="minorHAnsi" w:hAnsiTheme="minorHAnsi" w:cs="Arial"/>
          <w:sz w:val="22"/>
          <w:szCs w:val="22"/>
        </w:rPr>
        <w:t xml:space="preserve">Alterar </w:t>
      </w:r>
      <w:proofErr w:type="spellStart"/>
      <w:r w:rsidRPr="008E746F">
        <w:rPr>
          <w:rFonts w:asciiTheme="minorHAnsi" w:hAnsiTheme="minorHAnsi" w:cs="Arial"/>
          <w:sz w:val="22"/>
          <w:szCs w:val="22"/>
        </w:rPr>
        <w:t>Esocial</w:t>
      </w:r>
      <w:proofErr w:type="spellEnd"/>
      <w:r w:rsidRPr="008E746F">
        <w:rPr>
          <w:rFonts w:asciiTheme="minorHAnsi" w:hAnsiTheme="minorHAnsi" w:cs="Arial"/>
          <w:sz w:val="22"/>
          <w:szCs w:val="22"/>
        </w:rPr>
        <w:t xml:space="preserve"> do Orgão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0AD9C009" w14:textId="77777777" w:rsidR="004C58D6" w:rsidRPr="00D87926" w:rsidRDefault="004C58D6" w:rsidP="004C58D6">
      <w:pPr>
        <w:pStyle w:val="PargrafodaLista"/>
        <w:numPr>
          <w:ilvl w:val="0"/>
          <w:numId w:val="14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87926">
        <w:rPr>
          <w:rFonts w:asciiTheme="minorHAnsi" w:hAnsiTheme="minorHAnsi" w:cs="Arial"/>
          <w:sz w:val="22"/>
          <w:szCs w:val="22"/>
        </w:rPr>
        <w:t xml:space="preserve">Orgão </w:t>
      </w:r>
    </w:p>
    <w:p w14:paraId="5EA8D297" w14:textId="77777777" w:rsidR="004C58D6" w:rsidRPr="00D87926" w:rsidRDefault="004C58D6" w:rsidP="004C58D6">
      <w:pPr>
        <w:pStyle w:val="PargrafodaLista"/>
        <w:numPr>
          <w:ilvl w:val="0"/>
          <w:numId w:val="14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87926">
        <w:rPr>
          <w:rFonts w:asciiTheme="minorHAnsi" w:hAnsiTheme="minorHAnsi" w:cs="Arial"/>
          <w:sz w:val="22"/>
          <w:szCs w:val="22"/>
        </w:rPr>
        <w:t>Vigência atual</w:t>
      </w:r>
    </w:p>
    <w:p w14:paraId="0DA3C2F9" w14:textId="77777777" w:rsidR="004C58D6" w:rsidRPr="00D87926" w:rsidRDefault="004C58D6" w:rsidP="004C58D6">
      <w:pPr>
        <w:pStyle w:val="PargrafodaLista"/>
        <w:numPr>
          <w:ilvl w:val="0"/>
          <w:numId w:val="14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87926">
        <w:rPr>
          <w:rFonts w:asciiTheme="minorHAnsi" w:hAnsiTheme="minorHAnsi" w:cs="Arial"/>
          <w:sz w:val="22"/>
          <w:szCs w:val="22"/>
        </w:rPr>
        <w:t>Nova vigência</w:t>
      </w:r>
    </w:p>
    <w:p w14:paraId="5E7B954F" w14:textId="77777777" w:rsidR="004C58D6" w:rsidRPr="00D87926" w:rsidRDefault="004C58D6" w:rsidP="004C58D6">
      <w:pPr>
        <w:pStyle w:val="PargrafodaLista"/>
        <w:numPr>
          <w:ilvl w:val="0"/>
          <w:numId w:val="14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87926">
        <w:rPr>
          <w:rFonts w:asciiTheme="minorHAnsi" w:hAnsiTheme="minorHAnsi" w:cs="Arial"/>
          <w:sz w:val="22"/>
          <w:szCs w:val="22"/>
        </w:rPr>
        <w:t>Classificação Tributária</w:t>
      </w:r>
    </w:p>
    <w:p w14:paraId="461BE325" w14:textId="77777777" w:rsidR="004C58D6" w:rsidRPr="00D87926" w:rsidRDefault="004C58D6" w:rsidP="004C58D6">
      <w:pPr>
        <w:pStyle w:val="PargrafodaLista"/>
        <w:numPr>
          <w:ilvl w:val="0"/>
          <w:numId w:val="14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87926">
        <w:rPr>
          <w:rFonts w:asciiTheme="minorHAnsi" w:hAnsiTheme="minorHAnsi" w:cs="Arial"/>
          <w:sz w:val="22"/>
          <w:szCs w:val="22"/>
        </w:rPr>
        <w:t>Desoneração da Folha</w:t>
      </w:r>
    </w:p>
    <w:p w14:paraId="36E5EE6A" w14:textId="77777777" w:rsidR="004C58D6" w:rsidRPr="00D87926" w:rsidRDefault="004C58D6" w:rsidP="004C58D6">
      <w:pPr>
        <w:pStyle w:val="PargrafodaLista"/>
        <w:numPr>
          <w:ilvl w:val="0"/>
          <w:numId w:val="14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87926">
        <w:rPr>
          <w:rFonts w:asciiTheme="minorHAnsi" w:hAnsiTheme="minorHAnsi" w:cs="Arial"/>
          <w:sz w:val="22"/>
          <w:szCs w:val="22"/>
        </w:rPr>
        <w:t>Registro Eletrônico</w:t>
      </w:r>
    </w:p>
    <w:p w14:paraId="2DF82888" w14:textId="77777777" w:rsidR="004C58D6" w:rsidRPr="00D87926" w:rsidRDefault="004C58D6" w:rsidP="004C58D6">
      <w:pPr>
        <w:pStyle w:val="PargrafodaLista"/>
        <w:numPr>
          <w:ilvl w:val="0"/>
          <w:numId w:val="14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87926">
        <w:rPr>
          <w:rFonts w:asciiTheme="minorHAnsi" w:hAnsiTheme="minorHAnsi" w:cs="Arial"/>
          <w:sz w:val="22"/>
          <w:szCs w:val="22"/>
        </w:rPr>
        <w:t>CNPJ do Ente Federativo</w:t>
      </w:r>
    </w:p>
    <w:p w14:paraId="2437C2F3" w14:textId="77777777" w:rsidR="004C58D6" w:rsidRPr="00D87926" w:rsidRDefault="004C58D6" w:rsidP="004C58D6">
      <w:pPr>
        <w:pStyle w:val="PargrafodaLista"/>
        <w:numPr>
          <w:ilvl w:val="0"/>
          <w:numId w:val="14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87926">
        <w:rPr>
          <w:rFonts w:asciiTheme="minorHAnsi" w:hAnsiTheme="minorHAnsi" w:cs="Arial"/>
          <w:sz w:val="22"/>
          <w:szCs w:val="22"/>
        </w:rPr>
        <w:t>Tributação de PIS/PASEP</w:t>
      </w:r>
    </w:p>
    <w:p w14:paraId="0A3E9A14" w14:textId="77777777" w:rsidR="004C58D6" w:rsidRPr="00A13D31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1EA9B4C7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 w:rsidRPr="00025919">
        <w:rPr>
          <w:rFonts w:asciiTheme="minorHAnsi" w:hAnsiTheme="minorHAnsi" w:cs="Arial"/>
          <w:sz w:val="22"/>
          <w:szCs w:val="22"/>
        </w:rPr>
        <w:t xml:space="preserve">Alterar </w:t>
      </w:r>
      <w:proofErr w:type="spellStart"/>
      <w:r w:rsidRPr="008E746F">
        <w:rPr>
          <w:rFonts w:asciiTheme="minorHAnsi" w:hAnsiTheme="minorHAnsi" w:cs="Arial"/>
          <w:sz w:val="22"/>
          <w:szCs w:val="22"/>
        </w:rPr>
        <w:t>Esocial</w:t>
      </w:r>
      <w:proofErr w:type="spellEnd"/>
      <w:r w:rsidRPr="008E746F">
        <w:rPr>
          <w:rFonts w:asciiTheme="minorHAnsi" w:hAnsiTheme="minorHAnsi" w:cs="Arial"/>
          <w:sz w:val="22"/>
          <w:szCs w:val="22"/>
        </w:rPr>
        <w:t xml:space="preserve"> do Orgão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6F890304" w14:textId="77777777" w:rsidR="004C58D6" w:rsidRPr="00061034" w:rsidRDefault="004C58D6" w:rsidP="004C58D6">
      <w:pPr>
        <w:pStyle w:val="PargrafodaLista"/>
        <w:numPr>
          <w:ilvl w:val="0"/>
          <w:numId w:val="19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proofErr w:type="spellStart"/>
      <w:r w:rsidRPr="00061034">
        <w:rPr>
          <w:rFonts w:asciiTheme="minorHAnsi" w:hAnsiTheme="minorHAnsi" w:cs="Arial"/>
          <w:sz w:val="22"/>
          <w:szCs w:val="22"/>
        </w:rPr>
        <w:t>Orgao</w:t>
      </w:r>
      <w:proofErr w:type="spellEnd"/>
    </w:p>
    <w:p w14:paraId="7645B0A7" w14:textId="77777777" w:rsidR="004C58D6" w:rsidRPr="00061034" w:rsidRDefault="004C58D6" w:rsidP="004C58D6">
      <w:pPr>
        <w:pStyle w:val="PargrafodaLista"/>
        <w:numPr>
          <w:ilvl w:val="0"/>
          <w:numId w:val="194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proofErr w:type="spellStart"/>
      <w:r w:rsidRPr="00061034">
        <w:rPr>
          <w:rFonts w:asciiTheme="minorHAnsi" w:hAnsiTheme="minorHAnsi" w:cs="Arial"/>
          <w:sz w:val="22"/>
          <w:szCs w:val="22"/>
        </w:rPr>
        <w:t>Esocial</w:t>
      </w:r>
      <w:proofErr w:type="spellEnd"/>
      <w:r w:rsidRPr="00061034">
        <w:rPr>
          <w:rFonts w:asciiTheme="minorHAnsi" w:hAnsiTheme="minorHAnsi" w:cs="Arial"/>
          <w:sz w:val="22"/>
          <w:szCs w:val="22"/>
        </w:rPr>
        <w:t xml:space="preserve"> param.</w:t>
      </w:r>
    </w:p>
    <w:p w14:paraId="6A96EEC7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3B5328BA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004E38A6" w14:textId="77777777" w:rsidR="004C58D6" w:rsidRPr="00021F53" w:rsidRDefault="004C58D6" w:rsidP="004C58D6">
      <w:pPr>
        <w:pStyle w:val="Ttulo2"/>
      </w:pPr>
      <w:r>
        <w:t xml:space="preserve">(SOC) - </w:t>
      </w:r>
      <w:r w:rsidRPr="008E746F">
        <w:t xml:space="preserve">Manter </w:t>
      </w:r>
      <w:r w:rsidRPr="00D87926">
        <w:t>Parâmetro do Orgão</w:t>
      </w:r>
    </w:p>
    <w:p w14:paraId="53DFD9F2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904999">
        <w:rPr>
          <w:rFonts w:asciiTheme="minorHAnsi" w:hAnsiTheme="minorHAnsi" w:cs="Arial"/>
          <w:sz w:val="24"/>
        </w:rPr>
        <w:t>Funções impactadas:</w:t>
      </w:r>
    </w:p>
    <w:p w14:paraId="4DB9081C" w14:textId="77777777" w:rsidR="004C58D6" w:rsidRDefault="004C58D6" w:rsidP="004C58D6">
      <w:pPr>
        <w:pStyle w:val="PargrafodaLista"/>
        <w:numPr>
          <w:ilvl w:val="0"/>
          <w:numId w:val="44"/>
        </w:numPr>
        <w:spacing w:before="0" w:after="0" w:line="276" w:lineRule="auto"/>
        <w:ind w:right="225"/>
        <w:rPr>
          <w:rFonts w:asciiTheme="minorHAnsi" w:hAnsiTheme="minorHAnsi" w:cs="Arial"/>
          <w:sz w:val="24"/>
        </w:rPr>
      </w:pPr>
      <w:r w:rsidRPr="000679EF">
        <w:rPr>
          <w:rFonts w:asciiTheme="minorHAnsi" w:hAnsiTheme="minorHAnsi" w:cs="Arial"/>
          <w:sz w:val="24"/>
        </w:rPr>
        <w:t xml:space="preserve">Alterar </w:t>
      </w:r>
      <w:r w:rsidRPr="00D87926">
        <w:rPr>
          <w:rFonts w:asciiTheme="minorHAnsi" w:hAnsiTheme="minorHAnsi" w:cs="Arial"/>
          <w:sz w:val="24"/>
        </w:rPr>
        <w:t xml:space="preserve">Parâmetro do Orgão </w:t>
      </w:r>
      <w:r w:rsidRPr="000679EF">
        <w:rPr>
          <w:rFonts w:asciiTheme="minorHAnsi" w:hAnsiTheme="minorHAnsi" w:cs="Arial"/>
          <w:sz w:val="24"/>
        </w:rPr>
        <w:t>(</w:t>
      </w:r>
      <w:r>
        <w:rPr>
          <w:rFonts w:asciiTheme="minorHAnsi" w:hAnsiTheme="minorHAnsi" w:cs="Arial"/>
          <w:sz w:val="24"/>
        </w:rPr>
        <w:t>alterado</w:t>
      </w:r>
      <w:r w:rsidRPr="000679EF">
        <w:rPr>
          <w:rFonts w:asciiTheme="minorHAnsi" w:hAnsiTheme="minorHAnsi" w:cs="Arial"/>
          <w:sz w:val="24"/>
        </w:rPr>
        <w:t>)</w:t>
      </w:r>
    </w:p>
    <w:p w14:paraId="4E78F150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10CE6D6C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</w:p>
    <w:p w14:paraId="5A48762A" w14:textId="77777777" w:rsidR="004C58D6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b/>
          <w:sz w:val="22"/>
          <w:szCs w:val="22"/>
        </w:rPr>
      </w:pPr>
      <w:r w:rsidRPr="00904999">
        <w:rPr>
          <w:rFonts w:asciiTheme="minorHAnsi" w:hAnsiTheme="minorHAnsi" w:cs="Arial"/>
          <w:b/>
          <w:sz w:val="22"/>
          <w:szCs w:val="22"/>
        </w:rPr>
        <w:lastRenderedPageBreak/>
        <w:t xml:space="preserve">Melhorias: </w:t>
      </w:r>
      <w:r>
        <w:rPr>
          <w:rFonts w:asciiTheme="minorHAnsi" w:hAnsiTheme="minorHAnsi" w:cs="Arial"/>
          <w:b/>
          <w:sz w:val="22"/>
          <w:szCs w:val="22"/>
        </w:rPr>
        <w:t>Alterar</w:t>
      </w:r>
      <w:r w:rsidRPr="00B63C33">
        <w:rPr>
          <w:rFonts w:asciiTheme="minorHAnsi" w:hAnsiTheme="minorHAnsi" w:cs="Arial"/>
          <w:b/>
          <w:sz w:val="22"/>
          <w:szCs w:val="22"/>
        </w:rPr>
        <w:t xml:space="preserve"> </w:t>
      </w:r>
      <w:r w:rsidRPr="00D87926">
        <w:rPr>
          <w:rFonts w:asciiTheme="minorHAnsi" w:hAnsiTheme="minorHAnsi" w:cs="Arial"/>
          <w:b/>
          <w:sz w:val="22"/>
          <w:szCs w:val="22"/>
        </w:rPr>
        <w:t>Parâmetro do Orgão</w:t>
      </w:r>
    </w:p>
    <w:p w14:paraId="28EA105C" w14:textId="32ABA08F" w:rsidR="004C58D6" w:rsidRPr="00BB5FBA" w:rsidRDefault="004C36EE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Adequar a funcionalidade para suportar o novo padrão de CNPJ alfanumérico nos campos </w:t>
      </w:r>
      <w:proofErr w:type="spellStart"/>
      <w:r w:rsidR="00853E4C">
        <w:rPr>
          <w:rFonts w:asciiTheme="minorHAnsi" w:hAnsiTheme="minorHAnsi" w:cs="Arial"/>
          <w:sz w:val="22"/>
          <w:szCs w:val="22"/>
        </w:rPr>
        <w:t>z</w:t>
      </w:r>
      <w:r w:rsidR="004C58D6" w:rsidRPr="00BB5FBA">
        <w:rPr>
          <w:rFonts w:asciiTheme="minorHAnsi" w:hAnsiTheme="minorHAnsi" w:cs="Arial"/>
          <w:sz w:val="22"/>
          <w:szCs w:val="22"/>
        </w:rPr>
        <w:t>“</w:t>
      </w:r>
      <w:r w:rsidR="004C58D6" w:rsidRPr="00D87926">
        <w:rPr>
          <w:rFonts w:asciiTheme="minorHAnsi" w:hAnsiTheme="minorHAnsi" w:cs="Arial"/>
          <w:sz w:val="22"/>
          <w:szCs w:val="22"/>
        </w:rPr>
        <w:t>Sindicato</w:t>
      </w:r>
      <w:proofErr w:type="spellEnd"/>
      <w:r w:rsidR="004C58D6" w:rsidRPr="00D87926">
        <w:rPr>
          <w:rFonts w:asciiTheme="minorHAnsi" w:hAnsiTheme="minorHAnsi" w:cs="Arial"/>
          <w:sz w:val="22"/>
          <w:szCs w:val="22"/>
        </w:rPr>
        <w:t xml:space="preserve"> principal</w:t>
      </w:r>
      <w:r w:rsidR="004C58D6" w:rsidRPr="00BB5FBA">
        <w:rPr>
          <w:rFonts w:asciiTheme="minorHAnsi" w:hAnsiTheme="minorHAnsi" w:cs="Arial"/>
          <w:sz w:val="22"/>
          <w:szCs w:val="22"/>
        </w:rPr>
        <w:t>”.</w:t>
      </w:r>
    </w:p>
    <w:p w14:paraId="368270DD" w14:textId="77777777" w:rsidR="004C58D6" w:rsidRPr="00BB5FBA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BB5FBA">
        <w:rPr>
          <w:rFonts w:asciiTheme="minorHAnsi" w:hAnsiTheme="minorHAnsi" w:cs="Arial"/>
          <w:sz w:val="22"/>
          <w:szCs w:val="22"/>
        </w:rPr>
        <w:t>Alterações previstas:</w:t>
      </w:r>
    </w:p>
    <w:p w14:paraId="4F0D9C88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 xml:space="preserve">Adequação da validação de CNPJ no </w:t>
      </w:r>
      <w:proofErr w:type="spellStart"/>
      <w:r w:rsidRPr="008B6917">
        <w:rPr>
          <w:rFonts w:asciiTheme="minorHAnsi" w:hAnsiTheme="minorHAnsi" w:cs="Arial"/>
          <w:sz w:val="22"/>
          <w:szCs w:val="22"/>
        </w:rPr>
        <w:t>backend</w:t>
      </w:r>
      <w:proofErr w:type="spellEnd"/>
      <w:r w:rsidRPr="008B6917">
        <w:rPr>
          <w:rFonts w:asciiTheme="minorHAnsi" w:hAnsiTheme="minorHAnsi" w:cs="Arial"/>
          <w:sz w:val="22"/>
          <w:szCs w:val="22"/>
        </w:rPr>
        <w:t>;</w:t>
      </w:r>
    </w:p>
    <w:p w14:paraId="583AE3A6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formatação e das regras de entrada dos campos editáveis;</w:t>
      </w:r>
    </w:p>
    <w:p w14:paraId="663C33C4" w14:textId="77777777" w:rsidR="00733F44" w:rsidRPr="008B6917" w:rsidRDefault="00733F44" w:rsidP="00733F44">
      <w:pPr>
        <w:pStyle w:val="PargrafodaLista"/>
        <w:numPr>
          <w:ilvl w:val="0"/>
          <w:numId w:val="198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8B6917">
        <w:rPr>
          <w:rFonts w:asciiTheme="minorHAnsi" w:hAnsiTheme="minorHAnsi" w:cs="Arial"/>
          <w:sz w:val="22"/>
          <w:szCs w:val="22"/>
        </w:rPr>
        <w:t>Adequação da exibição do CNPJ conforme o novo padrão alfanumérico.</w:t>
      </w:r>
    </w:p>
    <w:p w14:paraId="0B74CD6C" w14:textId="77777777" w:rsidR="004C58D6" w:rsidRDefault="004C58D6" w:rsidP="004C58D6">
      <w:pPr>
        <w:spacing w:before="0" w:after="0" w:line="276" w:lineRule="auto"/>
        <w:ind w:right="225"/>
        <w:rPr>
          <w:noProof/>
        </w:rPr>
      </w:pPr>
    </w:p>
    <w:p w14:paraId="1AF97197" w14:textId="16405E44" w:rsidR="004C58D6" w:rsidRPr="00904999" w:rsidRDefault="00995A08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>
        <w:rPr>
          <w:noProof/>
        </w:rPr>
        <w:drawing>
          <wp:inline distT="0" distB="0" distL="0" distR="0" wp14:anchorId="3E6D07C8" wp14:editId="6A73E522">
            <wp:extent cx="6228080" cy="3584575"/>
            <wp:effectExtent l="0" t="0" r="1270" b="0"/>
            <wp:docPr id="2067824717" name="Imagem 1" descr="Interface gráfica do usuári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824717" name="Imagem 1" descr="Interface gráfica do usuário, Aplicativo&#10;&#10;O conteúdo gerado por IA pode estar incorreto.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78106" w14:textId="77777777" w:rsidR="004C58D6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Figura 55</w:t>
      </w:r>
      <w:r w:rsidRPr="00904999">
        <w:rPr>
          <w:rFonts w:asciiTheme="minorHAnsi" w:hAnsiTheme="minorHAnsi" w:cs="Arial"/>
          <w:sz w:val="22"/>
          <w:szCs w:val="22"/>
        </w:rPr>
        <w:t xml:space="preserve"> – </w:t>
      </w:r>
      <w:r>
        <w:rPr>
          <w:rFonts w:asciiTheme="minorHAnsi" w:hAnsiTheme="minorHAnsi" w:cs="Arial"/>
          <w:sz w:val="22"/>
          <w:szCs w:val="22"/>
        </w:rPr>
        <w:t>Manter</w:t>
      </w:r>
      <w:r w:rsidRPr="009A59A4">
        <w:rPr>
          <w:rFonts w:asciiTheme="minorHAnsi" w:hAnsiTheme="minorHAnsi" w:cs="Arial"/>
          <w:sz w:val="22"/>
          <w:szCs w:val="22"/>
        </w:rPr>
        <w:t xml:space="preserve"> </w:t>
      </w:r>
      <w:r w:rsidRPr="00D87926">
        <w:rPr>
          <w:rFonts w:asciiTheme="minorHAnsi" w:hAnsiTheme="minorHAnsi" w:cs="Arial"/>
          <w:sz w:val="22"/>
          <w:szCs w:val="22"/>
        </w:rPr>
        <w:t xml:space="preserve">Parâmetro do Orgão </w:t>
      </w:r>
      <w:r>
        <w:rPr>
          <w:rFonts w:asciiTheme="minorHAnsi" w:hAnsiTheme="minorHAnsi" w:cs="Arial"/>
          <w:sz w:val="22"/>
          <w:szCs w:val="22"/>
        </w:rPr>
        <w:t xml:space="preserve">– </w:t>
      </w:r>
      <w:r w:rsidRPr="00025919">
        <w:rPr>
          <w:rFonts w:asciiTheme="minorHAnsi" w:hAnsiTheme="minorHAnsi" w:cs="Arial"/>
          <w:sz w:val="22"/>
          <w:szCs w:val="22"/>
        </w:rPr>
        <w:t>Alterar</w:t>
      </w:r>
    </w:p>
    <w:p w14:paraId="5F6DB4D8" w14:textId="77777777" w:rsidR="004C58D6" w:rsidRPr="00904999" w:rsidRDefault="004C58D6" w:rsidP="004C58D6">
      <w:pPr>
        <w:spacing w:before="0" w:after="0" w:line="276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</w:p>
    <w:p w14:paraId="0EBFB171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Dados utilizados pela função “</w:t>
      </w:r>
      <w:r w:rsidRPr="00025919">
        <w:rPr>
          <w:rFonts w:asciiTheme="minorHAnsi" w:hAnsiTheme="minorHAnsi" w:cs="Arial"/>
          <w:sz w:val="22"/>
          <w:szCs w:val="22"/>
        </w:rPr>
        <w:t xml:space="preserve">Alterar </w:t>
      </w:r>
      <w:r w:rsidRPr="00D87926">
        <w:rPr>
          <w:rFonts w:asciiTheme="minorHAnsi" w:hAnsiTheme="minorHAnsi" w:cs="Arial"/>
          <w:sz w:val="22"/>
          <w:szCs w:val="22"/>
        </w:rPr>
        <w:t>Parâmetro do Orgão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6B06EFE6" w14:textId="77777777" w:rsidR="004C58D6" w:rsidRPr="00D87926" w:rsidRDefault="004C58D6" w:rsidP="004C58D6">
      <w:pPr>
        <w:pStyle w:val="PargrafodaLista"/>
        <w:numPr>
          <w:ilvl w:val="0"/>
          <w:numId w:val="14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87926">
        <w:rPr>
          <w:rFonts w:asciiTheme="minorHAnsi" w:hAnsiTheme="minorHAnsi" w:cs="Arial"/>
          <w:sz w:val="22"/>
          <w:szCs w:val="22"/>
        </w:rPr>
        <w:t>Orgão</w:t>
      </w:r>
    </w:p>
    <w:p w14:paraId="042E3F12" w14:textId="77777777" w:rsidR="004C58D6" w:rsidRPr="00D87926" w:rsidRDefault="004C58D6" w:rsidP="004C58D6">
      <w:pPr>
        <w:pStyle w:val="PargrafodaLista"/>
        <w:numPr>
          <w:ilvl w:val="0"/>
          <w:numId w:val="14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87926">
        <w:rPr>
          <w:rFonts w:asciiTheme="minorHAnsi" w:hAnsiTheme="minorHAnsi" w:cs="Arial"/>
          <w:sz w:val="22"/>
          <w:szCs w:val="22"/>
        </w:rPr>
        <w:t>Ambiente</w:t>
      </w:r>
    </w:p>
    <w:p w14:paraId="7D365A65" w14:textId="77777777" w:rsidR="004C58D6" w:rsidRPr="00D87926" w:rsidRDefault="004C58D6" w:rsidP="004C58D6">
      <w:pPr>
        <w:pStyle w:val="PargrafodaLista"/>
        <w:numPr>
          <w:ilvl w:val="0"/>
          <w:numId w:val="14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87926">
        <w:rPr>
          <w:rFonts w:asciiTheme="minorHAnsi" w:hAnsiTheme="minorHAnsi" w:cs="Arial"/>
          <w:sz w:val="22"/>
          <w:szCs w:val="22"/>
        </w:rPr>
        <w:t>Implantação</w:t>
      </w:r>
    </w:p>
    <w:p w14:paraId="2936D220" w14:textId="77777777" w:rsidR="004C58D6" w:rsidRPr="00D87926" w:rsidRDefault="004C58D6" w:rsidP="004C58D6">
      <w:pPr>
        <w:pStyle w:val="PargrafodaLista"/>
        <w:numPr>
          <w:ilvl w:val="0"/>
          <w:numId w:val="14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87926">
        <w:rPr>
          <w:rFonts w:asciiTheme="minorHAnsi" w:hAnsiTheme="minorHAnsi" w:cs="Arial"/>
          <w:sz w:val="22"/>
          <w:szCs w:val="22"/>
        </w:rPr>
        <w:t>Mês data base</w:t>
      </w:r>
    </w:p>
    <w:p w14:paraId="3727CBCD" w14:textId="77777777" w:rsidR="004C58D6" w:rsidRPr="00D87926" w:rsidRDefault="004C58D6" w:rsidP="004C58D6">
      <w:pPr>
        <w:pStyle w:val="PargrafodaLista"/>
        <w:numPr>
          <w:ilvl w:val="0"/>
          <w:numId w:val="14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87926">
        <w:rPr>
          <w:rFonts w:asciiTheme="minorHAnsi" w:hAnsiTheme="minorHAnsi" w:cs="Arial"/>
          <w:sz w:val="22"/>
          <w:szCs w:val="22"/>
        </w:rPr>
        <w:t>Sindicato principal</w:t>
      </w:r>
    </w:p>
    <w:p w14:paraId="0CC23777" w14:textId="77777777" w:rsidR="004C58D6" w:rsidRPr="00D87926" w:rsidRDefault="004C58D6" w:rsidP="004C58D6">
      <w:pPr>
        <w:pStyle w:val="PargrafodaLista"/>
        <w:numPr>
          <w:ilvl w:val="0"/>
          <w:numId w:val="14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87926">
        <w:rPr>
          <w:rFonts w:asciiTheme="minorHAnsi" w:hAnsiTheme="minorHAnsi" w:cs="Arial"/>
          <w:sz w:val="22"/>
          <w:szCs w:val="22"/>
        </w:rPr>
        <w:t>Órgão superior</w:t>
      </w:r>
    </w:p>
    <w:p w14:paraId="11D6885B" w14:textId="77777777" w:rsidR="004C58D6" w:rsidRPr="00D87926" w:rsidRDefault="004C58D6" w:rsidP="004C58D6">
      <w:pPr>
        <w:pStyle w:val="PargrafodaLista"/>
        <w:numPr>
          <w:ilvl w:val="0"/>
          <w:numId w:val="14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D87926">
        <w:rPr>
          <w:rFonts w:asciiTheme="minorHAnsi" w:hAnsiTheme="minorHAnsi" w:cs="Arial"/>
          <w:sz w:val="22"/>
          <w:szCs w:val="22"/>
        </w:rPr>
        <w:t>Certificado</w:t>
      </w:r>
    </w:p>
    <w:p w14:paraId="6E39C068" w14:textId="77777777" w:rsidR="004C58D6" w:rsidRPr="00A13D31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38973C36" w14:textId="77777777" w:rsidR="004C58D6" w:rsidRPr="00904999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Tabelas utilizadas pela função “</w:t>
      </w:r>
      <w:r w:rsidRPr="00025919">
        <w:rPr>
          <w:rFonts w:asciiTheme="minorHAnsi" w:hAnsiTheme="minorHAnsi" w:cs="Arial"/>
          <w:sz w:val="22"/>
          <w:szCs w:val="22"/>
        </w:rPr>
        <w:t xml:space="preserve">Alterar </w:t>
      </w:r>
      <w:r w:rsidRPr="00D87926">
        <w:rPr>
          <w:rFonts w:asciiTheme="minorHAnsi" w:hAnsiTheme="minorHAnsi" w:cs="Arial"/>
          <w:sz w:val="22"/>
          <w:szCs w:val="22"/>
        </w:rPr>
        <w:t>Parâmetro do Orgão</w:t>
      </w:r>
      <w:r w:rsidRPr="00904999">
        <w:rPr>
          <w:rFonts w:asciiTheme="minorHAnsi" w:hAnsiTheme="minorHAnsi" w:cs="Arial"/>
          <w:sz w:val="22"/>
          <w:szCs w:val="22"/>
        </w:rPr>
        <w:t>”:</w:t>
      </w:r>
    </w:p>
    <w:p w14:paraId="1CEDA2C9" w14:textId="77777777" w:rsidR="004C58D6" w:rsidRPr="00E83EEF" w:rsidRDefault="004C58D6" w:rsidP="004C58D6">
      <w:pPr>
        <w:pStyle w:val="PargrafodaLista"/>
        <w:numPr>
          <w:ilvl w:val="0"/>
          <w:numId w:val="19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proofErr w:type="spellStart"/>
      <w:r w:rsidRPr="00E83EEF">
        <w:rPr>
          <w:rFonts w:asciiTheme="minorHAnsi" w:hAnsiTheme="minorHAnsi" w:cs="Arial"/>
          <w:sz w:val="22"/>
          <w:szCs w:val="22"/>
        </w:rPr>
        <w:t>Orgao</w:t>
      </w:r>
      <w:proofErr w:type="spellEnd"/>
    </w:p>
    <w:p w14:paraId="638AB137" w14:textId="77777777" w:rsidR="004C58D6" w:rsidRPr="00E83EEF" w:rsidRDefault="004C58D6" w:rsidP="004C58D6">
      <w:pPr>
        <w:pStyle w:val="PargrafodaLista"/>
        <w:numPr>
          <w:ilvl w:val="0"/>
          <w:numId w:val="195"/>
        </w:num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proofErr w:type="spellStart"/>
      <w:r w:rsidRPr="00E83EEF">
        <w:rPr>
          <w:rFonts w:asciiTheme="minorHAnsi" w:hAnsiTheme="minorHAnsi" w:cs="Arial"/>
          <w:sz w:val="22"/>
          <w:szCs w:val="22"/>
        </w:rPr>
        <w:t>Esocial</w:t>
      </w:r>
      <w:proofErr w:type="spellEnd"/>
      <w:r w:rsidRPr="00E83EEF">
        <w:rPr>
          <w:rFonts w:asciiTheme="minorHAnsi" w:hAnsiTheme="minorHAnsi" w:cs="Arial"/>
          <w:sz w:val="22"/>
          <w:szCs w:val="22"/>
        </w:rPr>
        <w:t xml:space="preserve"> param.</w:t>
      </w:r>
    </w:p>
    <w:p w14:paraId="5ABD6DA9" w14:textId="77777777" w:rsidR="004C58D6" w:rsidRPr="00091900" w:rsidRDefault="004C58D6" w:rsidP="004C58D6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  <w:r w:rsidRPr="00904999">
        <w:rPr>
          <w:rFonts w:asciiTheme="minorHAnsi" w:hAnsiTheme="minorHAnsi" w:cs="Arial"/>
          <w:sz w:val="22"/>
          <w:szCs w:val="22"/>
        </w:rPr>
        <w:t>______________________________________________________</w:t>
      </w:r>
    </w:p>
    <w:p w14:paraId="554BA487" w14:textId="77777777" w:rsidR="008A17C3" w:rsidRPr="00091900" w:rsidRDefault="008A17C3" w:rsidP="008A17C3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51F3BD1D" w14:textId="77777777" w:rsidR="008A17C3" w:rsidRDefault="008A17C3" w:rsidP="008A17C3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0EAAD4DC" w14:textId="77777777" w:rsidR="005D51C4" w:rsidRDefault="005D51C4" w:rsidP="008A17C3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4AB4AECC" w14:textId="77777777" w:rsidR="005D51C4" w:rsidRDefault="005D51C4" w:rsidP="008A17C3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10A2AEC4" w14:textId="77777777" w:rsidR="005D51C4" w:rsidRDefault="005D51C4" w:rsidP="008A17C3">
      <w:pPr>
        <w:spacing w:before="0" w:after="0" w:line="276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4C1742D6" w14:textId="77777777" w:rsidR="00116E02" w:rsidRPr="00091900" w:rsidRDefault="008F7BD8" w:rsidP="0061515C">
      <w:pPr>
        <w:spacing w:before="0" w:after="200" w:line="276" w:lineRule="auto"/>
        <w:jc w:val="left"/>
      </w:pPr>
      <w:r w:rsidRPr="00091900">
        <w:br w:type="page"/>
      </w:r>
    </w:p>
    <w:p w14:paraId="336BD6F9" w14:textId="77777777" w:rsidR="008B72F6" w:rsidRPr="00091900" w:rsidRDefault="00860DAD" w:rsidP="008B72F6">
      <w:pPr>
        <w:pStyle w:val="Ttulo1"/>
        <w:ind w:left="431" w:hanging="431"/>
        <w:rPr>
          <w:noProof w:val="0"/>
        </w:rPr>
      </w:pPr>
      <w:bookmarkStart w:id="7" w:name="FIM"/>
      <w:bookmarkStart w:id="8" w:name="_Toc218676878"/>
      <w:bookmarkEnd w:id="7"/>
      <w:r>
        <w:lastRenderedPageBreak/>
        <w:t>Estimativa de Esforço</w:t>
      </w:r>
      <w:r w:rsidR="00B141A1">
        <w:t xml:space="preserve"> e Prazo</w:t>
      </w:r>
      <w:bookmarkEnd w:id="8"/>
    </w:p>
    <w:p w14:paraId="41305E8C" w14:textId="6BF88051" w:rsidR="0007605C" w:rsidRDefault="0007605C" w:rsidP="00860DAD">
      <w:pPr>
        <w:ind w:right="225"/>
        <w:jc w:val="left"/>
        <w:rPr>
          <w:rFonts w:asciiTheme="minorHAnsi" w:hAnsiTheme="minorHAnsi"/>
          <w:color w:val="AAAA9F" w:themeColor="accent1"/>
          <w:sz w:val="18"/>
          <w:szCs w:val="18"/>
        </w:rPr>
      </w:pPr>
      <w:r w:rsidRPr="0007605C">
        <w:drawing>
          <wp:inline distT="0" distB="0" distL="0" distR="0" wp14:anchorId="6CF9DB14" wp14:editId="4564EA02">
            <wp:extent cx="6228080" cy="4680585"/>
            <wp:effectExtent l="0" t="0" r="1270" b="5715"/>
            <wp:docPr id="150389567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468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44E64" w14:textId="77777777" w:rsidR="00BE6102" w:rsidRDefault="00BE6102" w:rsidP="0007605C">
      <w:pPr>
        <w:ind w:right="225"/>
        <w:jc w:val="left"/>
        <w:rPr>
          <w:rFonts w:asciiTheme="minorHAnsi" w:hAnsiTheme="minorHAnsi"/>
          <w:color w:val="AAAA9F" w:themeColor="accent1"/>
          <w:sz w:val="18"/>
          <w:szCs w:val="18"/>
        </w:rPr>
      </w:pPr>
      <w:r w:rsidRPr="00BE6102">
        <w:drawing>
          <wp:inline distT="0" distB="0" distL="0" distR="0" wp14:anchorId="099EB418" wp14:editId="27B47AF6">
            <wp:extent cx="6228080" cy="2752725"/>
            <wp:effectExtent l="0" t="0" r="1270" b="9525"/>
            <wp:docPr id="1418032449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EC310" w14:textId="77777777" w:rsidR="00BE6102" w:rsidRDefault="00BE6102" w:rsidP="0007605C">
      <w:pPr>
        <w:ind w:right="225"/>
        <w:jc w:val="left"/>
        <w:rPr>
          <w:rFonts w:asciiTheme="minorHAnsi" w:hAnsiTheme="minorHAnsi"/>
          <w:color w:val="AAAA9F" w:themeColor="accent1"/>
          <w:sz w:val="18"/>
          <w:szCs w:val="18"/>
        </w:rPr>
      </w:pPr>
      <w:r w:rsidRPr="00BE6102">
        <w:lastRenderedPageBreak/>
        <w:drawing>
          <wp:inline distT="0" distB="0" distL="0" distR="0" wp14:anchorId="6AB657A6" wp14:editId="60D69C0E">
            <wp:extent cx="6228080" cy="4458335"/>
            <wp:effectExtent l="0" t="0" r="1270" b="0"/>
            <wp:docPr id="12818709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445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ED10D" w14:textId="77777777" w:rsidR="00BE6102" w:rsidRDefault="00BE6102" w:rsidP="0007605C">
      <w:pPr>
        <w:ind w:right="225"/>
        <w:jc w:val="left"/>
        <w:rPr>
          <w:rFonts w:asciiTheme="minorHAnsi" w:hAnsiTheme="minorHAnsi"/>
          <w:color w:val="AAAA9F" w:themeColor="accent1"/>
          <w:sz w:val="18"/>
          <w:szCs w:val="18"/>
        </w:rPr>
      </w:pPr>
    </w:p>
    <w:p w14:paraId="439F2A4B" w14:textId="194DF4A3" w:rsidR="00793DA3" w:rsidRDefault="00EB3A56" w:rsidP="0007605C">
      <w:pPr>
        <w:ind w:right="225"/>
        <w:jc w:val="left"/>
        <w:rPr>
          <w:rFonts w:asciiTheme="minorHAnsi" w:hAnsiTheme="minorHAnsi"/>
          <w:color w:val="AAAA9F" w:themeColor="accent1"/>
          <w:sz w:val="18"/>
          <w:szCs w:val="18"/>
        </w:rPr>
      </w:pPr>
      <w:r w:rsidRPr="00EB3A56">
        <w:rPr>
          <w:rFonts w:asciiTheme="minorHAnsi" w:hAnsiTheme="minorHAnsi"/>
          <w:color w:val="AAAA9F" w:themeColor="accent1"/>
          <w:sz w:val="24"/>
          <w:lang w:val="es-ES"/>
        </w:rPr>
        <w:br/>
      </w:r>
    </w:p>
    <w:p w14:paraId="4D9ADBE2" w14:textId="77777777" w:rsidR="0007605C" w:rsidRPr="0027129B" w:rsidRDefault="0007605C" w:rsidP="0007605C">
      <w:pPr>
        <w:ind w:right="225"/>
        <w:jc w:val="left"/>
        <w:rPr>
          <w:rFonts w:asciiTheme="minorHAnsi" w:hAnsiTheme="minorHAnsi"/>
          <w:b/>
          <w:bCs/>
          <w:color w:val="AAAA9F" w:themeColor="accent1"/>
          <w:sz w:val="18"/>
          <w:szCs w:val="18"/>
        </w:rPr>
      </w:pPr>
    </w:p>
    <w:sectPr w:rsidR="0007605C" w:rsidRPr="0027129B" w:rsidSect="00CD0B64">
      <w:headerReference w:type="default" r:id="rId55"/>
      <w:footerReference w:type="default" r:id="rId56"/>
      <w:pgSz w:w="11906" w:h="16838" w:code="9"/>
      <w:pgMar w:top="1928" w:right="851" w:bottom="1134" w:left="1247" w:header="567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7CC8D" w14:textId="77777777" w:rsidR="00B25AC0" w:rsidRPr="00091900" w:rsidRDefault="00B25AC0" w:rsidP="00544EF6">
      <w:pPr>
        <w:spacing w:before="0"/>
      </w:pPr>
      <w:r w:rsidRPr="00091900">
        <w:separator/>
      </w:r>
    </w:p>
  </w:endnote>
  <w:endnote w:type="continuationSeparator" w:id="0">
    <w:p w14:paraId="5F40FA2B" w14:textId="77777777" w:rsidR="00B25AC0" w:rsidRPr="00091900" w:rsidRDefault="00B25AC0" w:rsidP="00544EF6">
      <w:pPr>
        <w:spacing w:before="0"/>
      </w:pPr>
      <w:r w:rsidRPr="000919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rFuture Sans">
    <w:altName w:val="Calibri"/>
    <w:panose1 w:val="00000000000000000000"/>
    <w:charset w:val="00"/>
    <w:family w:val="swiss"/>
    <w:notTrueType/>
    <w:pitch w:val="variable"/>
    <w:sig w:usb0="A000006F" w:usb1="0000C07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11993" w14:textId="77777777" w:rsidR="000A1087" w:rsidRPr="00091900" w:rsidRDefault="00A1605C" w:rsidP="00D94007">
    <w:pPr>
      <w:pStyle w:val="Rodap"/>
      <w:tabs>
        <w:tab w:val="clear" w:pos="4252"/>
        <w:tab w:val="clear" w:pos="8504"/>
        <w:tab w:val="right" w:pos="9639"/>
      </w:tabs>
      <w:spacing w:before="0"/>
      <w:jc w:val="left"/>
    </w:pPr>
    <w:r w:rsidRPr="0007255D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C26B970" wp14:editId="14A4C8B2">
              <wp:simplePos x="0" y="0"/>
              <wp:positionH relativeFrom="column">
                <wp:posOffset>4442460</wp:posOffset>
              </wp:positionH>
              <wp:positionV relativeFrom="paragraph">
                <wp:posOffset>-884555</wp:posOffset>
              </wp:positionV>
              <wp:extent cx="1782141" cy="381574"/>
              <wp:effectExtent l="0" t="0" r="8890" b="0"/>
              <wp:wrapNone/>
              <wp:docPr id="89102832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782141" cy="381574"/>
                        <a:chOff x="0" y="0"/>
                        <a:chExt cx="5970" cy="1283"/>
                      </a:xfrm>
                      <a:solidFill>
                        <a:schemeClr val="tx1"/>
                      </a:solidFill>
                    </wpg:grpSpPr>
                    <wps:wsp>
                      <wps:cNvPr id="311816871" name="Freeform 13"/>
                      <wps:cNvSpPr>
                        <a:spLocks/>
                      </wps:cNvSpPr>
                      <wps:spPr bwMode="auto">
                        <a:xfrm>
                          <a:off x="0" y="406"/>
                          <a:ext cx="1317" cy="299"/>
                        </a:xfrm>
                        <a:custGeom>
                          <a:avLst/>
                          <a:gdLst>
                            <a:gd name="T0" fmla="*/ 0 w 1324"/>
                            <a:gd name="T1" fmla="*/ 291 h 301"/>
                            <a:gd name="T2" fmla="*/ 39 w 1324"/>
                            <a:gd name="T3" fmla="*/ 301 h 301"/>
                            <a:gd name="T4" fmla="*/ 662 w 1324"/>
                            <a:gd name="T5" fmla="*/ 146 h 301"/>
                            <a:gd name="T6" fmla="*/ 1285 w 1324"/>
                            <a:gd name="T7" fmla="*/ 301 h 301"/>
                            <a:gd name="T8" fmla="*/ 1324 w 1324"/>
                            <a:gd name="T9" fmla="*/ 291 h 301"/>
                            <a:gd name="T10" fmla="*/ 662 w 1324"/>
                            <a:gd name="T11" fmla="*/ 0 h 301"/>
                            <a:gd name="T12" fmla="*/ 0 w 1324"/>
                            <a:gd name="T13" fmla="*/ 291 h 3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24" h="301">
                              <a:moveTo>
                                <a:pt x="0" y="291"/>
                              </a:moveTo>
                              <a:cubicBezTo>
                                <a:pt x="39" y="301"/>
                                <a:pt x="39" y="301"/>
                                <a:pt x="39" y="301"/>
                              </a:cubicBezTo>
                              <a:cubicBezTo>
                                <a:pt x="39" y="301"/>
                                <a:pt x="516" y="156"/>
                                <a:pt x="662" y="146"/>
                              </a:cubicBezTo>
                              <a:cubicBezTo>
                                <a:pt x="807" y="156"/>
                                <a:pt x="1285" y="301"/>
                                <a:pt x="1285" y="301"/>
                              </a:cubicBezTo>
                              <a:cubicBezTo>
                                <a:pt x="1324" y="291"/>
                                <a:pt x="1324" y="291"/>
                                <a:pt x="1324" y="291"/>
                              </a:cubicBezTo>
                              <a:cubicBezTo>
                                <a:pt x="1324" y="291"/>
                                <a:pt x="909" y="5"/>
                                <a:pt x="662" y="0"/>
                              </a:cubicBezTo>
                              <a:cubicBezTo>
                                <a:pt x="415" y="5"/>
                                <a:pt x="0" y="291"/>
                                <a:pt x="0" y="291"/>
                              </a:cubicBezTo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4593597" name="Freeform 14"/>
                      <wps:cNvSpPr>
                        <a:spLocks/>
                      </wps:cNvSpPr>
                      <wps:spPr bwMode="auto">
                        <a:xfrm>
                          <a:off x="0" y="0"/>
                          <a:ext cx="1317" cy="299"/>
                        </a:xfrm>
                        <a:custGeom>
                          <a:avLst/>
                          <a:gdLst>
                            <a:gd name="T0" fmla="*/ 1324 w 1324"/>
                            <a:gd name="T1" fmla="*/ 10 h 301"/>
                            <a:gd name="T2" fmla="*/ 1285 w 1324"/>
                            <a:gd name="T3" fmla="*/ 0 h 301"/>
                            <a:gd name="T4" fmla="*/ 662 w 1324"/>
                            <a:gd name="T5" fmla="*/ 155 h 301"/>
                            <a:gd name="T6" fmla="*/ 39 w 1324"/>
                            <a:gd name="T7" fmla="*/ 0 h 301"/>
                            <a:gd name="T8" fmla="*/ 0 w 1324"/>
                            <a:gd name="T9" fmla="*/ 10 h 301"/>
                            <a:gd name="T10" fmla="*/ 662 w 1324"/>
                            <a:gd name="T11" fmla="*/ 301 h 301"/>
                            <a:gd name="T12" fmla="*/ 1324 w 1324"/>
                            <a:gd name="T13" fmla="*/ 10 h 3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24" h="301">
                              <a:moveTo>
                                <a:pt x="1324" y="10"/>
                              </a:moveTo>
                              <a:cubicBezTo>
                                <a:pt x="1285" y="0"/>
                                <a:pt x="1285" y="0"/>
                                <a:pt x="1285" y="0"/>
                              </a:cubicBezTo>
                              <a:cubicBezTo>
                                <a:pt x="1285" y="0"/>
                                <a:pt x="807" y="145"/>
                                <a:pt x="662" y="155"/>
                              </a:cubicBezTo>
                              <a:cubicBezTo>
                                <a:pt x="516" y="145"/>
                                <a:pt x="39" y="0"/>
                                <a:pt x="39" y="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415" y="296"/>
                                <a:pt x="662" y="301"/>
                              </a:cubicBezTo>
                              <a:cubicBezTo>
                                <a:pt x="909" y="296"/>
                                <a:pt x="1324" y="10"/>
                                <a:pt x="1324" y="10"/>
                              </a:cubicBezTo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91660650" name="Freeform 15"/>
                      <wps:cNvSpPr>
                        <a:spLocks noEditPoints="1"/>
                      </wps:cNvSpPr>
                      <wps:spPr bwMode="auto">
                        <a:xfrm>
                          <a:off x="1662" y="29"/>
                          <a:ext cx="4308" cy="636"/>
                        </a:xfrm>
                        <a:custGeom>
                          <a:avLst/>
                          <a:gdLst>
                            <a:gd name="T0" fmla="*/ 170 w 4331"/>
                            <a:gd name="T1" fmla="*/ 0 h 640"/>
                            <a:gd name="T2" fmla="*/ 0 w 4331"/>
                            <a:gd name="T3" fmla="*/ 640 h 640"/>
                            <a:gd name="T4" fmla="*/ 371 w 4331"/>
                            <a:gd name="T5" fmla="*/ 0 h 640"/>
                            <a:gd name="T6" fmla="*/ 1008 w 4331"/>
                            <a:gd name="T7" fmla="*/ 498 h 640"/>
                            <a:gd name="T8" fmla="*/ 1045 w 4331"/>
                            <a:gd name="T9" fmla="*/ 0 h 640"/>
                            <a:gd name="T10" fmla="*/ 1215 w 4331"/>
                            <a:gd name="T11" fmla="*/ 640 h 640"/>
                            <a:gd name="T12" fmla="*/ 578 w 4331"/>
                            <a:gd name="T13" fmla="*/ 143 h 640"/>
                            <a:gd name="T14" fmla="*/ 541 w 4331"/>
                            <a:gd name="T15" fmla="*/ 640 h 640"/>
                            <a:gd name="T16" fmla="*/ 371 w 4331"/>
                            <a:gd name="T17" fmla="*/ 0 h 640"/>
                            <a:gd name="T18" fmla="*/ 1909 w 4331"/>
                            <a:gd name="T19" fmla="*/ 0 h 640"/>
                            <a:gd name="T20" fmla="*/ 1909 w 4331"/>
                            <a:gd name="T21" fmla="*/ 640 h 640"/>
                            <a:gd name="T22" fmla="*/ 1416 w 4331"/>
                            <a:gd name="T23" fmla="*/ 0 h 640"/>
                            <a:gd name="T24" fmla="*/ 1909 w 4331"/>
                            <a:gd name="T25" fmla="*/ 143 h 640"/>
                            <a:gd name="T26" fmla="*/ 1586 w 4331"/>
                            <a:gd name="T27" fmla="*/ 498 h 640"/>
                            <a:gd name="T28" fmla="*/ 2086 w 4331"/>
                            <a:gd name="T29" fmla="*/ 320 h 640"/>
                            <a:gd name="T30" fmla="*/ 2952 w 4331"/>
                            <a:gd name="T31" fmla="*/ 0 h 640"/>
                            <a:gd name="T32" fmla="*/ 3079 w 4331"/>
                            <a:gd name="T33" fmla="*/ 441 h 640"/>
                            <a:gd name="T34" fmla="*/ 3236 w 4331"/>
                            <a:gd name="T35" fmla="*/ 637 h 640"/>
                            <a:gd name="T36" fmla="*/ 3041 w 4331"/>
                            <a:gd name="T37" fmla="*/ 640 h 640"/>
                            <a:gd name="T38" fmla="*/ 2568 w 4331"/>
                            <a:gd name="T39" fmla="*/ 459 h 640"/>
                            <a:gd name="T40" fmla="*/ 2398 w 4331"/>
                            <a:gd name="T41" fmla="*/ 640 h 640"/>
                            <a:gd name="T42" fmla="*/ 3058 w 4331"/>
                            <a:gd name="T43" fmla="*/ 230 h 640"/>
                            <a:gd name="T44" fmla="*/ 2568 w 4331"/>
                            <a:gd name="T45" fmla="*/ 143 h 640"/>
                            <a:gd name="T46" fmla="*/ 2952 w 4331"/>
                            <a:gd name="T47" fmla="*/ 317 h 640"/>
                            <a:gd name="T48" fmla="*/ 3328 w 4331"/>
                            <a:gd name="T49" fmla="*/ 637 h 640"/>
                            <a:gd name="T50" fmla="*/ 3950 w 4331"/>
                            <a:gd name="T51" fmla="*/ 0 h 640"/>
                            <a:gd name="T52" fmla="*/ 4331 w 4331"/>
                            <a:gd name="T53" fmla="*/ 640 h 640"/>
                            <a:gd name="T54" fmla="*/ 4074 w 4331"/>
                            <a:gd name="T55" fmla="*/ 522 h 640"/>
                            <a:gd name="T56" fmla="*/ 3517 w 4331"/>
                            <a:gd name="T57" fmla="*/ 640 h 640"/>
                            <a:gd name="T58" fmla="*/ 3328 w 4331"/>
                            <a:gd name="T59" fmla="*/ 637 h 640"/>
                            <a:gd name="T60" fmla="*/ 3857 w 4331"/>
                            <a:gd name="T61" fmla="*/ 143 h 640"/>
                            <a:gd name="T62" fmla="*/ 3667 w 4331"/>
                            <a:gd name="T63" fmla="*/ 379 h 6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331" h="640">
                              <a:moveTo>
                                <a:pt x="0" y="0"/>
                              </a:moveTo>
                              <a:cubicBezTo>
                                <a:pt x="170" y="0"/>
                                <a:pt x="170" y="0"/>
                                <a:pt x="170" y="0"/>
                              </a:cubicBezTo>
                              <a:cubicBezTo>
                                <a:pt x="170" y="640"/>
                                <a:pt x="170" y="640"/>
                                <a:pt x="170" y="640"/>
                              </a:cubicBezTo>
                              <a:cubicBezTo>
                                <a:pt x="0" y="640"/>
                                <a:pt x="0" y="640"/>
                                <a:pt x="0" y="640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371" y="0"/>
                              </a:moveTo>
                              <a:cubicBezTo>
                                <a:pt x="675" y="0"/>
                                <a:pt x="675" y="0"/>
                                <a:pt x="675" y="0"/>
                              </a:cubicBezTo>
                              <a:cubicBezTo>
                                <a:pt x="1008" y="498"/>
                                <a:pt x="1008" y="498"/>
                                <a:pt x="1008" y="498"/>
                              </a:cubicBezTo>
                              <a:cubicBezTo>
                                <a:pt x="1045" y="498"/>
                                <a:pt x="1045" y="498"/>
                                <a:pt x="1045" y="498"/>
                              </a:cubicBezTo>
                              <a:cubicBezTo>
                                <a:pt x="1045" y="0"/>
                                <a:pt x="1045" y="0"/>
                                <a:pt x="1045" y="0"/>
                              </a:cubicBezTo>
                              <a:cubicBezTo>
                                <a:pt x="1215" y="0"/>
                                <a:pt x="1215" y="0"/>
                                <a:pt x="1215" y="0"/>
                              </a:cubicBezTo>
                              <a:cubicBezTo>
                                <a:pt x="1215" y="640"/>
                                <a:pt x="1215" y="640"/>
                                <a:pt x="1215" y="640"/>
                              </a:cubicBezTo>
                              <a:cubicBezTo>
                                <a:pt x="910" y="640"/>
                                <a:pt x="910" y="640"/>
                                <a:pt x="910" y="640"/>
                              </a:cubicBezTo>
                              <a:cubicBezTo>
                                <a:pt x="578" y="143"/>
                                <a:pt x="578" y="143"/>
                                <a:pt x="578" y="143"/>
                              </a:cubicBezTo>
                              <a:cubicBezTo>
                                <a:pt x="541" y="143"/>
                                <a:pt x="541" y="143"/>
                                <a:pt x="541" y="143"/>
                              </a:cubicBezTo>
                              <a:cubicBezTo>
                                <a:pt x="541" y="640"/>
                                <a:pt x="541" y="640"/>
                                <a:pt x="541" y="640"/>
                              </a:cubicBezTo>
                              <a:cubicBezTo>
                                <a:pt x="371" y="640"/>
                                <a:pt x="371" y="640"/>
                                <a:pt x="371" y="640"/>
                              </a:cubicBezTo>
                              <a:lnTo>
                                <a:pt x="371" y="0"/>
                              </a:lnTo>
                              <a:close/>
                              <a:moveTo>
                                <a:pt x="1416" y="0"/>
                              </a:moveTo>
                              <a:cubicBezTo>
                                <a:pt x="1909" y="0"/>
                                <a:pt x="1909" y="0"/>
                                <a:pt x="1909" y="0"/>
                              </a:cubicBezTo>
                              <a:cubicBezTo>
                                <a:pt x="2127" y="0"/>
                                <a:pt x="2261" y="122"/>
                                <a:pt x="2261" y="320"/>
                              </a:cubicBezTo>
                              <a:cubicBezTo>
                                <a:pt x="2261" y="519"/>
                                <a:pt x="2127" y="640"/>
                                <a:pt x="1909" y="640"/>
                              </a:cubicBezTo>
                              <a:cubicBezTo>
                                <a:pt x="1416" y="640"/>
                                <a:pt x="1416" y="640"/>
                                <a:pt x="1416" y="640"/>
                              </a:cubicBezTo>
                              <a:lnTo>
                                <a:pt x="1416" y="0"/>
                              </a:lnTo>
                              <a:close/>
                              <a:moveTo>
                                <a:pt x="2086" y="320"/>
                              </a:moveTo>
                              <a:cubicBezTo>
                                <a:pt x="2086" y="205"/>
                                <a:pt x="2024" y="143"/>
                                <a:pt x="1909" y="143"/>
                              </a:cubicBezTo>
                              <a:cubicBezTo>
                                <a:pt x="1586" y="143"/>
                                <a:pt x="1586" y="143"/>
                                <a:pt x="1586" y="143"/>
                              </a:cubicBezTo>
                              <a:cubicBezTo>
                                <a:pt x="1586" y="498"/>
                                <a:pt x="1586" y="498"/>
                                <a:pt x="1586" y="498"/>
                              </a:cubicBezTo>
                              <a:cubicBezTo>
                                <a:pt x="1909" y="498"/>
                                <a:pt x="1909" y="498"/>
                                <a:pt x="1909" y="498"/>
                              </a:cubicBezTo>
                              <a:cubicBezTo>
                                <a:pt x="2024" y="498"/>
                                <a:pt x="2086" y="436"/>
                                <a:pt x="2086" y="320"/>
                              </a:cubicBezTo>
                              <a:close/>
                              <a:moveTo>
                                <a:pt x="2398" y="0"/>
                              </a:moveTo>
                              <a:cubicBezTo>
                                <a:pt x="2952" y="0"/>
                                <a:pt x="2952" y="0"/>
                                <a:pt x="2952" y="0"/>
                              </a:cubicBezTo>
                              <a:cubicBezTo>
                                <a:pt x="3128" y="0"/>
                                <a:pt x="3233" y="85"/>
                                <a:pt x="3233" y="230"/>
                              </a:cubicBezTo>
                              <a:cubicBezTo>
                                <a:pt x="3233" y="335"/>
                                <a:pt x="3177" y="409"/>
                                <a:pt x="3079" y="441"/>
                              </a:cubicBezTo>
                              <a:cubicBezTo>
                                <a:pt x="3079" y="456"/>
                                <a:pt x="3079" y="456"/>
                                <a:pt x="3079" y="456"/>
                              </a:cubicBezTo>
                              <a:cubicBezTo>
                                <a:pt x="3236" y="637"/>
                                <a:pt x="3236" y="637"/>
                                <a:pt x="3236" y="637"/>
                              </a:cubicBezTo>
                              <a:cubicBezTo>
                                <a:pt x="3236" y="640"/>
                                <a:pt x="3236" y="640"/>
                                <a:pt x="3236" y="640"/>
                              </a:cubicBezTo>
                              <a:cubicBezTo>
                                <a:pt x="3041" y="640"/>
                                <a:pt x="3041" y="640"/>
                                <a:pt x="3041" y="640"/>
                              </a:cubicBezTo>
                              <a:cubicBezTo>
                                <a:pt x="2887" y="459"/>
                                <a:pt x="2887" y="459"/>
                                <a:pt x="2887" y="459"/>
                              </a:cubicBezTo>
                              <a:cubicBezTo>
                                <a:pt x="2568" y="459"/>
                                <a:pt x="2568" y="459"/>
                                <a:pt x="2568" y="459"/>
                              </a:cubicBezTo>
                              <a:cubicBezTo>
                                <a:pt x="2568" y="640"/>
                                <a:pt x="2568" y="640"/>
                                <a:pt x="2568" y="640"/>
                              </a:cubicBezTo>
                              <a:cubicBezTo>
                                <a:pt x="2398" y="640"/>
                                <a:pt x="2398" y="640"/>
                                <a:pt x="2398" y="640"/>
                              </a:cubicBezTo>
                              <a:lnTo>
                                <a:pt x="2398" y="0"/>
                              </a:lnTo>
                              <a:close/>
                              <a:moveTo>
                                <a:pt x="3058" y="230"/>
                              </a:moveTo>
                              <a:cubicBezTo>
                                <a:pt x="3058" y="174"/>
                                <a:pt x="3020" y="143"/>
                                <a:pt x="2952" y="143"/>
                              </a:cubicBezTo>
                              <a:cubicBezTo>
                                <a:pt x="2568" y="143"/>
                                <a:pt x="2568" y="143"/>
                                <a:pt x="2568" y="143"/>
                              </a:cubicBezTo>
                              <a:cubicBezTo>
                                <a:pt x="2568" y="317"/>
                                <a:pt x="2568" y="317"/>
                                <a:pt x="2568" y="317"/>
                              </a:cubicBezTo>
                              <a:cubicBezTo>
                                <a:pt x="2952" y="317"/>
                                <a:pt x="2952" y="317"/>
                                <a:pt x="2952" y="317"/>
                              </a:cubicBezTo>
                              <a:cubicBezTo>
                                <a:pt x="3020" y="317"/>
                                <a:pt x="3058" y="286"/>
                                <a:pt x="3058" y="230"/>
                              </a:cubicBezTo>
                              <a:close/>
                              <a:moveTo>
                                <a:pt x="3328" y="637"/>
                              </a:moveTo>
                              <a:cubicBezTo>
                                <a:pt x="3709" y="0"/>
                                <a:pt x="3709" y="0"/>
                                <a:pt x="3709" y="0"/>
                              </a:cubicBezTo>
                              <a:cubicBezTo>
                                <a:pt x="3950" y="0"/>
                                <a:pt x="3950" y="0"/>
                                <a:pt x="3950" y="0"/>
                              </a:cubicBezTo>
                              <a:cubicBezTo>
                                <a:pt x="4331" y="637"/>
                                <a:pt x="4331" y="637"/>
                                <a:pt x="4331" y="637"/>
                              </a:cubicBezTo>
                              <a:cubicBezTo>
                                <a:pt x="4331" y="640"/>
                                <a:pt x="4331" y="640"/>
                                <a:pt x="4331" y="640"/>
                              </a:cubicBezTo>
                              <a:cubicBezTo>
                                <a:pt x="4142" y="640"/>
                                <a:pt x="4142" y="640"/>
                                <a:pt x="4142" y="640"/>
                              </a:cubicBezTo>
                              <a:cubicBezTo>
                                <a:pt x="4074" y="522"/>
                                <a:pt x="4074" y="522"/>
                                <a:pt x="4074" y="522"/>
                              </a:cubicBezTo>
                              <a:cubicBezTo>
                                <a:pt x="3585" y="522"/>
                                <a:pt x="3585" y="522"/>
                                <a:pt x="3585" y="522"/>
                              </a:cubicBezTo>
                              <a:cubicBezTo>
                                <a:pt x="3517" y="640"/>
                                <a:pt x="3517" y="640"/>
                                <a:pt x="3517" y="640"/>
                              </a:cubicBezTo>
                              <a:cubicBezTo>
                                <a:pt x="3328" y="640"/>
                                <a:pt x="3328" y="640"/>
                                <a:pt x="3328" y="640"/>
                              </a:cubicBezTo>
                              <a:lnTo>
                                <a:pt x="3328" y="637"/>
                              </a:lnTo>
                              <a:close/>
                              <a:moveTo>
                                <a:pt x="3992" y="379"/>
                              </a:moveTo>
                              <a:cubicBezTo>
                                <a:pt x="3857" y="143"/>
                                <a:pt x="3857" y="143"/>
                                <a:pt x="3857" y="143"/>
                              </a:cubicBezTo>
                              <a:cubicBezTo>
                                <a:pt x="3802" y="143"/>
                                <a:pt x="3802" y="143"/>
                                <a:pt x="3802" y="143"/>
                              </a:cubicBezTo>
                              <a:cubicBezTo>
                                <a:pt x="3667" y="379"/>
                                <a:pt x="3667" y="379"/>
                                <a:pt x="3667" y="379"/>
                              </a:cubicBezTo>
                              <a:lnTo>
                                <a:pt x="3992" y="379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0229" name="Freeform 16"/>
                      <wps:cNvSpPr>
                        <a:spLocks noEditPoints="1"/>
                      </wps:cNvSpPr>
                      <wps:spPr bwMode="auto">
                        <a:xfrm>
                          <a:off x="1624" y="837"/>
                          <a:ext cx="2884" cy="446"/>
                        </a:xfrm>
                        <a:custGeom>
                          <a:avLst/>
                          <a:gdLst>
                            <a:gd name="T0" fmla="*/ 234 w 2899"/>
                            <a:gd name="T1" fmla="*/ 12 h 449"/>
                            <a:gd name="T2" fmla="*/ 521 w 2899"/>
                            <a:gd name="T3" fmla="*/ 88 h 449"/>
                            <a:gd name="T4" fmla="*/ 92 w 2899"/>
                            <a:gd name="T5" fmla="*/ 224 h 449"/>
                            <a:gd name="T6" fmla="*/ 433 w 2899"/>
                            <a:gd name="T7" fmla="*/ 361 h 449"/>
                            <a:gd name="T8" fmla="*/ 521 w 2899"/>
                            <a:gd name="T9" fmla="*/ 204 h 449"/>
                            <a:gd name="T10" fmla="*/ 234 w 2899"/>
                            <a:gd name="T11" fmla="*/ 437 h 449"/>
                            <a:gd name="T12" fmla="*/ 944 w 2899"/>
                            <a:gd name="T13" fmla="*/ 317 h 449"/>
                            <a:gd name="T14" fmla="*/ 735 w 2899"/>
                            <a:gd name="T15" fmla="*/ 437 h 449"/>
                            <a:gd name="T16" fmla="*/ 646 w 2899"/>
                            <a:gd name="T17" fmla="*/ 12 h 449"/>
                            <a:gd name="T18" fmla="*/ 1139 w 2899"/>
                            <a:gd name="T19" fmla="*/ 164 h 449"/>
                            <a:gd name="T20" fmla="*/ 1043 w 2899"/>
                            <a:gd name="T21" fmla="*/ 314 h 449"/>
                            <a:gd name="T22" fmla="*/ 1147 w 2899"/>
                            <a:gd name="T23" fmla="*/ 437 h 449"/>
                            <a:gd name="T24" fmla="*/ 944 w 2899"/>
                            <a:gd name="T25" fmla="*/ 317 h 449"/>
                            <a:gd name="T26" fmla="*/ 958 w 2899"/>
                            <a:gd name="T27" fmla="*/ 88 h 449"/>
                            <a:gd name="T28" fmla="*/ 735 w 2899"/>
                            <a:gd name="T29" fmla="*/ 240 h 449"/>
                            <a:gd name="T30" fmla="*/ 1047 w 2899"/>
                            <a:gd name="T31" fmla="*/ 164 h 449"/>
                            <a:gd name="T32" fmla="*/ 1429 w 2899"/>
                            <a:gd name="T33" fmla="*/ 0 h 449"/>
                            <a:gd name="T34" fmla="*/ 1759 w 2899"/>
                            <a:gd name="T35" fmla="*/ 224 h 449"/>
                            <a:gd name="T36" fmla="*/ 1429 w 2899"/>
                            <a:gd name="T37" fmla="*/ 449 h 449"/>
                            <a:gd name="T38" fmla="*/ 1667 w 2899"/>
                            <a:gd name="T39" fmla="*/ 224 h 449"/>
                            <a:gd name="T40" fmla="*/ 1429 w 2899"/>
                            <a:gd name="T41" fmla="*/ 76 h 449"/>
                            <a:gd name="T42" fmla="*/ 1429 w 2899"/>
                            <a:gd name="T43" fmla="*/ 373 h 449"/>
                            <a:gd name="T44" fmla="*/ 1667 w 2899"/>
                            <a:gd name="T45" fmla="*/ 224 h 449"/>
                            <a:gd name="T46" fmla="*/ 1833 w 2899"/>
                            <a:gd name="T47" fmla="*/ 12 h 449"/>
                            <a:gd name="T48" fmla="*/ 1925 w 2899"/>
                            <a:gd name="T49" fmla="*/ 237 h 449"/>
                            <a:gd name="T50" fmla="*/ 2109 w 2899"/>
                            <a:gd name="T51" fmla="*/ 373 h 449"/>
                            <a:gd name="T52" fmla="*/ 2251 w 2899"/>
                            <a:gd name="T53" fmla="*/ 12 h 449"/>
                            <a:gd name="T54" fmla="*/ 2343 w 2899"/>
                            <a:gd name="T55" fmla="*/ 237 h 449"/>
                            <a:gd name="T56" fmla="*/ 2067 w 2899"/>
                            <a:gd name="T57" fmla="*/ 449 h 449"/>
                            <a:gd name="T58" fmla="*/ 2436 w 2899"/>
                            <a:gd name="T59" fmla="*/ 12 h 449"/>
                            <a:gd name="T60" fmla="*/ 2899 w 2899"/>
                            <a:gd name="T61" fmla="*/ 164 h 449"/>
                            <a:gd name="T62" fmla="*/ 2525 w 2899"/>
                            <a:gd name="T63" fmla="*/ 317 h 449"/>
                            <a:gd name="T64" fmla="*/ 2436 w 2899"/>
                            <a:gd name="T65" fmla="*/ 437 h 449"/>
                            <a:gd name="T66" fmla="*/ 2808 w 2899"/>
                            <a:gd name="T67" fmla="*/ 164 h 449"/>
                            <a:gd name="T68" fmla="*/ 2525 w 2899"/>
                            <a:gd name="T69" fmla="*/ 88 h 449"/>
                            <a:gd name="T70" fmla="*/ 2719 w 2899"/>
                            <a:gd name="T71" fmla="*/ 240 h 4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2899" h="449">
                              <a:moveTo>
                                <a:pt x="0" y="224"/>
                              </a:moveTo>
                              <a:cubicBezTo>
                                <a:pt x="0" y="96"/>
                                <a:pt x="93" y="12"/>
                                <a:pt x="234" y="12"/>
                              </a:cubicBezTo>
                              <a:cubicBezTo>
                                <a:pt x="521" y="12"/>
                                <a:pt x="521" y="12"/>
                                <a:pt x="521" y="12"/>
                              </a:cubicBezTo>
                              <a:cubicBezTo>
                                <a:pt x="521" y="88"/>
                                <a:pt x="521" y="88"/>
                                <a:pt x="521" y="88"/>
                              </a:cubicBezTo>
                              <a:cubicBezTo>
                                <a:pt x="234" y="88"/>
                                <a:pt x="234" y="88"/>
                                <a:pt x="234" y="88"/>
                              </a:cubicBezTo>
                              <a:cubicBezTo>
                                <a:pt x="141" y="88"/>
                                <a:pt x="92" y="135"/>
                                <a:pt x="92" y="224"/>
                              </a:cubicBezTo>
                              <a:cubicBezTo>
                                <a:pt x="92" y="314"/>
                                <a:pt x="141" y="361"/>
                                <a:pt x="234" y="361"/>
                              </a:cubicBezTo>
                              <a:cubicBezTo>
                                <a:pt x="433" y="361"/>
                                <a:pt x="433" y="361"/>
                                <a:pt x="433" y="361"/>
                              </a:cubicBezTo>
                              <a:cubicBezTo>
                                <a:pt x="433" y="204"/>
                                <a:pt x="433" y="204"/>
                                <a:pt x="433" y="204"/>
                              </a:cubicBezTo>
                              <a:cubicBezTo>
                                <a:pt x="521" y="204"/>
                                <a:pt x="521" y="204"/>
                                <a:pt x="521" y="204"/>
                              </a:cubicBezTo>
                              <a:cubicBezTo>
                                <a:pt x="521" y="437"/>
                                <a:pt x="521" y="437"/>
                                <a:pt x="521" y="437"/>
                              </a:cubicBezTo>
                              <a:cubicBezTo>
                                <a:pt x="234" y="437"/>
                                <a:pt x="234" y="437"/>
                                <a:pt x="234" y="437"/>
                              </a:cubicBezTo>
                              <a:cubicBezTo>
                                <a:pt x="93" y="437"/>
                                <a:pt x="0" y="353"/>
                                <a:pt x="0" y="224"/>
                              </a:cubicBezTo>
                              <a:close/>
                              <a:moveTo>
                                <a:pt x="944" y="317"/>
                              </a:moveTo>
                              <a:cubicBezTo>
                                <a:pt x="735" y="317"/>
                                <a:pt x="735" y="317"/>
                                <a:pt x="735" y="317"/>
                              </a:cubicBezTo>
                              <a:cubicBezTo>
                                <a:pt x="735" y="437"/>
                                <a:pt x="735" y="437"/>
                                <a:pt x="735" y="437"/>
                              </a:cubicBezTo>
                              <a:cubicBezTo>
                                <a:pt x="646" y="437"/>
                                <a:pt x="646" y="437"/>
                                <a:pt x="646" y="437"/>
                              </a:cubicBezTo>
                              <a:cubicBezTo>
                                <a:pt x="646" y="12"/>
                                <a:pt x="646" y="12"/>
                                <a:pt x="646" y="12"/>
                              </a:cubicBezTo>
                              <a:cubicBezTo>
                                <a:pt x="958" y="12"/>
                                <a:pt x="958" y="12"/>
                                <a:pt x="958" y="12"/>
                              </a:cubicBezTo>
                              <a:cubicBezTo>
                                <a:pt x="1068" y="12"/>
                                <a:pt x="1139" y="71"/>
                                <a:pt x="1139" y="164"/>
                              </a:cubicBezTo>
                              <a:cubicBezTo>
                                <a:pt x="1139" y="230"/>
                                <a:pt x="1103" y="280"/>
                                <a:pt x="1043" y="303"/>
                              </a:cubicBezTo>
                              <a:cubicBezTo>
                                <a:pt x="1043" y="314"/>
                                <a:pt x="1043" y="314"/>
                                <a:pt x="1043" y="314"/>
                              </a:cubicBezTo>
                              <a:cubicBezTo>
                                <a:pt x="1147" y="435"/>
                                <a:pt x="1147" y="435"/>
                                <a:pt x="1147" y="435"/>
                              </a:cubicBezTo>
                              <a:cubicBezTo>
                                <a:pt x="1147" y="437"/>
                                <a:pt x="1147" y="437"/>
                                <a:pt x="1147" y="437"/>
                              </a:cubicBezTo>
                              <a:cubicBezTo>
                                <a:pt x="1046" y="437"/>
                                <a:pt x="1046" y="437"/>
                                <a:pt x="1046" y="437"/>
                              </a:cubicBezTo>
                              <a:lnTo>
                                <a:pt x="944" y="317"/>
                              </a:lnTo>
                              <a:close/>
                              <a:moveTo>
                                <a:pt x="1047" y="164"/>
                              </a:moveTo>
                              <a:cubicBezTo>
                                <a:pt x="1047" y="114"/>
                                <a:pt x="1017" y="88"/>
                                <a:pt x="958" y="88"/>
                              </a:cubicBezTo>
                              <a:cubicBezTo>
                                <a:pt x="735" y="88"/>
                                <a:pt x="735" y="88"/>
                                <a:pt x="735" y="88"/>
                              </a:cubicBezTo>
                              <a:cubicBezTo>
                                <a:pt x="735" y="240"/>
                                <a:pt x="735" y="240"/>
                                <a:pt x="735" y="240"/>
                              </a:cubicBezTo>
                              <a:cubicBezTo>
                                <a:pt x="958" y="240"/>
                                <a:pt x="958" y="240"/>
                                <a:pt x="958" y="240"/>
                              </a:cubicBezTo>
                              <a:cubicBezTo>
                                <a:pt x="1017" y="240"/>
                                <a:pt x="1047" y="215"/>
                                <a:pt x="1047" y="164"/>
                              </a:cubicBezTo>
                              <a:close/>
                              <a:moveTo>
                                <a:pt x="1195" y="224"/>
                              </a:moveTo>
                              <a:cubicBezTo>
                                <a:pt x="1195" y="88"/>
                                <a:pt x="1287" y="0"/>
                                <a:pt x="1429" y="0"/>
                              </a:cubicBezTo>
                              <a:cubicBezTo>
                                <a:pt x="1525" y="0"/>
                                <a:pt x="1525" y="0"/>
                                <a:pt x="1525" y="0"/>
                              </a:cubicBezTo>
                              <a:cubicBezTo>
                                <a:pt x="1667" y="0"/>
                                <a:pt x="1759" y="88"/>
                                <a:pt x="1759" y="224"/>
                              </a:cubicBezTo>
                              <a:cubicBezTo>
                                <a:pt x="1759" y="361"/>
                                <a:pt x="1667" y="449"/>
                                <a:pt x="1525" y="449"/>
                              </a:cubicBezTo>
                              <a:cubicBezTo>
                                <a:pt x="1429" y="449"/>
                                <a:pt x="1429" y="449"/>
                                <a:pt x="1429" y="449"/>
                              </a:cubicBezTo>
                              <a:cubicBezTo>
                                <a:pt x="1287" y="449"/>
                                <a:pt x="1195" y="361"/>
                                <a:pt x="1195" y="224"/>
                              </a:cubicBezTo>
                              <a:close/>
                              <a:moveTo>
                                <a:pt x="1667" y="224"/>
                              </a:moveTo>
                              <a:cubicBezTo>
                                <a:pt x="1667" y="127"/>
                                <a:pt x="1619" y="76"/>
                                <a:pt x="1525" y="76"/>
                              </a:cubicBezTo>
                              <a:cubicBezTo>
                                <a:pt x="1429" y="76"/>
                                <a:pt x="1429" y="76"/>
                                <a:pt x="1429" y="76"/>
                              </a:cubicBezTo>
                              <a:cubicBezTo>
                                <a:pt x="1335" y="76"/>
                                <a:pt x="1286" y="127"/>
                                <a:pt x="1286" y="224"/>
                              </a:cubicBezTo>
                              <a:cubicBezTo>
                                <a:pt x="1286" y="322"/>
                                <a:pt x="1335" y="373"/>
                                <a:pt x="1429" y="373"/>
                              </a:cubicBezTo>
                              <a:cubicBezTo>
                                <a:pt x="1525" y="373"/>
                                <a:pt x="1525" y="373"/>
                                <a:pt x="1525" y="373"/>
                              </a:cubicBezTo>
                              <a:cubicBezTo>
                                <a:pt x="1619" y="373"/>
                                <a:pt x="1667" y="322"/>
                                <a:pt x="1667" y="224"/>
                              </a:cubicBezTo>
                              <a:close/>
                              <a:moveTo>
                                <a:pt x="1833" y="237"/>
                              </a:moveTo>
                              <a:cubicBezTo>
                                <a:pt x="1833" y="12"/>
                                <a:pt x="1833" y="12"/>
                                <a:pt x="1833" y="12"/>
                              </a:cubicBezTo>
                              <a:cubicBezTo>
                                <a:pt x="1925" y="12"/>
                                <a:pt x="1925" y="12"/>
                                <a:pt x="1925" y="12"/>
                              </a:cubicBezTo>
                              <a:cubicBezTo>
                                <a:pt x="1925" y="237"/>
                                <a:pt x="1925" y="237"/>
                                <a:pt x="1925" y="237"/>
                              </a:cubicBezTo>
                              <a:cubicBezTo>
                                <a:pt x="1925" y="334"/>
                                <a:pt x="1973" y="373"/>
                                <a:pt x="2067" y="373"/>
                              </a:cubicBezTo>
                              <a:cubicBezTo>
                                <a:pt x="2109" y="373"/>
                                <a:pt x="2109" y="373"/>
                                <a:pt x="2109" y="373"/>
                              </a:cubicBezTo>
                              <a:cubicBezTo>
                                <a:pt x="2202" y="373"/>
                                <a:pt x="2251" y="334"/>
                                <a:pt x="2251" y="237"/>
                              </a:cubicBezTo>
                              <a:cubicBezTo>
                                <a:pt x="2251" y="12"/>
                                <a:pt x="2251" y="12"/>
                                <a:pt x="2251" y="12"/>
                              </a:cubicBezTo>
                              <a:cubicBezTo>
                                <a:pt x="2343" y="12"/>
                                <a:pt x="2343" y="12"/>
                                <a:pt x="2343" y="12"/>
                              </a:cubicBezTo>
                              <a:cubicBezTo>
                                <a:pt x="2343" y="237"/>
                                <a:pt x="2343" y="237"/>
                                <a:pt x="2343" y="237"/>
                              </a:cubicBezTo>
                              <a:cubicBezTo>
                                <a:pt x="2343" y="373"/>
                                <a:pt x="2250" y="449"/>
                                <a:pt x="2109" y="449"/>
                              </a:cubicBezTo>
                              <a:cubicBezTo>
                                <a:pt x="2067" y="449"/>
                                <a:pt x="2067" y="449"/>
                                <a:pt x="2067" y="449"/>
                              </a:cubicBezTo>
                              <a:cubicBezTo>
                                <a:pt x="1925" y="449"/>
                                <a:pt x="1833" y="373"/>
                                <a:pt x="1833" y="237"/>
                              </a:cubicBezTo>
                              <a:close/>
                              <a:moveTo>
                                <a:pt x="2436" y="12"/>
                              </a:moveTo>
                              <a:cubicBezTo>
                                <a:pt x="2719" y="12"/>
                                <a:pt x="2719" y="12"/>
                                <a:pt x="2719" y="12"/>
                              </a:cubicBezTo>
                              <a:cubicBezTo>
                                <a:pt x="2829" y="12"/>
                                <a:pt x="2899" y="71"/>
                                <a:pt x="2899" y="164"/>
                              </a:cubicBezTo>
                              <a:cubicBezTo>
                                <a:pt x="2899" y="257"/>
                                <a:pt x="2829" y="317"/>
                                <a:pt x="2719" y="317"/>
                              </a:cubicBezTo>
                              <a:cubicBezTo>
                                <a:pt x="2525" y="317"/>
                                <a:pt x="2525" y="317"/>
                                <a:pt x="2525" y="317"/>
                              </a:cubicBezTo>
                              <a:cubicBezTo>
                                <a:pt x="2525" y="437"/>
                                <a:pt x="2525" y="437"/>
                                <a:pt x="2525" y="437"/>
                              </a:cubicBezTo>
                              <a:cubicBezTo>
                                <a:pt x="2436" y="437"/>
                                <a:pt x="2436" y="437"/>
                                <a:pt x="2436" y="437"/>
                              </a:cubicBezTo>
                              <a:lnTo>
                                <a:pt x="2436" y="12"/>
                              </a:lnTo>
                              <a:close/>
                              <a:moveTo>
                                <a:pt x="2808" y="164"/>
                              </a:moveTo>
                              <a:cubicBezTo>
                                <a:pt x="2808" y="114"/>
                                <a:pt x="2778" y="88"/>
                                <a:pt x="2719" y="88"/>
                              </a:cubicBezTo>
                              <a:cubicBezTo>
                                <a:pt x="2525" y="88"/>
                                <a:pt x="2525" y="88"/>
                                <a:pt x="2525" y="88"/>
                              </a:cubicBezTo>
                              <a:cubicBezTo>
                                <a:pt x="2525" y="240"/>
                                <a:pt x="2525" y="240"/>
                                <a:pt x="2525" y="240"/>
                              </a:cubicBezTo>
                              <a:cubicBezTo>
                                <a:pt x="2719" y="240"/>
                                <a:pt x="2719" y="240"/>
                                <a:pt x="2719" y="240"/>
                              </a:cubicBezTo>
                              <a:cubicBezTo>
                                <a:pt x="2778" y="240"/>
                                <a:pt x="2808" y="215"/>
                                <a:pt x="2808" y="164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2E7A73" id="Group 11" o:spid="_x0000_s1026" style="position:absolute;margin-left:349.8pt;margin-top:-69.65pt;width:140.35pt;height:30.05pt;z-index:251661312;mso-width-relative:margin;mso-height-relative:margin" coordsize="5970,1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">
              <v:shape id="Freeform 13" o:spid="_x0000_s1027" style="position:absolute;top:406;width:1317;height:299;visibility:visible;mso-wrap-style:square;v-text-anchor:top" coordsize="1324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" path="m,291v39,10,39,10,39,10c39,301,516,156,662,146v145,10,623,155,623,155c1324,291,1324,291,1324,291,1324,291,909,5,662,,415,5,,291,,291e" filled="f" stroked="f">
                <v:path arrowok="t" o:connecttype="custom" o:connectlocs="0,289;39,299;659,145;1278,299;1317,289;659,0;0,289" o:connectangles="0,0,0,0,0,0,0"/>
              </v:shape>
              <v:shape id="Freeform 14" o:spid="_x0000_s1028" style="position:absolute;width:1317;height:299;visibility:visible;mso-wrap-style:square;v-text-anchor:top" coordsize="1324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" path="m1324,10c1285,,1285,,1285,v,,-478,145,-623,155c516,145,39,,39,,,10,,10,,10v,,415,286,662,291c909,296,1324,10,1324,10e" filled="f" stroked="f">
                <v:path arrowok="t" o:connecttype="custom" o:connectlocs="1317,10;1278,0;659,154;39,0;0,10;659,299;1317,10" o:connectangles="0,0,0,0,0,0,0"/>
              </v:shape>
              <v:shape id="Freeform 15" o:spid="_x0000_s1029" style="position:absolute;left:1662;top:29;width:4308;height:636;visibility:visible;mso-wrap-style:square;v-text-anchor:top" coordsize="4331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" path="m,c170,,170,,170,v,640,,640,,640c,640,,640,,640l,xm371,c675,,675,,675,v333,498,333,498,333,498c1045,498,1045,498,1045,498,1045,,1045,,1045,v170,,170,,170,c1215,640,1215,640,1215,640v-305,,-305,,-305,c578,143,578,143,578,143v-37,,-37,,-37,c541,640,541,640,541,640v-170,,-170,,-170,l371,xm1416,v493,,493,,493,c2127,,2261,122,2261,320v,199,-134,320,-352,320c1416,640,1416,640,1416,640l1416,xm2086,320v,-115,-62,-177,-177,-177c1586,143,1586,143,1586,143v,355,,355,,355c1909,498,1909,498,1909,498v115,,177,-62,177,-178xm2398,v554,,554,,554,c3128,,3233,85,3233,230v,105,-56,179,-154,211c3079,456,3079,456,3079,456v157,181,157,181,157,181c3236,640,3236,640,3236,640v-195,,-195,,-195,c2887,459,2887,459,2887,459v-319,,-319,,-319,c2568,640,2568,640,2568,640v-170,,-170,,-170,l2398,xm3058,230v,-56,-38,-87,-106,-87c2568,143,2568,143,2568,143v,174,,174,,174c2952,317,2952,317,2952,317v68,,106,-31,106,-87xm3328,637c3709,,3709,,3709,v241,,241,,241,c4331,637,4331,637,4331,637v,3,,3,,3c4142,640,4142,640,4142,640,4074,522,4074,522,4074,522v-489,,-489,,-489,c3517,640,3517,640,3517,640v-189,,-189,,-189,l3328,637xm3992,379c3857,143,3857,143,3857,143v-55,,-55,,-55,c3667,379,3667,379,3667,379r325,xe" filled="f" stroked="f">
                <v:path arrowok="t" o:connecttype="custom" o:connectlocs="169,0;0,636;369,0;1003,495;1039,0;1209,636;575,142;538,636;369,0;1899,0;1899,636;1408,0;1899,142;1578,495;2075,318;2936,0;3063,438;3219,633;3025,636;2554,456;2385,636;3042,229;2554,142;2936,315;3310,633;3929,0;4308,636;4052,519;3498,636;3310,633;3837,142;3648,377" o:connectangles="0,0,0,0,0,0,0,0,0,0,0,0,0,0,0,0,0,0,0,0,0,0,0,0,0,0,0,0,0,0,0,0"/>
                <o:lock v:ext="edit" verticies="t"/>
              </v:shape>
              <v:shape id="Freeform 16" o:spid="_x0000_s1030" style="position:absolute;left:1624;top:837;width:2884;height:446;visibility:visible;mso-wrap-style:square;v-text-anchor:top" coordsize="2899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" path="m,224c,96,93,12,234,12v287,,287,,287,c521,88,521,88,521,88v-287,,-287,,-287,c141,88,92,135,92,224v,90,49,137,142,137c433,361,433,361,433,361v,-157,,-157,,-157c521,204,521,204,521,204v,233,,233,,233c234,437,234,437,234,437,93,437,,353,,224xm944,317v-209,,-209,,-209,c735,437,735,437,735,437v-89,,-89,,-89,c646,12,646,12,646,12v312,,312,,312,c1068,12,1139,71,1139,164v,66,-36,116,-96,139c1043,314,1043,314,1043,314v104,121,104,121,104,121c1147,437,1147,437,1147,437v-101,,-101,,-101,l944,317xm1047,164v,-50,-30,-76,-89,-76c735,88,735,88,735,88v,152,,152,,152c958,240,958,240,958,240v59,,89,-25,89,-76xm1195,224c1195,88,1287,,1429,v96,,96,,96,c1667,,1759,88,1759,224v,137,-92,225,-234,225c1429,449,1429,449,1429,449v-142,,-234,-88,-234,-225xm1667,224v,-97,-48,-148,-142,-148c1429,76,1429,76,1429,76v-94,,-143,51,-143,148c1286,322,1335,373,1429,373v96,,96,,96,c1619,373,1667,322,1667,224xm1833,237v,-225,,-225,,-225c1925,12,1925,12,1925,12v,225,,225,,225c1925,334,1973,373,2067,373v42,,42,,42,c2202,373,2251,334,2251,237v,-225,,-225,,-225c2343,12,2343,12,2343,12v,225,,225,,225c2343,373,2250,449,2109,449v-42,,-42,,-42,c1925,449,1833,373,1833,237xm2436,12v283,,283,,283,c2829,12,2899,71,2899,164v,93,-70,153,-180,153c2525,317,2525,317,2525,317v,120,,120,,120c2436,437,2436,437,2436,437r,-425xm2808,164v,-50,-30,-76,-89,-76c2525,88,2525,88,2525,88v,152,,152,,152c2719,240,2719,240,2719,240v59,,89,-25,89,-76xe" filled="f" stroked="f">
                <v:path arrowok="t" o:connecttype="custom" o:connectlocs="233,12;518,87;92,223;431,359;518,203;233,434;939,315;731,434;643,12;1133,163;1038,312;1141,434;939,315;953,87;731,238;1042,163;1422,0;1750,223;1422,446;1658,223;1422,75;1422,371;1658,223;1824,12;1915,235;2098,371;2239,12;2331,235;2056,446;2423,12;2884,163;2512,315;2423,434;2793,163;2512,87;2705,238" o:connectangles="0,0,0,0,0,0,0,0,0,0,0,0,0,0,0,0,0,0,0,0,0,0,0,0,0,0,0,0,0,0,0,0,0,0,0,0"/>
                <o:lock v:ext="edit" verticies="t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55F84" w14:textId="77777777" w:rsidR="000A1087" w:rsidRPr="00091900" w:rsidRDefault="000A1087" w:rsidP="00544EF6">
    <w:pPr>
      <w:pStyle w:val="Cabealho"/>
      <w:jc w:val="left"/>
      <w:rPr>
        <w:sz w:val="16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1999669"/>
      <w:docPartObj>
        <w:docPartGallery w:val="Page Numbers (Bottom of Page)"/>
        <w:docPartUnique/>
      </w:docPartObj>
    </w:sdtPr>
    <w:sdtContent>
      <w:p w14:paraId="4288BC15" w14:textId="77777777" w:rsidR="000A1087" w:rsidRPr="00091900" w:rsidRDefault="00A1605C" w:rsidP="00D957AD">
        <w:pPr>
          <w:pStyle w:val="Rodap"/>
          <w:tabs>
            <w:tab w:val="clear" w:pos="4252"/>
            <w:tab w:val="clear" w:pos="8504"/>
            <w:tab w:val="right" w:pos="9639"/>
          </w:tabs>
          <w:spacing w:before="0"/>
          <w:ind w:right="594"/>
          <w:jc w:val="left"/>
        </w:pPr>
        <w:r w:rsidRPr="0007255D">
          <w:rPr>
            <w:noProof/>
            <w:lang w:eastAsia="pt-BR"/>
          </w:rPr>
          <mc:AlternateContent>
            <mc:Choice Requires="wpg">
              <w:drawing>
                <wp:anchor distT="0" distB="0" distL="114300" distR="114300" simplePos="0" relativeHeight="251663360" behindDoc="0" locked="0" layoutInCell="1" allowOverlap="1" wp14:anchorId="7105E116" wp14:editId="099901DB">
                  <wp:simplePos x="0" y="0"/>
                  <wp:positionH relativeFrom="column">
                    <wp:posOffset>-121920</wp:posOffset>
                  </wp:positionH>
                  <wp:positionV relativeFrom="paragraph">
                    <wp:posOffset>167005</wp:posOffset>
                  </wp:positionV>
                  <wp:extent cx="1368000" cy="288000"/>
                  <wp:effectExtent l="0" t="0" r="3810" b="0"/>
                  <wp:wrapNone/>
                  <wp:docPr id="3" name="Group 11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 bwMode="auto">
                          <a:xfrm>
                            <a:off x="0" y="0"/>
                            <a:ext cx="1368000" cy="288000"/>
                            <a:chOff x="0" y="0"/>
                            <a:chExt cx="5970" cy="1283"/>
                          </a:xfrm>
                          <a:solidFill>
                            <a:schemeClr val="tx1"/>
                          </a:solidFill>
                        </wpg:grpSpPr>
                        <wps:wsp>
                          <wps:cNvPr id="4" name="Freeform 13"/>
                          <wps:cNvSpPr>
                            <a:spLocks/>
                          </wps:cNvSpPr>
                          <wps:spPr bwMode="auto">
                            <a:xfrm>
                              <a:off x="0" y="406"/>
                              <a:ext cx="1317" cy="299"/>
                            </a:xfrm>
                            <a:custGeom>
                              <a:avLst/>
                              <a:gdLst>
                                <a:gd name="T0" fmla="*/ 0 w 1324"/>
                                <a:gd name="T1" fmla="*/ 291 h 301"/>
                                <a:gd name="T2" fmla="*/ 39 w 1324"/>
                                <a:gd name="T3" fmla="*/ 301 h 301"/>
                                <a:gd name="T4" fmla="*/ 662 w 1324"/>
                                <a:gd name="T5" fmla="*/ 146 h 301"/>
                                <a:gd name="T6" fmla="*/ 1285 w 1324"/>
                                <a:gd name="T7" fmla="*/ 301 h 301"/>
                                <a:gd name="T8" fmla="*/ 1324 w 1324"/>
                                <a:gd name="T9" fmla="*/ 291 h 301"/>
                                <a:gd name="T10" fmla="*/ 662 w 1324"/>
                                <a:gd name="T11" fmla="*/ 0 h 301"/>
                                <a:gd name="T12" fmla="*/ 0 w 1324"/>
                                <a:gd name="T13" fmla="*/ 291 h 3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324" h="301">
                                  <a:moveTo>
                                    <a:pt x="0" y="291"/>
                                  </a:moveTo>
                                  <a:cubicBezTo>
                                    <a:pt x="39" y="301"/>
                                    <a:pt x="39" y="301"/>
                                    <a:pt x="39" y="301"/>
                                  </a:cubicBezTo>
                                  <a:cubicBezTo>
                                    <a:pt x="39" y="301"/>
                                    <a:pt x="516" y="156"/>
                                    <a:pt x="662" y="146"/>
                                  </a:cubicBezTo>
                                  <a:cubicBezTo>
                                    <a:pt x="807" y="156"/>
                                    <a:pt x="1285" y="301"/>
                                    <a:pt x="1285" y="301"/>
                                  </a:cubicBezTo>
                                  <a:cubicBezTo>
                                    <a:pt x="1324" y="291"/>
                                    <a:pt x="1324" y="291"/>
                                    <a:pt x="1324" y="291"/>
                                  </a:cubicBezTo>
                                  <a:cubicBezTo>
                                    <a:pt x="1324" y="291"/>
                                    <a:pt x="909" y="5"/>
                                    <a:pt x="662" y="0"/>
                                  </a:cubicBezTo>
                                  <a:cubicBezTo>
                                    <a:pt x="415" y="5"/>
                                    <a:pt x="0" y="291"/>
                                    <a:pt x="0" y="291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" name="Freeform 1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317" cy="299"/>
                            </a:xfrm>
                            <a:custGeom>
                              <a:avLst/>
                              <a:gdLst>
                                <a:gd name="T0" fmla="*/ 1324 w 1324"/>
                                <a:gd name="T1" fmla="*/ 10 h 301"/>
                                <a:gd name="T2" fmla="*/ 1285 w 1324"/>
                                <a:gd name="T3" fmla="*/ 0 h 301"/>
                                <a:gd name="T4" fmla="*/ 662 w 1324"/>
                                <a:gd name="T5" fmla="*/ 155 h 301"/>
                                <a:gd name="T6" fmla="*/ 39 w 1324"/>
                                <a:gd name="T7" fmla="*/ 0 h 301"/>
                                <a:gd name="T8" fmla="*/ 0 w 1324"/>
                                <a:gd name="T9" fmla="*/ 10 h 301"/>
                                <a:gd name="T10" fmla="*/ 662 w 1324"/>
                                <a:gd name="T11" fmla="*/ 301 h 301"/>
                                <a:gd name="T12" fmla="*/ 1324 w 1324"/>
                                <a:gd name="T13" fmla="*/ 10 h 3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324" h="301">
                                  <a:moveTo>
                                    <a:pt x="1324" y="10"/>
                                  </a:moveTo>
                                  <a:cubicBezTo>
                                    <a:pt x="1285" y="0"/>
                                    <a:pt x="1285" y="0"/>
                                    <a:pt x="1285" y="0"/>
                                  </a:cubicBezTo>
                                  <a:cubicBezTo>
                                    <a:pt x="1285" y="0"/>
                                    <a:pt x="807" y="145"/>
                                    <a:pt x="662" y="155"/>
                                  </a:cubicBezTo>
                                  <a:cubicBezTo>
                                    <a:pt x="516" y="145"/>
                                    <a:pt x="39" y="0"/>
                                    <a:pt x="39" y="0"/>
                                  </a:cubicBezTo>
                                  <a:cubicBezTo>
                                    <a:pt x="0" y="10"/>
                                    <a:pt x="0" y="10"/>
                                    <a:pt x="0" y="10"/>
                                  </a:cubicBezTo>
                                  <a:cubicBezTo>
                                    <a:pt x="0" y="10"/>
                                    <a:pt x="415" y="296"/>
                                    <a:pt x="662" y="301"/>
                                  </a:cubicBezTo>
                                  <a:cubicBezTo>
                                    <a:pt x="909" y="296"/>
                                    <a:pt x="1324" y="10"/>
                                    <a:pt x="1324" y="10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" name="Freeform 15"/>
                          <wps:cNvSpPr>
                            <a:spLocks noEditPoints="1"/>
                          </wps:cNvSpPr>
                          <wps:spPr bwMode="auto">
                            <a:xfrm>
                              <a:off x="1662" y="29"/>
                              <a:ext cx="4308" cy="636"/>
                            </a:xfrm>
                            <a:custGeom>
                              <a:avLst/>
                              <a:gdLst>
                                <a:gd name="T0" fmla="*/ 170 w 4331"/>
                                <a:gd name="T1" fmla="*/ 0 h 640"/>
                                <a:gd name="T2" fmla="*/ 0 w 4331"/>
                                <a:gd name="T3" fmla="*/ 640 h 640"/>
                                <a:gd name="T4" fmla="*/ 371 w 4331"/>
                                <a:gd name="T5" fmla="*/ 0 h 640"/>
                                <a:gd name="T6" fmla="*/ 1008 w 4331"/>
                                <a:gd name="T7" fmla="*/ 498 h 640"/>
                                <a:gd name="T8" fmla="*/ 1045 w 4331"/>
                                <a:gd name="T9" fmla="*/ 0 h 640"/>
                                <a:gd name="T10" fmla="*/ 1215 w 4331"/>
                                <a:gd name="T11" fmla="*/ 640 h 640"/>
                                <a:gd name="T12" fmla="*/ 578 w 4331"/>
                                <a:gd name="T13" fmla="*/ 143 h 640"/>
                                <a:gd name="T14" fmla="*/ 541 w 4331"/>
                                <a:gd name="T15" fmla="*/ 640 h 640"/>
                                <a:gd name="T16" fmla="*/ 371 w 4331"/>
                                <a:gd name="T17" fmla="*/ 0 h 640"/>
                                <a:gd name="T18" fmla="*/ 1909 w 4331"/>
                                <a:gd name="T19" fmla="*/ 0 h 640"/>
                                <a:gd name="T20" fmla="*/ 1909 w 4331"/>
                                <a:gd name="T21" fmla="*/ 640 h 640"/>
                                <a:gd name="T22" fmla="*/ 1416 w 4331"/>
                                <a:gd name="T23" fmla="*/ 0 h 640"/>
                                <a:gd name="T24" fmla="*/ 1909 w 4331"/>
                                <a:gd name="T25" fmla="*/ 143 h 640"/>
                                <a:gd name="T26" fmla="*/ 1586 w 4331"/>
                                <a:gd name="T27" fmla="*/ 498 h 640"/>
                                <a:gd name="T28" fmla="*/ 2086 w 4331"/>
                                <a:gd name="T29" fmla="*/ 320 h 640"/>
                                <a:gd name="T30" fmla="*/ 2952 w 4331"/>
                                <a:gd name="T31" fmla="*/ 0 h 640"/>
                                <a:gd name="T32" fmla="*/ 3079 w 4331"/>
                                <a:gd name="T33" fmla="*/ 441 h 640"/>
                                <a:gd name="T34" fmla="*/ 3236 w 4331"/>
                                <a:gd name="T35" fmla="*/ 637 h 640"/>
                                <a:gd name="T36" fmla="*/ 3041 w 4331"/>
                                <a:gd name="T37" fmla="*/ 640 h 640"/>
                                <a:gd name="T38" fmla="*/ 2568 w 4331"/>
                                <a:gd name="T39" fmla="*/ 459 h 640"/>
                                <a:gd name="T40" fmla="*/ 2398 w 4331"/>
                                <a:gd name="T41" fmla="*/ 640 h 640"/>
                                <a:gd name="T42" fmla="*/ 3058 w 4331"/>
                                <a:gd name="T43" fmla="*/ 230 h 640"/>
                                <a:gd name="T44" fmla="*/ 2568 w 4331"/>
                                <a:gd name="T45" fmla="*/ 143 h 640"/>
                                <a:gd name="T46" fmla="*/ 2952 w 4331"/>
                                <a:gd name="T47" fmla="*/ 317 h 640"/>
                                <a:gd name="T48" fmla="*/ 3328 w 4331"/>
                                <a:gd name="T49" fmla="*/ 637 h 640"/>
                                <a:gd name="T50" fmla="*/ 3950 w 4331"/>
                                <a:gd name="T51" fmla="*/ 0 h 640"/>
                                <a:gd name="T52" fmla="*/ 4331 w 4331"/>
                                <a:gd name="T53" fmla="*/ 640 h 640"/>
                                <a:gd name="T54" fmla="*/ 4074 w 4331"/>
                                <a:gd name="T55" fmla="*/ 522 h 640"/>
                                <a:gd name="T56" fmla="*/ 3517 w 4331"/>
                                <a:gd name="T57" fmla="*/ 640 h 640"/>
                                <a:gd name="T58" fmla="*/ 3328 w 4331"/>
                                <a:gd name="T59" fmla="*/ 637 h 640"/>
                                <a:gd name="T60" fmla="*/ 3857 w 4331"/>
                                <a:gd name="T61" fmla="*/ 143 h 640"/>
                                <a:gd name="T62" fmla="*/ 3667 w 4331"/>
                                <a:gd name="T63" fmla="*/ 379 h 6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4331" h="640">
                                  <a:moveTo>
                                    <a:pt x="0" y="0"/>
                                  </a:moveTo>
                                  <a:cubicBezTo>
                                    <a:pt x="170" y="0"/>
                                    <a:pt x="170" y="0"/>
                                    <a:pt x="170" y="0"/>
                                  </a:cubicBezTo>
                                  <a:cubicBezTo>
                                    <a:pt x="170" y="640"/>
                                    <a:pt x="170" y="640"/>
                                    <a:pt x="170" y="640"/>
                                  </a:cubicBezTo>
                                  <a:cubicBezTo>
                                    <a:pt x="0" y="640"/>
                                    <a:pt x="0" y="640"/>
                                    <a:pt x="0" y="640"/>
                                  </a:cubicBez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371" y="0"/>
                                  </a:moveTo>
                                  <a:cubicBezTo>
                                    <a:pt x="675" y="0"/>
                                    <a:pt x="675" y="0"/>
                                    <a:pt x="675" y="0"/>
                                  </a:cubicBezTo>
                                  <a:cubicBezTo>
                                    <a:pt x="1008" y="498"/>
                                    <a:pt x="1008" y="498"/>
                                    <a:pt x="1008" y="498"/>
                                  </a:cubicBezTo>
                                  <a:cubicBezTo>
                                    <a:pt x="1045" y="498"/>
                                    <a:pt x="1045" y="498"/>
                                    <a:pt x="1045" y="498"/>
                                  </a:cubicBezTo>
                                  <a:cubicBezTo>
                                    <a:pt x="1045" y="0"/>
                                    <a:pt x="1045" y="0"/>
                                    <a:pt x="1045" y="0"/>
                                  </a:cubicBezTo>
                                  <a:cubicBezTo>
                                    <a:pt x="1215" y="0"/>
                                    <a:pt x="1215" y="0"/>
                                    <a:pt x="1215" y="0"/>
                                  </a:cubicBezTo>
                                  <a:cubicBezTo>
                                    <a:pt x="1215" y="640"/>
                                    <a:pt x="1215" y="640"/>
                                    <a:pt x="1215" y="640"/>
                                  </a:cubicBezTo>
                                  <a:cubicBezTo>
                                    <a:pt x="910" y="640"/>
                                    <a:pt x="910" y="640"/>
                                    <a:pt x="910" y="640"/>
                                  </a:cubicBezTo>
                                  <a:cubicBezTo>
                                    <a:pt x="578" y="143"/>
                                    <a:pt x="578" y="143"/>
                                    <a:pt x="578" y="143"/>
                                  </a:cubicBezTo>
                                  <a:cubicBezTo>
                                    <a:pt x="541" y="143"/>
                                    <a:pt x="541" y="143"/>
                                    <a:pt x="541" y="143"/>
                                  </a:cubicBezTo>
                                  <a:cubicBezTo>
                                    <a:pt x="541" y="640"/>
                                    <a:pt x="541" y="640"/>
                                    <a:pt x="541" y="640"/>
                                  </a:cubicBezTo>
                                  <a:cubicBezTo>
                                    <a:pt x="371" y="640"/>
                                    <a:pt x="371" y="640"/>
                                    <a:pt x="371" y="640"/>
                                  </a:cubicBezTo>
                                  <a:lnTo>
                                    <a:pt x="371" y="0"/>
                                  </a:lnTo>
                                  <a:close/>
                                  <a:moveTo>
                                    <a:pt x="1416" y="0"/>
                                  </a:moveTo>
                                  <a:cubicBezTo>
                                    <a:pt x="1909" y="0"/>
                                    <a:pt x="1909" y="0"/>
                                    <a:pt x="1909" y="0"/>
                                  </a:cubicBezTo>
                                  <a:cubicBezTo>
                                    <a:pt x="2127" y="0"/>
                                    <a:pt x="2261" y="122"/>
                                    <a:pt x="2261" y="320"/>
                                  </a:cubicBezTo>
                                  <a:cubicBezTo>
                                    <a:pt x="2261" y="519"/>
                                    <a:pt x="2127" y="640"/>
                                    <a:pt x="1909" y="640"/>
                                  </a:cubicBezTo>
                                  <a:cubicBezTo>
                                    <a:pt x="1416" y="640"/>
                                    <a:pt x="1416" y="640"/>
                                    <a:pt x="1416" y="640"/>
                                  </a:cubicBezTo>
                                  <a:lnTo>
                                    <a:pt x="1416" y="0"/>
                                  </a:lnTo>
                                  <a:close/>
                                  <a:moveTo>
                                    <a:pt x="2086" y="320"/>
                                  </a:moveTo>
                                  <a:cubicBezTo>
                                    <a:pt x="2086" y="205"/>
                                    <a:pt x="2024" y="143"/>
                                    <a:pt x="1909" y="143"/>
                                  </a:cubicBezTo>
                                  <a:cubicBezTo>
                                    <a:pt x="1586" y="143"/>
                                    <a:pt x="1586" y="143"/>
                                    <a:pt x="1586" y="143"/>
                                  </a:cubicBezTo>
                                  <a:cubicBezTo>
                                    <a:pt x="1586" y="498"/>
                                    <a:pt x="1586" y="498"/>
                                    <a:pt x="1586" y="498"/>
                                  </a:cubicBezTo>
                                  <a:cubicBezTo>
                                    <a:pt x="1909" y="498"/>
                                    <a:pt x="1909" y="498"/>
                                    <a:pt x="1909" y="498"/>
                                  </a:cubicBezTo>
                                  <a:cubicBezTo>
                                    <a:pt x="2024" y="498"/>
                                    <a:pt x="2086" y="436"/>
                                    <a:pt x="2086" y="320"/>
                                  </a:cubicBezTo>
                                  <a:close/>
                                  <a:moveTo>
                                    <a:pt x="2398" y="0"/>
                                  </a:moveTo>
                                  <a:cubicBezTo>
                                    <a:pt x="2952" y="0"/>
                                    <a:pt x="2952" y="0"/>
                                    <a:pt x="2952" y="0"/>
                                  </a:cubicBezTo>
                                  <a:cubicBezTo>
                                    <a:pt x="3128" y="0"/>
                                    <a:pt x="3233" y="85"/>
                                    <a:pt x="3233" y="230"/>
                                  </a:cubicBezTo>
                                  <a:cubicBezTo>
                                    <a:pt x="3233" y="335"/>
                                    <a:pt x="3177" y="409"/>
                                    <a:pt x="3079" y="441"/>
                                  </a:cubicBezTo>
                                  <a:cubicBezTo>
                                    <a:pt x="3079" y="456"/>
                                    <a:pt x="3079" y="456"/>
                                    <a:pt x="3079" y="456"/>
                                  </a:cubicBezTo>
                                  <a:cubicBezTo>
                                    <a:pt x="3236" y="637"/>
                                    <a:pt x="3236" y="637"/>
                                    <a:pt x="3236" y="637"/>
                                  </a:cubicBezTo>
                                  <a:cubicBezTo>
                                    <a:pt x="3236" y="640"/>
                                    <a:pt x="3236" y="640"/>
                                    <a:pt x="3236" y="640"/>
                                  </a:cubicBezTo>
                                  <a:cubicBezTo>
                                    <a:pt x="3041" y="640"/>
                                    <a:pt x="3041" y="640"/>
                                    <a:pt x="3041" y="640"/>
                                  </a:cubicBezTo>
                                  <a:cubicBezTo>
                                    <a:pt x="2887" y="459"/>
                                    <a:pt x="2887" y="459"/>
                                    <a:pt x="2887" y="459"/>
                                  </a:cubicBezTo>
                                  <a:cubicBezTo>
                                    <a:pt x="2568" y="459"/>
                                    <a:pt x="2568" y="459"/>
                                    <a:pt x="2568" y="459"/>
                                  </a:cubicBezTo>
                                  <a:cubicBezTo>
                                    <a:pt x="2568" y="640"/>
                                    <a:pt x="2568" y="640"/>
                                    <a:pt x="2568" y="640"/>
                                  </a:cubicBezTo>
                                  <a:cubicBezTo>
                                    <a:pt x="2398" y="640"/>
                                    <a:pt x="2398" y="640"/>
                                    <a:pt x="2398" y="640"/>
                                  </a:cubicBezTo>
                                  <a:lnTo>
                                    <a:pt x="2398" y="0"/>
                                  </a:lnTo>
                                  <a:close/>
                                  <a:moveTo>
                                    <a:pt x="3058" y="230"/>
                                  </a:moveTo>
                                  <a:cubicBezTo>
                                    <a:pt x="3058" y="174"/>
                                    <a:pt x="3020" y="143"/>
                                    <a:pt x="2952" y="143"/>
                                  </a:cubicBezTo>
                                  <a:cubicBezTo>
                                    <a:pt x="2568" y="143"/>
                                    <a:pt x="2568" y="143"/>
                                    <a:pt x="2568" y="143"/>
                                  </a:cubicBezTo>
                                  <a:cubicBezTo>
                                    <a:pt x="2568" y="317"/>
                                    <a:pt x="2568" y="317"/>
                                    <a:pt x="2568" y="317"/>
                                  </a:cubicBezTo>
                                  <a:cubicBezTo>
                                    <a:pt x="2952" y="317"/>
                                    <a:pt x="2952" y="317"/>
                                    <a:pt x="2952" y="317"/>
                                  </a:cubicBezTo>
                                  <a:cubicBezTo>
                                    <a:pt x="3020" y="317"/>
                                    <a:pt x="3058" y="286"/>
                                    <a:pt x="3058" y="230"/>
                                  </a:cubicBezTo>
                                  <a:close/>
                                  <a:moveTo>
                                    <a:pt x="3328" y="637"/>
                                  </a:moveTo>
                                  <a:cubicBezTo>
                                    <a:pt x="3709" y="0"/>
                                    <a:pt x="3709" y="0"/>
                                    <a:pt x="3709" y="0"/>
                                  </a:cubicBezTo>
                                  <a:cubicBezTo>
                                    <a:pt x="3950" y="0"/>
                                    <a:pt x="3950" y="0"/>
                                    <a:pt x="3950" y="0"/>
                                  </a:cubicBezTo>
                                  <a:cubicBezTo>
                                    <a:pt x="4331" y="637"/>
                                    <a:pt x="4331" y="637"/>
                                    <a:pt x="4331" y="637"/>
                                  </a:cubicBezTo>
                                  <a:cubicBezTo>
                                    <a:pt x="4331" y="640"/>
                                    <a:pt x="4331" y="640"/>
                                    <a:pt x="4331" y="640"/>
                                  </a:cubicBezTo>
                                  <a:cubicBezTo>
                                    <a:pt x="4142" y="640"/>
                                    <a:pt x="4142" y="640"/>
                                    <a:pt x="4142" y="640"/>
                                  </a:cubicBezTo>
                                  <a:cubicBezTo>
                                    <a:pt x="4074" y="522"/>
                                    <a:pt x="4074" y="522"/>
                                    <a:pt x="4074" y="522"/>
                                  </a:cubicBezTo>
                                  <a:cubicBezTo>
                                    <a:pt x="3585" y="522"/>
                                    <a:pt x="3585" y="522"/>
                                    <a:pt x="3585" y="522"/>
                                  </a:cubicBezTo>
                                  <a:cubicBezTo>
                                    <a:pt x="3517" y="640"/>
                                    <a:pt x="3517" y="640"/>
                                    <a:pt x="3517" y="640"/>
                                  </a:cubicBezTo>
                                  <a:cubicBezTo>
                                    <a:pt x="3328" y="640"/>
                                    <a:pt x="3328" y="640"/>
                                    <a:pt x="3328" y="640"/>
                                  </a:cubicBezTo>
                                  <a:lnTo>
                                    <a:pt x="3328" y="637"/>
                                  </a:lnTo>
                                  <a:close/>
                                  <a:moveTo>
                                    <a:pt x="3992" y="379"/>
                                  </a:moveTo>
                                  <a:cubicBezTo>
                                    <a:pt x="3857" y="143"/>
                                    <a:pt x="3857" y="143"/>
                                    <a:pt x="3857" y="143"/>
                                  </a:cubicBezTo>
                                  <a:cubicBezTo>
                                    <a:pt x="3802" y="143"/>
                                    <a:pt x="3802" y="143"/>
                                    <a:pt x="3802" y="143"/>
                                  </a:cubicBezTo>
                                  <a:cubicBezTo>
                                    <a:pt x="3667" y="379"/>
                                    <a:pt x="3667" y="379"/>
                                    <a:pt x="3667" y="379"/>
                                  </a:cubicBezTo>
                                  <a:lnTo>
                                    <a:pt x="3992" y="379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" name="Freeform 16"/>
                          <wps:cNvSpPr>
                            <a:spLocks noEditPoints="1"/>
                          </wps:cNvSpPr>
                          <wps:spPr bwMode="auto">
                            <a:xfrm>
                              <a:off x="1624" y="837"/>
                              <a:ext cx="2884" cy="446"/>
                            </a:xfrm>
                            <a:custGeom>
                              <a:avLst/>
                              <a:gdLst>
                                <a:gd name="T0" fmla="*/ 234 w 2899"/>
                                <a:gd name="T1" fmla="*/ 12 h 449"/>
                                <a:gd name="T2" fmla="*/ 521 w 2899"/>
                                <a:gd name="T3" fmla="*/ 88 h 449"/>
                                <a:gd name="T4" fmla="*/ 92 w 2899"/>
                                <a:gd name="T5" fmla="*/ 224 h 449"/>
                                <a:gd name="T6" fmla="*/ 433 w 2899"/>
                                <a:gd name="T7" fmla="*/ 361 h 449"/>
                                <a:gd name="T8" fmla="*/ 521 w 2899"/>
                                <a:gd name="T9" fmla="*/ 204 h 449"/>
                                <a:gd name="T10" fmla="*/ 234 w 2899"/>
                                <a:gd name="T11" fmla="*/ 437 h 449"/>
                                <a:gd name="T12" fmla="*/ 944 w 2899"/>
                                <a:gd name="T13" fmla="*/ 317 h 449"/>
                                <a:gd name="T14" fmla="*/ 735 w 2899"/>
                                <a:gd name="T15" fmla="*/ 437 h 449"/>
                                <a:gd name="T16" fmla="*/ 646 w 2899"/>
                                <a:gd name="T17" fmla="*/ 12 h 449"/>
                                <a:gd name="T18" fmla="*/ 1139 w 2899"/>
                                <a:gd name="T19" fmla="*/ 164 h 449"/>
                                <a:gd name="T20" fmla="*/ 1043 w 2899"/>
                                <a:gd name="T21" fmla="*/ 314 h 449"/>
                                <a:gd name="T22" fmla="*/ 1147 w 2899"/>
                                <a:gd name="T23" fmla="*/ 437 h 449"/>
                                <a:gd name="T24" fmla="*/ 944 w 2899"/>
                                <a:gd name="T25" fmla="*/ 317 h 449"/>
                                <a:gd name="T26" fmla="*/ 958 w 2899"/>
                                <a:gd name="T27" fmla="*/ 88 h 449"/>
                                <a:gd name="T28" fmla="*/ 735 w 2899"/>
                                <a:gd name="T29" fmla="*/ 240 h 449"/>
                                <a:gd name="T30" fmla="*/ 1047 w 2899"/>
                                <a:gd name="T31" fmla="*/ 164 h 449"/>
                                <a:gd name="T32" fmla="*/ 1429 w 2899"/>
                                <a:gd name="T33" fmla="*/ 0 h 449"/>
                                <a:gd name="T34" fmla="*/ 1759 w 2899"/>
                                <a:gd name="T35" fmla="*/ 224 h 449"/>
                                <a:gd name="T36" fmla="*/ 1429 w 2899"/>
                                <a:gd name="T37" fmla="*/ 449 h 449"/>
                                <a:gd name="T38" fmla="*/ 1667 w 2899"/>
                                <a:gd name="T39" fmla="*/ 224 h 449"/>
                                <a:gd name="T40" fmla="*/ 1429 w 2899"/>
                                <a:gd name="T41" fmla="*/ 76 h 449"/>
                                <a:gd name="T42" fmla="*/ 1429 w 2899"/>
                                <a:gd name="T43" fmla="*/ 373 h 449"/>
                                <a:gd name="T44" fmla="*/ 1667 w 2899"/>
                                <a:gd name="T45" fmla="*/ 224 h 449"/>
                                <a:gd name="T46" fmla="*/ 1833 w 2899"/>
                                <a:gd name="T47" fmla="*/ 12 h 449"/>
                                <a:gd name="T48" fmla="*/ 1925 w 2899"/>
                                <a:gd name="T49" fmla="*/ 237 h 449"/>
                                <a:gd name="T50" fmla="*/ 2109 w 2899"/>
                                <a:gd name="T51" fmla="*/ 373 h 449"/>
                                <a:gd name="T52" fmla="*/ 2251 w 2899"/>
                                <a:gd name="T53" fmla="*/ 12 h 449"/>
                                <a:gd name="T54" fmla="*/ 2343 w 2899"/>
                                <a:gd name="T55" fmla="*/ 237 h 449"/>
                                <a:gd name="T56" fmla="*/ 2067 w 2899"/>
                                <a:gd name="T57" fmla="*/ 449 h 449"/>
                                <a:gd name="T58" fmla="*/ 2436 w 2899"/>
                                <a:gd name="T59" fmla="*/ 12 h 449"/>
                                <a:gd name="T60" fmla="*/ 2899 w 2899"/>
                                <a:gd name="T61" fmla="*/ 164 h 449"/>
                                <a:gd name="T62" fmla="*/ 2525 w 2899"/>
                                <a:gd name="T63" fmla="*/ 317 h 449"/>
                                <a:gd name="T64" fmla="*/ 2436 w 2899"/>
                                <a:gd name="T65" fmla="*/ 437 h 449"/>
                                <a:gd name="T66" fmla="*/ 2808 w 2899"/>
                                <a:gd name="T67" fmla="*/ 164 h 449"/>
                                <a:gd name="T68" fmla="*/ 2525 w 2899"/>
                                <a:gd name="T69" fmla="*/ 88 h 449"/>
                                <a:gd name="T70" fmla="*/ 2719 w 2899"/>
                                <a:gd name="T71" fmla="*/ 240 h 4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2899" h="449">
                                  <a:moveTo>
                                    <a:pt x="0" y="224"/>
                                  </a:moveTo>
                                  <a:cubicBezTo>
                                    <a:pt x="0" y="96"/>
                                    <a:pt x="93" y="12"/>
                                    <a:pt x="234" y="12"/>
                                  </a:cubicBezTo>
                                  <a:cubicBezTo>
                                    <a:pt x="521" y="12"/>
                                    <a:pt x="521" y="12"/>
                                    <a:pt x="521" y="12"/>
                                  </a:cubicBezTo>
                                  <a:cubicBezTo>
                                    <a:pt x="521" y="88"/>
                                    <a:pt x="521" y="88"/>
                                    <a:pt x="521" y="88"/>
                                  </a:cubicBezTo>
                                  <a:cubicBezTo>
                                    <a:pt x="234" y="88"/>
                                    <a:pt x="234" y="88"/>
                                    <a:pt x="234" y="88"/>
                                  </a:cubicBezTo>
                                  <a:cubicBezTo>
                                    <a:pt x="141" y="88"/>
                                    <a:pt x="92" y="135"/>
                                    <a:pt x="92" y="224"/>
                                  </a:cubicBezTo>
                                  <a:cubicBezTo>
                                    <a:pt x="92" y="314"/>
                                    <a:pt x="141" y="361"/>
                                    <a:pt x="234" y="361"/>
                                  </a:cubicBezTo>
                                  <a:cubicBezTo>
                                    <a:pt x="433" y="361"/>
                                    <a:pt x="433" y="361"/>
                                    <a:pt x="433" y="361"/>
                                  </a:cubicBezTo>
                                  <a:cubicBezTo>
                                    <a:pt x="433" y="204"/>
                                    <a:pt x="433" y="204"/>
                                    <a:pt x="433" y="204"/>
                                  </a:cubicBezTo>
                                  <a:cubicBezTo>
                                    <a:pt x="521" y="204"/>
                                    <a:pt x="521" y="204"/>
                                    <a:pt x="521" y="204"/>
                                  </a:cubicBezTo>
                                  <a:cubicBezTo>
                                    <a:pt x="521" y="437"/>
                                    <a:pt x="521" y="437"/>
                                    <a:pt x="521" y="437"/>
                                  </a:cubicBezTo>
                                  <a:cubicBezTo>
                                    <a:pt x="234" y="437"/>
                                    <a:pt x="234" y="437"/>
                                    <a:pt x="234" y="437"/>
                                  </a:cubicBezTo>
                                  <a:cubicBezTo>
                                    <a:pt x="93" y="437"/>
                                    <a:pt x="0" y="353"/>
                                    <a:pt x="0" y="224"/>
                                  </a:cubicBezTo>
                                  <a:close/>
                                  <a:moveTo>
                                    <a:pt x="944" y="317"/>
                                  </a:moveTo>
                                  <a:cubicBezTo>
                                    <a:pt x="735" y="317"/>
                                    <a:pt x="735" y="317"/>
                                    <a:pt x="735" y="317"/>
                                  </a:cubicBezTo>
                                  <a:cubicBezTo>
                                    <a:pt x="735" y="437"/>
                                    <a:pt x="735" y="437"/>
                                    <a:pt x="735" y="437"/>
                                  </a:cubicBezTo>
                                  <a:cubicBezTo>
                                    <a:pt x="646" y="437"/>
                                    <a:pt x="646" y="437"/>
                                    <a:pt x="646" y="437"/>
                                  </a:cubicBezTo>
                                  <a:cubicBezTo>
                                    <a:pt x="646" y="12"/>
                                    <a:pt x="646" y="12"/>
                                    <a:pt x="646" y="12"/>
                                  </a:cubicBezTo>
                                  <a:cubicBezTo>
                                    <a:pt x="958" y="12"/>
                                    <a:pt x="958" y="12"/>
                                    <a:pt x="958" y="12"/>
                                  </a:cubicBezTo>
                                  <a:cubicBezTo>
                                    <a:pt x="1068" y="12"/>
                                    <a:pt x="1139" y="71"/>
                                    <a:pt x="1139" y="164"/>
                                  </a:cubicBezTo>
                                  <a:cubicBezTo>
                                    <a:pt x="1139" y="230"/>
                                    <a:pt x="1103" y="280"/>
                                    <a:pt x="1043" y="303"/>
                                  </a:cubicBezTo>
                                  <a:cubicBezTo>
                                    <a:pt x="1043" y="314"/>
                                    <a:pt x="1043" y="314"/>
                                    <a:pt x="1043" y="314"/>
                                  </a:cubicBezTo>
                                  <a:cubicBezTo>
                                    <a:pt x="1147" y="435"/>
                                    <a:pt x="1147" y="435"/>
                                    <a:pt x="1147" y="435"/>
                                  </a:cubicBezTo>
                                  <a:cubicBezTo>
                                    <a:pt x="1147" y="437"/>
                                    <a:pt x="1147" y="437"/>
                                    <a:pt x="1147" y="437"/>
                                  </a:cubicBezTo>
                                  <a:cubicBezTo>
                                    <a:pt x="1046" y="437"/>
                                    <a:pt x="1046" y="437"/>
                                    <a:pt x="1046" y="437"/>
                                  </a:cubicBezTo>
                                  <a:lnTo>
                                    <a:pt x="944" y="317"/>
                                  </a:lnTo>
                                  <a:close/>
                                  <a:moveTo>
                                    <a:pt x="1047" y="164"/>
                                  </a:moveTo>
                                  <a:cubicBezTo>
                                    <a:pt x="1047" y="114"/>
                                    <a:pt x="1017" y="88"/>
                                    <a:pt x="958" y="88"/>
                                  </a:cubicBezTo>
                                  <a:cubicBezTo>
                                    <a:pt x="735" y="88"/>
                                    <a:pt x="735" y="88"/>
                                    <a:pt x="735" y="88"/>
                                  </a:cubicBezTo>
                                  <a:cubicBezTo>
                                    <a:pt x="735" y="240"/>
                                    <a:pt x="735" y="240"/>
                                    <a:pt x="735" y="240"/>
                                  </a:cubicBezTo>
                                  <a:cubicBezTo>
                                    <a:pt x="958" y="240"/>
                                    <a:pt x="958" y="240"/>
                                    <a:pt x="958" y="240"/>
                                  </a:cubicBezTo>
                                  <a:cubicBezTo>
                                    <a:pt x="1017" y="240"/>
                                    <a:pt x="1047" y="215"/>
                                    <a:pt x="1047" y="164"/>
                                  </a:cubicBezTo>
                                  <a:close/>
                                  <a:moveTo>
                                    <a:pt x="1195" y="224"/>
                                  </a:moveTo>
                                  <a:cubicBezTo>
                                    <a:pt x="1195" y="88"/>
                                    <a:pt x="1287" y="0"/>
                                    <a:pt x="1429" y="0"/>
                                  </a:cubicBezTo>
                                  <a:cubicBezTo>
                                    <a:pt x="1525" y="0"/>
                                    <a:pt x="1525" y="0"/>
                                    <a:pt x="1525" y="0"/>
                                  </a:cubicBezTo>
                                  <a:cubicBezTo>
                                    <a:pt x="1667" y="0"/>
                                    <a:pt x="1759" y="88"/>
                                    <a:pt x="1759" y="224"/>
                                  </a:cubicBezTo>
                                  <a:cubicBezTo>
                                    <a:pt x="1759" y="361"/>
                                    <a:pt x="1667" y="449"/>
                                    <a:pt x="1525" y="449"/>
                                  </a:cubicBezTo>
                                  <a:cubicBezTo>
                                    <a:pt x="1429" y="449"/>
                                    <a:pt x="1429" y="449"/>
                                    <a:pt x="1429" y="449"/>
                                  </a:cubicBezTo>
                                  <a:cubicBezTo>
                                    <a:pt x="1287" y="449"/>
                                    <a:pt x="1195" y="361"/>
                                    <a:pt x="1195" y="224"/>
                                  </a:cubicBezTo>
                                  <a:close/>
                                  <a:moveTo>
                                    <a:pt x="1667" y="224"/>
                                  </a:moveTo>
                                  <a:cubicBezTo>
                                    <a:pt x="1667" y="127"/>
                                    <a:pt x="1619" y="76"/>
                                    <a:pt x="1525" y="76"/>
                                  </a:cubicBezTo>
                                  <a:cubicBezTo>
                                    <a:pt x="1429" y="76"/>
                                    <a:pt x="1429" y="76"/>
                                    <a:pt x="1429" y="76"/>
                                  </a:cubicBezTo>
                                  <a:cubicBezTo>
                                    <a:pt x="1335" y="76"/>
                                    <a:pt x="1286" y="127"/>
                                    <a:pt x="1286" y="224"/>
                                  </a:cubicBezTo>
                                  <a:cubicBezTo>
                                    <a:pt x="1286" y="322"/>
                                    <a:pt x="1335" y="373"/>
                                    <a:pt x="1429" y="373"/>
                                  </a:cubicBezTo>
                                  <a:cubicBezTo>
                                    <a:pt x="1525" y="373"/>
                                    <a:pt x="1525" y="373"/>
                                    <a:pt x="1525" y="373"/>
                                  </a:cubicBezTo>
                                  <a:cubicBezTo>
                                    <a:pt x="1619" y="373"/>
                                    <a:pt x="1667" y="322"/>
                                    <a:pt x="1667" y="224"/>
                                  </a:cubicBezTo>
                                  <a:close/>
                                  <a:moveTo>
                                    <a:pt x="1833" y="237"/>
                                  </a:moveTo>
                                  <a:cubicBezTo>
                                    <a:pt x="1833" y="12"/>
                                    <a:pt x="1833" y="12"/>
                                    <a:pt x="1833" y="12"/>
                                  </a:cubicBezTo>
                                  <a:cubicBezTo>
                                    <a:pt x="1925" y="12"/>
                                    <a:pt x="1925" y="12"/>
                                    <a:pt x="1925" y="12"/>
                                  </a:cubicBezTo>
                                  <a:cubicBezTo>
                                    <a:pt x="1925" y="237"/>
                                    <a:pt x="1925" y="237"/>
                                    <a:pt x="1925" y="237"/>
                                  </a:cubicBezTo>
                                  <a:cubicBezTo>
                                    <a:pt x="1925" y="334"/>
                                    <a:pt x="1973" y="373"/>
                                    <a:pt x="2067" y="373"/>
                                  </a:cubicBezTo>
                                  <a:cubicBezTo>
                                    <a:pt x="2109" y="373"/>
                                    <a:pt x="2109" y="373"/>
                                    <a:pt x="2109" y="373"/>
                                  </a:cubicBezTo>
                                  <a:cubicBezTo>
                                    <a:pt x="2202" y="373"/>
                                    <a:pt x="2251" y="334"/>
                                    <a:pt x="2251" y="237"/>
                                  </a:cubicBezTo>
                                  <a:cubicBezTo>
                                    <a:pt x="2251" y="12"/>
                                    <a:pt x="2251" y="12"/>
                                    <a:pt x="2251" y="12"/>
                                  </a:cubicBezTo>
                                  <a:cubicBezTo>
                                    <a:pt x="2343" y="12"/>
                                    <a:pt x="2343" y="12"/>
                                    <a:pt x="2343" y="12"/>
                                  </a:cubicBezTo>
                                  <a:cubicBezTo>
                                    <a:pt x="2343" y="237"/>
                                    <a:pt x="2343" y="237"/>
                                    <a:pt x="2343" y="237"/>
                                  </a:cubicBezTo>
                                  <a:cubicBezTo>
                                    <a:pt x="2343" y="373"/>
                                    <a:pt x="2250" y="449"/>
                                    <a:pt x="2109" y="449"/>
                                  </a:cubicBezTo>
                                  <a:cubicBezTo>
                                    <a:pt x="2067" y="449"/>
                                    <a:pt x="2067" y="449"/>
                                    <a:pt x="2067" y="449"/>
                                  </a:cubicBezTo>
                                  <a:cubicBezTo>
                                    <a:pt x="1925" y="449"/>
                                    <a:pt x="1833" y="373"/>
                                    <a:pt x="1833" y="237"/>
                                  </a:cubicBezTo>
                                  <a:close/>
                                  <a:moveTo>
                                    <a:pt x="2436" y="12"/>
                                  </a:moveTo>
                                  <a:cubicBezTo>
                                    <a:pt x="2719" y="12"/>
                                    <a:pt x="2719" y="12"/>
                                    <a:pt x="2719" y="12"/>
                                  </a:cubicBezTo>
                                  <a:cubicBezTo>
                                    <a:pt x="2829" y="12"/>
                                    <a:pt x="2899" y="71"/>
                                    <a:pt x="2899" y="164"/>
                                  </a:cubicBezTo>
                                  <a:cubicBezTo>
                                    <a:pt x="2899" y="257"/>
                                    <a:pt x="2829" y="317"/>
                                    <a:pt x="2719" y="317"/>
                                  </a:cubicBezTo>
                                  <a:cubicBezTo>
                                    <a:pt x="2525" y="317"/>
                                    <a:pt x="2525" y="317"/>
                                    <a:pt x="2525" y="317"/>
                                  </a:cubicBezTo>
                                  <a:cubicBezTo>
                                    <a:pt x="2525" y="437"/>
                                    <a:pt x="2525" y="437"/>
                                    <a:pt x="2525" y="437"/>
                                  </a:cubicBezTo>
                                  <a:cubicBezTo>
                                    <a:pt x="2436" y="437"/>
                                    <a:pt x="2436" y="437"/>
                                    <a:pt x="2436" y="437"/>
                                  </a:cubicBezTo>
                                  <a:lnTo>
                                    <a:pt x="2436" y="12"/>
                                  </a:lnTo>
                                  <a:close/>
                                  <a:moveTo>
                                    <a:pt x="2808" y="164"/>
                                  </a:moveTo>
                                  <a:cubicBezTo>
                                    <a:pt x="2808" y="114"/>
                                    <a:pt x="2778" y="88"/>
                                    <a:pt x="2719" y="88"/>
                                  </a:cubicBezTo>
                                  <a:cubicBezTo>
                                    <a:pt x="2525" y="88"/>
                                    <a:pt x="2525" y="88"/>
                                    <a:pt x="2525" y="88"/>
                                  </a:cubicBezTo>
                                  <a:cubicBezTo>
                                    <a:pt x="2525" y="240"/>
                                    <a:pt x="2525" y="240"/>
                                    <a:pt x="2525" y="240"/>
                                  </a:cubicBezTo>
                                  <a:cubicBezTo>
                                    <a:pt x="2719" y="240"/>
                                    <a:pt x="2719" y="240"/>
                                    <a:pt x="2719" y="240"/>
                                  </a:cubicBezTo>
                                  <a:cubicBezTo>
                                    <a:pt x="2778" y="240"/>
                                    <a:pt x="2808" y="215"/>
                                    <a:pt x="2808" y="16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659F831" id="Group 11" o:spid="_x0000_s1026" style="position:absolute;margin-left:-9.6pt;margin-top:13.15pt;width:107.7pt;height:22.7pt;z-index:251663360;mso-width-relative:margin;mso-height-relative:margin" coordsize="5970,1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">
                  <v:shape id="Freeform 13" o:spid="_x0000_s1027" style="position:absolute;top:406;width:1317;height:299;visibility:visible;mso-wrap-style:square;v-text-anchor:top" coordsize="1324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" path="m,291v39,10,39,10,39,10c39,301,516,156,662,146v145,10,623,155,623,155c1324,291,1324,291,1324,291,1324,291,909,5,662,,415,5,,291,,291e" filled="f" stroked="f">
                    <v:path arrowok="t" o:connecttype="custom" o:connectlocs="0,289;39,299;659,145;1278,299;1317,289;659,0;0,289" o:connectangles="0,0,0,0,0,0,0"/>
                  </v:shape>
                  <v:shape id="Freeform 14" o:spid="_x0000_s1028" style="position:absolute;width:1317;height:299;visibility:visible;mso-wrap-style:square;v-text-anchor:top" coordsize="1324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" path="m1324,10c1285,,1285,,1285,v,,-478,145,-623,155c516,145,39,,39,,,10,,10,,10v,,415,286,662,291c909,296,1324,10,1324,10e" filled="f" stroked="f">
                    <v:path arrowok="t" o:connecttype="custom" o:connectlocs="1317,10;1278,0;659,154;39,0;0,10;659,299;1317,10" o:connectangles="0,0,0,0,0,0,0"/>
                  </v:shape>
                  <v:shape id="Freeform 15" o:spid="_x0000_s1029" style="position:absolute;left:1662;top:29;width:4308;height:636;visibility:visible;mso-wrap-style:square;v-text-anchor:top" coordsize="4331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" path="m,c170,,170,,170,v,640,,640,,640c,640,,640,,640l,xm371,c675,,675,,675,v333,498,333,498,333,498c1045,498,1045,498,1045,498,1045,,1045,,1045,v170,,170,,170,c1215,640,1215,640,1215,640v-305,,-305,,-305,c578,143,578,143,578,143v-37,,-37,,-37,c541,640,541,640,541,640v-170,,-170,,-170,l371,xm1416,v493,,493,,493,c2127,,2261,122,2261,320v,199,-134,320,-352,320c1416,640,1416,640,1416,640l1416,xm2086,320v,-115,-62,-177,-177,-177c1586,143,1586,143,1586,143v,355,,355,,355c1909,498,1909,498,1909,498v115,,177,-62,177,-178xm2398,v554,,554,,554,c3128,,3233,85,3233,230v,105,-56,179,-154,211c3079,456,3079,456,3079,456v157,181,157,181,157,181c3236,640,3236,640,3236,640v-195,,-195,,-195,c2887,459,2887,459,2887,459v-319,,-319,,-319,c2568,640,2568,640,2568,640v-170,,-170,,-170,l2398,xm3058,230v,-56,-38,-87,-106,-87c2568,143,2568,143,2568,143v,174,,174,,174c2952,317,2952,317,2952,317v68,,106,-31,106,-87xm3328,637c3709,,3709,,3709,v241,,241,,241,c4331,637,4331,637,4331,637v,3,,3,,3c4142,640,4142,640,4142,640,4074,522,4074,522,4074,522v-489,,-489,,-489,c3517,640,3517,640,3517,640v-189,,-189,,-189,l3328,637xm3992,379c3857,143,3857,143,3857,143v-55,,-55,,-55,c3667,379,3667,379,3667,379r325,xe" filled="f" stroked="f">
                    <v:path arrowok="t" o:connecttype="custom" o:connectlocs="169,0;0,636;369,0;1003,495;1039,0;1209,636;575,142;538,636;369,0;1899,0;1899,636;1408,0;1899,142;1578,495;2075,318;2936,0;3063,438;3219,633;3025,636;2554,456;2385,636;3042,229;2554,142;2936,315;3310,633;3929,0;4308,636;4052,519;3498,636;3310,633;3837,142;3648,377" o:connectangles="0,0,0,0,0,0,0,0,0,0,0,0,0,0,0,0,0,0,0,0,0,0,0,0,0,0,0,0,0,0,0,0"/>
                    <o:lock v:ext="edit" verticies="t"/>
                  </v:shape>
                  <v:shape id="Freeform 16" o:spid="_x0000_s1030" style="position:absolute;left:1624;top:837;width:2884;height:446;visibility:visible;mso-wrap-style:square;v-text-anchor:top" coordsize="2899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" path="m,224c,96,93,12,234,12v287,,287,,287,c521,88,521,88,521,88v-287,,-287,,-287,c141,88,92,135,92,224v,90,49,137,142,137c433,361,433,361,433,361v,-157,,-157,,-157c521,204,521,204,521,204v,233,,233,,233c234,437,234,437,234,437,93,437,,353,,224xm944,317v-209,,-209,,-209,c735,437,735,437,735,437v-89,,-89,,-89,c646,12,646,12,646,12v312,,312,,312,c1068,12,1139,71,1139,164v,66,-36,116,-96,139c1043,314,1043,314,1043,314v104,121,104,121,104,121c1147,437,1147,437,1147,437v-101,,-101,,-101,l944,317xm1047,164v,-50,-30,-76,-89,-76c735,88,735,88,735,88v,152,,152,,152c958,240,958,240,958,240v59,,89,-25,89,-76xm1195,224c1195,88,1287,,1429,v96,,96,,96,c1667,,1759,88,1759,224v,137,-92,225,-234,225c1429,449,1429,449,1429,449v-142,,-234,-88,-234,-225xm1667,224v,-97,-48,-148,-142,-148c1429,76,1429,76,1429,76v-94,,-143,51,-143,148c1286,322,1335,373,1429,373v96,,96,,96,c1619,373,1667,322,1667,224xm1833,237v,-225,,-225,,-225c1925,12,1925,12,1925,12v,225,,225,,225c1925,334,1973,373,2067,373v42,,42,,42,c2202,373,2251,334,2251,237v,-225,,-225,,-225c2343,12,2343,12,2343,12v,225,,225,,225c2343,373,2250,449,2109,449v-42,,-42,,-42,c1925,449,1833,373,1833,237xm2436,12v283,,283,,283,c2829,12,2899,71,2899,164v,93,-70,153,-180,153c2525,317,2525,317,2525,317v,120,,120,,120c2436,437,2436,437,2436,437r,-425xm2808,164v,-50,-30,-76,-89,-76c2525,88,2525,88,2525,88v,152,,152,,152c2719,240,2719,240,2719,240v59,,89,-25,89,-76xe" filled="f" stroked="f">
                    <v:path arrowok="t" o:connecttype="custom" o:connectlocs="233,12;518,87;92,223;431,359;518,203;233,434;939,315;731,434;643,12;1133,163;1038,312;1141,434;939,315;953,87;731,238;1042,163;1422,0;1750,223;1422,446;1658,223;1422,75;1422,371;1658,223;1824,12;1915,235;2098,371;2239,12;2331,235;2056,446;2423,12;2884,163;2512,315;2423,434;2793,163;2512,87;2705,238" o:connectangles="0,0,0,0,0,0,0,0,0,0,0,0,0,0,0,0,0,0,0,0,0,0,0,0,0,0,0,0,0,0,0,0,0,0,0,0"/>
                    <o:lock v:ext="edit" verticies="t"/>
                  </v:shape>
                </v:group>
              </w:pict>
            </mc:Fallback>
          </mc:AlternateContent>
        </w:r>
        <w:r w:rsidR="000A1087" w:rsidRPr="00091900">
          <w:rPr>
            <w:b/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4DE8E196" wp14:editId="7A2305B7">
                  <wp:simplePos x="0" y="0"/>
                  <wp:positionH relativeFrom="column">
                    <wp:posOffset>5838825</wp:posOffset>
                  </wp:positionH>
                  <wp:positionV relativeFrom="paragraph">
                    <wp:posOffset>112395</wp:posOffset>
                  </wp:positionV>
                  <wp:extent cx="278130" cy="283845"/>
                  <wp:effectExtent l="0" t="0" r="0" b="1905"/>
                  <wp:wrapNone/>
                  <wp:docPr id="1953789364" name="Text Box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8130" cy="283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49724" w14:textId="77777777" w:rsidR="000A1087" w:rsidRPr="00091900" w:rsidRDefault="000A1087" w:rsidP="00CD0B64">
                              <w:pPr>
                                <w:pStyle w:val="Rodap"/>
                                <w:spacing w:before="0" w:after="0"/>
                                <w:jc w:val="center"/>
                                <w:rPr>
                                  <w:szCs w:val="20"/>
                                </w:rPr>
                              </w:pPr>
                              <w:r w:rsidRPr="00091900">
                                <w:fldChar w:fldCharType="begin"/>
                              </w:r>
                              <w:r w:rsidRPr="00091900">
                                <w:instrText xml:space="preserve"> PAGE    \* MERGEFORMAT </w:instrText>
                              </w:r>
                              <w:r w:rsidRPr="00091900">
                                <w:fldChar w:fldCharType="separate"/>
                              </w:r>
                              <w:r w:rsidR="00793DA3" w:rsidRPr="00793DA3">
                                <w:rPr>
                                  <w:noProof/>
                                  <w:szCs w:val="20"/>
                                </w:rPr>
                                <w:t>4</w:t>
                              </w:r>
                              <w:r w:rsidRPr="00091900">
                                <w:rPr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54864" tIns="0" rIns="54864" bIns="0" anchor="ctr" anchorCtr="0" upright="1"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DE8E196"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31" type="#_x0000_t202" style="position:absolute;margin-left:459.75pt;margin-top:8.85pt;width:21.9pt;height:22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" filled="f" fillcolor="#aaaa9f [3204]" stroked="f">
                  <v:textbox inset="4.32pt,0,4.32pt,0">
                    <w:txbxContent>
                      <w:p w14:paraId="12949724" w14:textId="77777777" w:rsidR="000A1087" w:rsidRPr="00091900" w:rsidRDefault="000A1087" w:rsidP="00CD0B64">
                        <w:pPr>
                          <w:pStyle w:val="Rodap"/>
                          <w:spacing w:before="0" w:after="0"/>
                          <w:jc w:val="center"/>
                          <w:rPr>
                            <w:szCs w:val="20"/>
                          </w:rPr>
                        </w:pPr>
                        <w:r w:rsidRPr="00091900">
                          <w:fldChar w:fldCharType="begin"/>
                        </w:r>
                        <w:r w:rsidRPr="00091900">
                          <w:instrText xml:space="preserve"> PAGE    \* MERGEFORMAT </w:instrText>
                        </w:r>
                        <w:r w:rsidRPr="00091900">
                          <w:fldChar w:fldCharType="separate"/>
                        </w:r>
                        <w:r w:rsidR="00793DA3" w:rsidRPr="00793DA3">
                          <w:rPr>
                            <w:noProof/>
                            <w:szCs w:val="20"/>
                          </w:rPr>
                          <w:t>4</w:t>
                        </w:r>
                        <w:r w:rsidRPr="00091900">
                          <w:rPr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</w:p>
      <w:p w14:paraId="12A43CC9" w14:textId="28452D02" w:rsidR="000A1087" w:rsidRPr="00091900" w:rsidRDefault="000A1087" w:rsidP="00116E02">
        <w:pPr>
          <w:pStyle w:val="Rodap"/>
          <w:tabs>
            <w:tab w:val="clear" w:pos="4252"/>
            <w:tab w:val="clear" w:pos="8504"/>
            <w:tab w:val="right" w:pos="9639"/>
          </w:tabs>
          <w:spacing w:before="0"/>
          <w:ind w:right="736"/>
          <w:jc w:val="right"/>
        </w:pPr>
        <w:r w:rsidRPr="00091900">
          <w:rPr>
            <w:szCs w:val="16"/>
          </w:rPr>
          <w:t>SIG</w:t>
        </w:r>
        <w:r w:rsidR="001B3173">
          <w:rPr>
            <w:szCs w:val="16"/>
          </w:rPr>
          <w:t xml:space="preserve">RH </w:t>
        </w:r>
        <w:r w:rsidRPr="00091900">
          <w:rPr>
            <w:szCs w:val="16"/>
          </w:rPr>
          <w:t xml:space="preserve">- </w:t>
        </w:r>
        <w:r w:rsidR="00116E02" w:rsidRPr="00091900">
          <w:rPr>
            <w:szCs w:val="16"/>
          </w:rPr>
          <w:t>RC</w:t>
        </w:r>
        <w:r w:rsidR="008B72F6" w:rsidRPr="00091900">
          <w:rPr>
            <w:szCs w:val="16"/>
          </w:rPr>
          <w:t>M</w:t>
        </w:r>
        <w:r w:rsidRPr="00091900">
          <w:rPr>
            <w:szCs w:val="16"/>
          </w:rPr>
          <w:t xml:space="preserve"> </w:t>
        </w:r>
        <w:r w:rsidR="00116E02" w:rsidRPr="00091900">
          <w:rPr>
            <w:szCs w:val="16"/>
          </w:rPr>
          <w:t>-</w:t>
        </w:r>
        <w:r w:rsidRPr="00091900">
          <w:rPr>
            <w:szCs w:val="16"/>
          </w:rPr>
          <w:t xml:space="preserve"> </w:t>
        </w:r>
        <w:r w:rsidR="00116E02" w:rsidRPr="00091900">
          <w:rPr>
            <w:szCs w:val="16"/>
          </w:rPr>
          <w:t xml:space="preserve">Relatório de Controle de </w:t>
        </w:r>
        <w:r w:rsidR="008B72F6" w:rsidRPr="00091900">
          <w:rPr>
            <w:szCs w:val="16"/>
          </w:rPr>
          <w:t>Mudança</w:t>
        </w:r>
        <w:r w:rsidR="00A17739">
          <w:rPr>
            <w:szCs w:val="16"/>
          </w:rPr>
          <w:t xml:space="preserve"> </w:t>
        </w:r>
        <w:r w:rsidR="001B3173">
          <w:rPr>
            <w:szCs w:val="16"/>
          </w:rPr>
          <w:t xml:space="preserve">- </w:t>
        </w:r>
        <w:r w:rsidR="0098781B">
          <w:rPr>
            <w:szCs w:val="16"/>
          </w:rPr>
          <w:t>CAD</w:t>
        </w:r>
        <w:r w:rsidR="001B3173">
          <w:rPr>
            <w:szCs w:val="16"/>
          </w:rPr>
          <w:t xml:space="preserve"> </w:t>
        </w:r>
        <w:r w:rsidR="00A17739">
          <w:rPr>
            <w:szCs w:val="16"/>
          </w:rPr>
          <w:t xml:space="preserve">- </w:t>
        </w:r>
        <w:r w:rsidR="0098781B">
          <w:rPr>
            <w:szCs w:val="16"/>
          </w:rPr>
          <w:t>3600</w:t>
        </w:r>
        <w:r w:rsidR="00A17739">
          <w:rPr>
            <w:szCs w:val="16"/>
          </w:rPr>
          <w:t>-</w:t>
        </w:r>
        <w:r w:rsidR="0098781B">
          <w:rPr>
            <w:szCs w:val="16"/>
          </w:rPr>
          <w:t>2026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46DEA" w14:textId="77777777" w:rsidR="00B25AC0" w:rsidRPr="00091900" w:rsidRDefault="00B25AC0" w:rsidP="00544EF6">
      <w:pPr>
        <w:spacing w:before="0"/>
      </w:pPr>
      <w:r w:rsidRPr="00091900">
        <w:separator/>
      </w:r>
    </w:p>
  </w:footnote>
  <w:footnote w:type="continuationSeparator" w:id="0">
    <w:p w14:paraId="64A11E2F" w14:textId="77777777" w:rsidR="00B25AC0" w:rsidRPr="00091900" w:rsidRDefault="00B25AC0" w:rsidP="00544EF6">
      <w:pPr>
        <w:spacing w:before="0"/>
      </w:pPr>
      <w:r w:rsidRPr="000919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4FEB9" w14:textId="77777777" w:rsidR="000A1087" w:rsidRPr="00091900" w:rsidRDefault="000A1087">
    <w:r w:rsidRPr="00091900"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E9B62" w14:textId="77777777" w:rsidR="000A1087" w:rsidRPr="00091900" w:rsidRDefault="000A1087">
    <w:pPr>
      <w:pStyle w:val="Cabealho"/>
    </w:pPr>
    <w:r w:rsidRPr="00091900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6192" behindDoc="1" locked="0" layoutInCell="1" allowOverlap="1" wp14:anchorId="5BD30D33" wp14:editId="4AAE4F58">
              <wp:simplePos x="0" y="0"/>
              <wp:positionH relativeFrom="column">
                <wp:posOffset>-292578</wp:posOffset>
              </wp:positionH>
              <wp:positionV relativeFrom="paragraph">
                <wp:posOffset>304973</wp:posOffset>
              </wp:positionV>
              <wp:extent cx="6707315" cy="9501093"/>
              <wp:effectExtent l="0" t="0" r="17780" b="24130"/>
              <wp:wrapNone/>
              <wp:docPr id="2008138365" name="Gru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07315" cy="9501093"/>
                        <a:chOff x="0" y="0"/>
                        <a:chExt cx="6707315" cy="9501093"/>
                      </a:xfrm>
                    </wpg:grpSpPr>
                    <wps:wsp>
                      <wps:cNvPr id="605383" name="Rectángulo: esquinas diagonales cortadas 5"/>
                      <wps:cNvSpPr/>
                      <wps:spPr>
                        <a:xfrm>
                          <a:off x="11875" y="0"/>
                          <a:ext cx="6695440" cy="7775412"/>
                        </a:xfrm>
                        <a:prstGeom prst="snip2DiagRect">
                          <a:avLst>
                            <a:gd name="adj1" fmla="val 1180"/>
                            <a:gd name="adj2" fmla="val 1127"/>
                          </a:avLst>
                        </a:prstGeom>
                        <a:solidFill>
                          <a:schemeClr val="bg1"/>
                        </a:solidFill>
                        <a:ln w="889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BCEC76" w14:textId="77777777" w:rsidR="000A1087" w:rsidRPr="00091900" w:rsidRDefault="000A1087" w:rsidP="007561D3">
                            <w:pPr>
                              <w:jc w:val="left"/>
                              <w:rPr>
                                <w:sz w:val="38"/>
                                <w:szCs w:val="38"/>
                                <w:shd w:val="clear" w:color="auto" w:fill="FFFFFF" w:themeFill="background1"/>
                                <w14:textOutline w14:w="889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88000" tIns="216000" rIns="25200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32671398" name="Rectángulo: esquinas diagonales cortadas 5"/>
                      <wps:cNvSpPr>
                        <a:spLocks noChangeAspect="1"/>
                      </wps:cNvSpPr>
                      <wps:spPr>
                        <a:xfrm>
                          <a:off x="0" y="7778338"/>
                          <a:ext cx="6695440" cy="1722755"/>
                        </a:xfrm>
                        <a:prstGeom prst="snip2DiagRect">
                          <a:avLst>
                            <a:gd name="adj1" fmla="val 4582"/>
                            <a:gd name="adj2" fmla="val 3947"/>
                          </a:avLst>
                        </a:prstGeom>
                        <a:solidFill>
                          <a:schemeClr val="bg1"/>
                        </a:solidFill>
                        <a:ln w="889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15728F" w14:textId="77777777" w:rsidR="000A1087" w:rsidRPr="00091900" w:rsidRDefault="000A1087" w:rsidP="008E7D58">
                            <w:pPr>
                              <w:tabs>
                                <w:tab w:val="right" w:pos="9498"/>
                              </w:tabs>
                              <w:spacing w:before="0" w:after="0"/>
                              <w:jc w:val="left"/>
                              <w:rPr>
                                <w:sz w:val="24"/>
                                <w:shd w:val="clear" w:color="auto" w:fill="FFFFFF" w:themeFill="background1"/>
                                <w14:textOutline w14:w="889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7D8C426" w14:textId="77777777" w:rsidR="000A1087" w:rsidRPr="00091900" w:rsidRDefault="000A1087" w:rsidP="008E7D58">
                            <w:pPr>
                              <w:tabs>
                                <w:tab w:val="right" w:pos="9498"/>
                              </w:tabs>
                              <w:spacing w:before="0" w:after="0"/>
                              <w:jc w:val="left"/>
                              <w:rPr>
                                <w:sz w:val="24"/>
                                <w:shd w:val="clear" w:color="auto" w:fill="FFFFFF" w:themeFill="background1"/>
                                <w14:textOutline w14:w="889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1E9A45F" w14:textId="77777777" w:rsidR="000A1087" w:rsidRPr="00091900" w:rsidRDefault="000A1087" w:rsidP="008E7D58">
                            <w:pPr>
                              <w:tabs>
                                <w:tab w:val="right" w:pos="9498"/>
                              </w:tabs>
                              <w:spacing w:before="0" w:after="0"/>
                              <w:jc w:val="left"/>
                              <w:rPr>
                                <w:sz w:val="24"/>
                                <w:shd w:val="clear" w:color="auto" w:fill="FFFFFF" w:themeFill="background1"/>
                                <w14:textOutline w14:w="889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B539DB0" w14:textId="77777777" w:rsidR="000A1087" w:rsidRPr="00091900" w:rsidRDefault="000A1087" w:rsidP="008E7D58">
                            <w:pPr>
                              <w:tabs>
                                <w:tab w:val="right" w:pos="9498"/>
                              </w:tabs>
                              <w:spacing w:before="0" w:after="0"/>
                              <w:jc w:val="left"/>
                              <w:rPr>
                                <w:sz w:val="24"/>
                                <w:shd w:val="clear" w:color="auto" w:fill="FFFFFF" w:themeFill="background1"/>
                                <w14:textOutline w14:w="889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1D5463A" w14:textId="77777777" w:rsidR="000A1087" w:rsidRPr="00091900" w:rsidRDefault="000A1087" w:rsidP="008E7D58">
                            <w:pPr>
                              <w:tabs>
                                <w:tab w:val="right" w:pos="9498"/>
                              </w:tabs>
                              <w:spacing w:before="0" w:after="0"/>
                              <w:jc w:val="left"/>
                              <w:rPr>
                                <w:sz w:val="24"/>
                                <w:shd w:val="clear" w:color="auto" w:fill="FFFFFF" w:themeFill="background1"/>
                                <w14:textOutline w14:w="889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DF3D804" w14:textId="77777777" w:rsidR="000A1087" w:rsidRPr="00091900" w:rsidRDefault="000A1087" w:rsidP="008E7D58">
                            <w:pPr>
                              <w:tabs>
                                <w:tab w:val="right" w:pos="9498"/>
                              </w:tabs>
                              <w:spacing w:before="0" w:after="0"/>
                              <w:jc w:val="left"/>
                              <w:rPr>
                                <w:sz w:val="24"/>
                                <w:shd w:val="clear" w:color="auto" w:fill="FFFFFF" w:themeFill="background1"/>
                                <w14:textOutline w14:w="889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EB2ED17" w14:textId="77777777" w:rsidR="000A1087" w:rsidRPr="00091900" w:rsidRDefault="000A1087" w:rsidP="008E7D58">
                            <w:pPr>
                              <w:tabs>
                                <w:tab w:val="right" w:pos="9498"/>
                              </w:tabs>
                              <w:spacing w:before="0" w:after="0"/>
                              <w:jc w:val="left"/>
                              <w:rPr>
                                <w:sz w:val="24"/>
                                <w:shd w:val="clear" w:color="auto" w:fill="FFFFFF" w:themeFill="background1"/>
                                <w14:textOutline w14:w="889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91900">
                              <w:rPr>
                                <w:rFonts w:asciiTheme="minorHAnsi" w:eastAsiaTheme="minorHAnsi" w:hAnsiTheme="minorHAnsi" w:cs="ArialMT"/>
                                <w:kern w:val="0"/>
                                <w:sz w:val="24"/>
                                <w:shd w:val="clear" w:color="auto" w:fill="FFFFFF" w:themeFill="background1"/>
                              </w:rPr>
                              <w:t>indracompany.com</w:t>
                            </w:r>
                            <w:r w:rsidRPr="00091900">
                              <w:rPr>
                                <w:sz w:val="24"/>
                                <w:shd w:val="clear" w:color="auto" w:fill="FFFFFF" w:themeFill="background1"/>
                                <w14:textOutline w14:w="889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88000" tIns="216000" rIns="25200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BD30D33" id="Grupo 6" o:spid="_x0000_s1028" style="position:absolute;left:0;text-align:left;margin-left:-23.05pt;margin-top:24pt;width:528.15pt;height:748.1pt;z-index:-251660288;mso-position-horizontal-relative:text;mso-position-vertical-relative:text" coordsize="67073,95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">
              <v:shape id="_x0000_s1029" style="position:absolute;left:118;width:66955;height:77754;visibility:visible;mso-wrap-style:square;v-text-anchor:top" coordsize="6695440,77754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" adj="-11796480,,5400" path="m79006,l6619982,r75458,75458l6695440,7696406r-79006,79006l75458,7775412,,7699954,,79006,79006,xe" fillcolor="white [3212]" strokecolor="#004254 [3213]" strokeweight=".7pt">
                <v:stroke joinstyle="miter"/>
                <v:formulas/>
                <v:path arrowok="t" o:connecttype="custom" o:connectlocs="79006,0;6619982,0;6695440,75458;6695440,7696406;6616434,7775412;75458,7775412;0,7699954;0,79006;79006,0" o:connectangles="0,0,0,0,0,0,0,0,0" textboxrect="0,0,6695440,7775412"/>
                <v:textbox inset="8mm,6mm,7mm">
                  <w:txbxContent>
                    <w:p w14:paraId="22BCEC76" w14:textId="77777777" w:rsidR="000A1087" w:rsidRPr="00091900" w:rsidRDefault="000A1087" w:rsidP="007561D3">
                      <w:pPr>
                        <w:jc w:val="left"/>
                        <w:rPr>
                          <w:sz w:val="38"/>
                          <w:szCs w:val="38"/>
                          <w:shd w:val="clear" w:color="auto" w:fill="FFFFFF" w:themeFill="background1"/>
                          <w14:textOutline w14:w="889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  <v:shape id="_x0000_s1030" style="position:absolute;top:77783;width:66954;height:17227;visibility:visible;mso-wrap-style:square;v-text-anchor:top" coordsize="6695440,17227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" adj="-11796480,,5400" path="m78937,l6627443,r67997,67997l6695440,1643818r-78937,78937l67997,1722755,,1654758,,78937,78937,xe" fillcolor="white [3212]" strokecolor="#004254 [3213]" strokeweight=".7pt">
                <v:stroke joinstyle="miter"/>
                <v:formulas/>
                <v:path arrowok="t" o:connecttype="custom" o:connectlocs="78937,0;6627443,0;6695440,67997;6695440,1643818;6616503,1722755;67997,1722755;0,1654758;0,78937;78937,0" o:connectangles="0,0,0,0,0,0,0,0,0" textboxrect="0,0,6695440,1722755"/>
                <o:lock v:ext="edit" aspectratio="t"/>
                <v:textbox inset="8mm,6mm,7mm">
                  <w:txbxContent>
                    <w:p w14:paraId="4E15728F" w14:textId="77777777" w:rsidR="000A1087" w:rsidRPr="00091900" w:rsidRDefault="000A1087" w:rsidP="008E7D58">
                      <w:pPr>
                        <w:tabs>
                          <w:tab w:val="right" w:pos="9498"/>
                        </w:tabs>
                        <w:spacing w:before="0" w:after="0"/>
                        <w:jc w:val="left"/>
                        <w:rPr>
                          <w:sz w:val="24"/>
                          <w:shd w:val="clear" w:color="auto" w:fill="FFFFFF" w:themeFill="background1"/>
                          <w14:textOutline w14:w="889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27D8C426" w14:textId="77777777" w:rsidR="000A1087" w:rsidRPr="00091900" w:rsidRDefault="000A1087" w:rsidP="008E7D58">
                      <w:pPr>
                        <w:tabs>
                          <w:tab w:val="right" w:pos="9498"/>
                        </w:tabs>
                        <w:spacing w:before="0" w:after="0"/>
                        <w:jc w:val="left"/>
                        <w:rPr>
                          <w:sz w:val="24"/>
                          <w:shd w:val="clear" w:color="auto" w:fill="FFFFFF" w:themeFill="background1"/>
                          <w14:textOutline w14:w="889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41E9A45F" w14:textId="77777777" w:rsidR="000A1087" w:rsidRPr="00091900" w:rsidRDefault="000A1087" w:rsidP="008E7D58">
                      <w:pPr>
                        <w:tabs>
                          <w:tab w:val="right" w:pos="9498"/>
                        </w:tabs>
                        <w:spacing w:before="0" w:after="0"/>
                        <w:jc w:val="left"/>
                        <w:rPr>
                          <w:sz w:val="24"/>
                          <w:shd w:val="clear" w:color="auto" w:fill="FFFFFF" w:themeFill="background1"/>
                          <w14:textOutline w14:w="889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3B539DB0" w14:textId="77777777" w:rsidR="000A1087" w:rsidRPr="00091900" w:rsidRDefault="000A1087" w:rsidP="008E7D58">
                      <w:pPr>
                        <w:tabs>
                          <w:tab w:val="right" w:pos="9498"/>
                        </w:tabs>
                        <w:spacing w:before="0" w:after="0"/>
                        <w:jc w:val="left"/>
                        <w:rPr>
                          <w:sz w:val="24"/>
                          <w:shd w:val="clear" w:color="auto" w:fill="FFFFFF" w:themeFill="background1"/>
                          <w14:textOutline w14:w="889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11D5463A" w14:textId="77777777" w:rsidR="000A1087" w:rsidRPr="00091900" w:rsidRDefault="000A1087" w:rsidP="008E7D58">
                      <w:pPr>
                        <w:tabs>
                          <w:tab w:val="right" w:pos="9498"/>
                        </w:tabs>
                        <w:spacing w:before="0" w:after="0"/>
                        <w:jc w:val="left"/>
                        <w:rPr>
                          <w:sz w:val="24"/>
                          <w:shd w:val="clear" w:color="auto" w:fill="FFFFFF" w:themeFill="background1"/>
                          <w14:textOutline w14:w="889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3DF3D804" w14:textId="77777777" w:rsidR="000A1087" w:rsidRPr="00091900" w:rsidRDefault="000A1087" w:rsidP="008E7D58">
                      <w:pPr>
                        <w:tabs>
                          <w:tab w:val="right" w:pos="9498"/>
                        </w:tabs>
                        <w:spacing w:before="0" w:after="0"/>
                        <w:jc w:val="left"/>
                        <w:rPr>
                          <w:sz w:val="24"/>
                          <w:shd w:val="clear" w:color="auto" w:fill="FFFFFF" w:themeFill="background1"/>
                          <w14:textOutline w14:w="889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4EB2ED17" w14:textId="77777777" w:rsidR="000A1087" w:rsidRPr="00091900" w:rsidRDefault="000A1087" w:rsidP="008E7D58">
                      <w:pPr>
                        <w:tabs>
                          <w:tab w:val="right" w:pos="9498"/>
                        </w:tabs>
                        <w:spacing w:before="0" w:after="0"/>
                        <w:jc w:val="left"/>
                        <w:rPr>
                          <w:sz w:val="24"/>
                          <w:shd w:val="clear" w:color="auto" w:fill="FFFFFF" w:themeFill="background1"/>
                          <w14:textOutline w14:w="889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91900">
                        <w:rPr>
                          <w:rFonts w:asciiTheme="minorHAnsi" w:eastAsiaTheme="minorHAnsi" w:hAnsiTheme="minorHAnsi" w:cs="ArialMT"/>
                          <w:kern w:val="0"/>
                          <w:sz w:val="24"/>
                          <w:shd w:val="clear" w:color="auto" w:fill="FFFFFF" w:themeFill="background1"/>
                        </w:rPr>
                        <w:t>indracompany.com</w:t>
                      </w:r>
                      <w:r w:rsidRPr="00091900">
                        <w:rPr>
                          <w:sz w:val="24"/>
                          <w:shd w:val="clear" w:color="auto" w:fill="FFFFFF" w:themeFill="background1"/>
                          <w14:textOutline w14:w="889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C2A4F" w14:textId="77777777" w:rsidR="000A1087" w:rsidRPr="00091900" w:rsidRDefault="000A1087" w:rsidP="00544EF6">
    <w:pPr>
      <w:pStyle w:val="Cabealho"/>
      <w:tabs>
        <w:tab w:val="clear" w:pos="8504"/>
        <w:tab w:val="right" w:pos="9639"/>
      </w:tabs>
    </w:pPr>
  </w:p>
  <w:p w14:paraId="64EFCA3A" w14:textId="77777777" w:rsidR="000A1087" w:rsidRPr="00091900" w:rsidRDefault="000A1087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F841E" w14:textId="77777777" w:rsidR="000A1087" w:rsidRPr="00091900" w:rsidRDefault="002004FE" w:rsidP="00FE2DAF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10B40153" wp14:editId="64A38A84">
          <wp:extent cx="852112" cy="776176"/>
          <wp:effectExtent l="0" t="0" r="5715" b="5080"/>
          <wp:docPr id="2" name="Imagem 2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749" cy="78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56A26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E0B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DBA74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3C4B6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2815D4"/>
    <w:lvl w:ilvl="0">
      <w:start w:val="1"/>
      <w:numFmt w:val="bullet"/>
      <w:pStyle w:val="Commarcadores5"/>
      <w:lvlText w:val="•"/>
      <w:lvlJc w:val="left"/>
      <w:pPr>
        <w:ind w:left="1494" w:hanging="360"/>
      </w:pPr>
      <w:rPr>
        <w:rFonts w:ascii="ForFuture Sans" w:hAnsi="ForFuture Sans" w:hint="default"/>
      </w:rPr>
    </w:lvl>
  </w:abstractNum>
  <w:abstractNum w:abstractNumId="5" w15:restartNumberingAfterBreak="0">
    <w:nsid w:val="FFFFFF81"/>
    <w:multiLevelType w:val="singleLevel"/>
    <w:tmpl w:val="C674DC54"/>
    <w:lvl w:ilvl="0">
      <w:start w:val="1"/>
      <w:numFmt w:val="bullet"/>
      <w:pStyle w:val="Commarcadores4"/>
      <w:lvlText w:val="•"/>
      <w:lvlJc w:val="left"/>
      <w:pPr>
        <w:ind w:left="1211" w:hanging="360"/>
      </w:pPr>
      <w:rPr>
        <w:rFonts w:ascii="ForFuture Sans" w:hAnsi="ForFuture Sans" w:hint="default"/>
      </w:rPr>
    </w:lvl>
  </w:abstractNum>
  <w:abstractNum w:abstractNumId="6" w15:restartNumberingAfterBreak="0">
    <w:nsid w:val="FFFFFF82"/>
    <w:multiLevelType w:val="singleLevel"/>
    <w:tmpl w:val="6B2E3122"/>
    <w:lvl w:ilvl="0">
      <w:start w:val="1"/>
      <w:numFmt w:val="bullet"/>
      <w:pStyle w:val="Commarcadores3"/>
      <w:lvlText w:val="•"/>
      <w:lvlJc w:val="left"/>
      <w:pPr>
        <w:ind w:left="927" w:hanging="360"/>
      </w:pPr>
      <w:rPr>
        <w:rFonts w:ascii="ForFuture Sans" w:hAnsi="ForFuture Sans" w:hint="default"/>
      </w:rPr>
    </w:lvl>
  </w:abstractNum>
  <w:abstractNum w:abstractNumId="7" w15:restartNumberingAfterBreak="0">
    <w:nsid w:val="FFFFFF83"/>
    <w:multiLevelType w:val="singleLevel"/>
    <w:tmpl w:val="33E0637E"/>
    <w:lvl w:ilvl="0">
      <w:start w:val="1"/>
      <w:numFmt w:val="bullet"/>
      <w:pStyle w:val="Commarcadores2"/>
      <w:lvlText w:val="•"/>
      <w:lvlJc w:val="left"/>
      <w:pPr>
        <w:ind w:left="644" w:hanging="360"/>
      </w:pPr>
      <w:rPr>
        <w:rFonts w:ascii="ForFuture Sans" w:hAnsi="ForFuture Sans" w:hint="default"/>
      </w:rPr>
    </w:lvl>
  </w:abstractNum>
  <w:abstractNum w:abstractNumId="8" w15:restartNumberingAfterBreak="0">
    <w:nsid w:val="FFFFFF88"/>
    <w:multiLevelType w:val="singleLevel"/>
    <w:tmpl w:val="B0B0F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4AA48C"/>
    <w:lvl w:ilvl="0">
      <w:start w:val="1"/>
      <w:numFmt w:val="bullet"/>
      <w:pStyle w:val="Commarcadores"/>
      <w:lvlText w:val="•"/>
      <w:lvlJc w:val="left"/>
      <w:pPr>
        <w:ind w:left="360" w:hanging="360"/>
      </w:pPr>
      <w:rPr>
        <w:rFonts w:ascii="ForFuture Sans" w:hAnsi="ForFuture Sans" w:hint="default"/>
        <w:color w:val="004254" w:themeColor="text1"/>
      </w:rPr>
    </w:lvl>
  </w:abstractNum>
  <w:abstractNum w:abstractNumId="10" w15:restartNumberingAfterBreak="0">
    <w:nsid w:val="006720BA"/>
    <w:multiLevelType w:val="hybridMultilevel"/>
    <w:tmpl w:val="8376C4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7C1DC3"/>
    <w:multiLevelType w:val="hybridMultilevel"/>
    <w:tmpl w:val="F60E36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CD3B73"/>
    <w:multiLevelType w:val="multilevel"/>
    <w:tmpl w:val="C45CA4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2232BF0"/>
    <w:multiLevelType w:val="hybridMultilevel"/>
    <w:tmpl w:val="7E0ACB08"/>
    <w:lvl w:ilvl="0" w:tplc="E9D2D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774E28"/>
    <w:multiLevelType w:val="hybridMultilevel"/>
    <w:tmpl w:val="331AF3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4241870"/>
    <w:multiLevelType w:val="hybridMultilevel"/>
    <w:tmpl w:val="8AE867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4387DF6"/>
    <w:multiLevelType w:val="hybridMultilevel"/>
    <w:tmpl w:val="BE2ACB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4932C80"/>
    <w:multiLevelType w:val="hybridMultilevel"/>
    <w:tmpl w:val="CAC446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5107922"/>
    <w:multiLevelType w:val="hybridMultilevel"/>
    <w:tmpl w:val="AC2247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5C62C5E"/>
    <w:multiLevelType w:val="hybridMultilevel"/>
    <w:tmpl w:val="85741D0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64C3163"/>
    <w:multiLevelType w:val="hybridMultilevel"/>
    <w:tmpl w:val="9D322008"/>
    <w:lvl w:ilvl="0" w:tplc="E9D2D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64C3363"/>
    <w:multiLevelType w:val="hybridMultilevel"/>
    <w:tmpl w:val="477E1AFC"/>
    <w:lvl w:ilvl="0" w:tplc="E9D2D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79C1914"/>
    <w:multiLevelType w:val="hybridMultilevel"/>
    <w:tmpl w:val="AEEC1E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90F43D2"/>
    <w:multiLevelType w:val="hybridMultilevel"/>
    <w:tmpl w:val="41FCE1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92E5E6C"/>
    <w:multiLevelType w:val="hybridMultilevel"/>
    <w:tmpl w:val="4EC8CD46"/>
    <w:lvl w:ilvl="0" w:tplc="E9D2D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9746282"/>
    <w:multiLevelType w:val="hybridMultilevel"/>
    <w:tmpl w:val="DBF849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97917F1"/>
    <w:multiLevelType w:val="hybridMultilevel"/>
    <w:tmpl w:val="595C8FA8"/>
    <w:lvl w:ilvl="0" w:tplc="A606B5B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9A11BB8"/>
    <w:multiLevelType w:val="hybridMultilevel"/>
    <w:tmpl w:val="32EC08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AE823B7"/>
    <w:multiLevelType w:val="hybridMultilevel"/>
    <w:tmpl w:val="9A202D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B9D317E"/>
    <w:multiLevelType w:val="hybridMultilevel"/>
    <w:tmpl w:val="B3AA30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BB839EA"/>
    <w:multiLevelType w:val="hybridMultilevel"/>
    <w:tmpl w:val="07A80F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C0309CA"/>
    <w:multiLevelType w:val="hybridMultilevel"/>
    <w:tmpl w:val="56DEF854"/>
    <w:lvl w:ilvl="0" w:tplc="565A20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D6D0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9CF8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160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1E49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72CD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9489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92A8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1CFE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0E0C1951"/>
    <w:multiLevelType w:val="hybridMultilevel"/>
    <w:tmpl w:val="932C94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E7C4E64"/>
    <w:multiLevelType w:val="hybridMultilevel"/>
    <w:tmpl w:val="54CEF55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F75205F"/>
    <w:multiLevelType w:val="hybridMultilevel"/>
    <w:tmpl w:val="18105E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FD62EB8"/>
    <w:multiLevelType w:val="hybridMultilevel"/>
    <w:tmpl w:val="FD4A8C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FE03FF9"/>
    <w:multiLevelType w:val="hybridMultilevel"/>
    <w:tmpl w:val="D6BC72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026464A"/>
    <w:multiLevelType w:val="hybridMultilevel"/>
    <w:tmpl w:val="A0709650"/>
    <w:lvl w:ilvl="0" w:tplc="E9D2D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0391A46"/>
    <w:multiLevelType w:val="hybridMultilevel"/>
    <w:tmpl w:val="26AABF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12031E1"/>
    <w:multiLevelType w:val="hybridMultilevel"/>
    <w:tmpl w:val="798C88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2172BCC"/>
    <w:multiLevelType w:val="hybridMultilevel"/>
    <w:tmpl w:val="C4FA26F0"/>
    <w:lvl w:ilvl="0" w:tplc="E9D2D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3015197"/>
    <w:multiLevelType w:val="hybridMultilevel"/>
    <w:tmpl w:val="8F4C00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4E0113A"/>
    <w:multiLevelType w:val="multilevel"/>
    <w:tmpl w:val="0FAC7A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5127781"/>
    <w:multiLevelType w:val="hybridMultilevel"/>
    <w:tmpl w:val="4DDC64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55C1B70"/>
    <w:multiLevelType w:val="hybridMultilevel"/>
    <w:tmpl w:val="C4A8F0BA"/>
    <w:lvl w:ilvl="0" w:tplc="ADEE1E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15702406"/>
    <w:multiLevelType w:val="multilevel"/>
    <w:tmpl w:val="57E0901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57A2571"/>
    <w:multiLevelType w:val="hybridMultilevel"/>
    <w:tmpl w:val="D45EAA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5AC1E8C"/>
    <w:multiLevelType w:val="hybridMultilevel"/>
    <w:tmpl w:val="125A5BC2"/>
    <w:lvl w:ilvl="0" w:tplc="12B6315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5C2552B"/>
    <w:multiLevelType w:val="multilevel"/>
    <w:tmpl w:val="216219F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6614EC9"/>
    <w:multiLevelType w:val="hybridMultilevel"/>
    <w:tmpl w:val="A928F51A"/>
    <w:lvl w:ilvl="0" w:tplc="81ECB31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8023912"/>
    <w:multiLevelType w:val="hybridMultilevel"/>
    <w:tmpl w:val="5B7C1B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8593B23"/>
    <w:multiLevelType w:val="hybridMultilevel"/>
    <w:tmpl w:val="F2007030"/>
    <w:lvl w:ilvl="0" w:tplc="E9D2D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9557C58"/>
    <w:multiLevelType w:val="hybridMultilevel"/>
    <w:tmpl w:val="09BE1C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19F3343E"/>
    <w:multiLevelType w:val="hybridMultilevel"/>
    <w:tmpl w:val="DC36AA34"/>
    <w:lvl w:ilvl="0" w:tplc="E9D2D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A514D83"/>
    <w:multiLevelType w:val="hybridMultilevel"/>
    <w:tmpl w:val="DEC6DD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C80090E"/>
    <w:multiLevelType w:val="hybridMultilevel"/>
    <w:tmpl w:val="FDD6BF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D16176C"/>
    <w:multiLevelType w:val="hybridMultilevel"/>
    <w:tmpl w:val="66AC3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DF14B41"/>
    <w:multiLevelType w:val="hybridMultilevel"/>
    <w:tmpl w:val="9A0A00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1E1D6E6E"/>
    <w:multiLevelType w:val="hybridMultilevel"/>
    <w:tmpl w:val="5F0254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EF26CEE"/>
    <w:multiLevelType w:val="hybridMultilevel"/>
    <w:tmpl w:val="7B82B6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8B4FF4"/>
    <w:multiLevelType w:val="hybridMultilevel"/>
    <w:tmpl w:val="2550EA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A41A22"/>
    <w:multiLevelType w:val="hybridMultilevel"/>
    <w:tmpl w:val="7494F7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0D54E29"/>
    <w:multiLevelType w:val="hybridMultilevel"/>
    <w:tmpl w:val="816446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1434A13"/>
    <w:multiLevelType w:val="hybridMultilevel"/>
    <w:tmpl w:val="EDB021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171365B"/>
    <w:multiLevelType w:val="hybridMultilevel"/>
    <w:tmpl w:val="763685B2"/>
    <w:lvl w:ilvl="0" w:tplc="E9D2D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17D74E9"/>
    <w:multiLevelType w:val="multilevel"/>
    <w:tmpl w:val="993ACA76"/>
    <w:lvl w:ilvl="0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7"/>
        </w:tabs>
        <w:ind w:left="97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7"/>
        </w:tabs>
        <w:ind w:left="141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7"/>
        </w:tabs>
        <w:ind w:left="191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19"/>
        </w:tabs>
        <w:ind w:left="241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67"/>
        </w:tabs>
        <w:ind w:left="292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7"/>
        </w:tabs>
        <w:ind w:left="34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47"/>
        </w:tabs>
        <w:ind w:left="393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67"/>
        </w:tabs>
        <w:ind w:left="4507" w:hanging="1440"/>
      </w:pPr>
      <w:rPr>
        <w:rFonts w:hint="default"/>
      </w:rPr>
    </w:lvl>
  </w:abstractNum>
  <w:abstractNum w:abstractNumId="66" w15:restartNumberingAfterBreak="0">
    <w:nsid w:val="21A7428E"/>
    <w:multiLevelType w:val="hybridMultilevel"/>
    <w:tmpl w:val="1A94F4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31E70DF"/>
    <w:multiLevelType w:val="hybridMultilevel"/>
    <w:tmpl w:val="E5D83BC8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32E5A4D"/>
    <w:multiLevelType w:val="hybridMultilevel"/>
    <w:tmpl w:val="F03CBB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3472454"/>
    <w:multiLevelType w:val="hybridMultilevel"/>
    <w:tmpl w:val="E21CF0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34A165A"/>
    <w:multiLevelType w:val="hybridMultilevel"/>
    <w:tmpl w:val="4AC82E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43951D3"/>
    <w:multiLevelType w:val="hybridMultilevel"/>
    <w:tmpl w:val="84EE3E8E"/>
    <w:lvl w:ilvl="0" w:tplc="12B6315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4410C16"/>
    <w:multiLevelType w:val="hybridMultilevel"/>
    <w:tmpl w:val="A9747C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5700585"/>
    <w:multiLevelType w:val="hybridMultilevel"/>
    <w:tmpl w:val="FEDE1E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731388A"/>
    <w:multiLevelType w:val="hybridMultilevel"/>
    <w:tmpl w:val="9B3488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8713EAF"/>
    <w:multiLevelType w:val="hybridMultilevel"/>
    <w:tmpl w:val="126AED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8783DB9"/>
    <w:multiLevelType w:val="hybridMultilevel"/>
    <w:tmpl w:val="36582A4A"/>
    <w:lvl w:ilvl="0" w:tplc="42ECC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E28D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6403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BAD4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F44E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6614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30D7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1400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1AF3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289C19D5"/>
    <w:multiLevelType w:val="hybridMultilevel"/>
    <w:tmpl w:val="80248AD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8D41491"/>
    <w:multiLevelType w:val="hybridMultilevel"/>
    <w:tmpl w:val="7DA22B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9C64B32"/>
    <w:multiLevelType w:val="hybridMultilevel"/>
    <w:tmpl w:val="F4A62F5E"/>
    <w:lvl w:ilvl="0" w:tplc="E9D2D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A274D86"/>
    <w:multiLevelType w:val="hybridMultilevel"/>
    <w:tmpl w:val="AC7477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2A634009"/>
    <w:multiLevelType w:val="hybridMultilevel"/>
    <w:tmpl w:val="A3DE01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B644EBD"/>
    <w:multiLevelType w:val="hybridMultilevel"/>
    <w:tmpl w:val="D4D20416"/>
    <w:lvl w:ilvl="0" w:tplc="E9D2D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2D792FF6"/>
    <w:multiLevelType w:val="hybridMultilevel"/>
    <w:tmpl w:val="53B0F51E"/>
    <w:lvl w:ilvl="0" w:tplc="E9D2D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ED67328"/>
    <w:multiLevelType w:val="hybridMultilevel"/>
    <w:tmpl w:val="7B82B6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F895D14"/>
    <w:multiLevelType w:val="hybridMultilevel"/>
    <w:tmpl w:val="39246C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2FD837D6"/>
    <w:multiLevelType w:val="hybridMultilevel"/>
    <w:tmpl w:val="9B50CC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07D5519"/>
    <w:multiLevelType w:val="hybridMultilevel"/>
    <w:tmpl w:val="E8407E64"/>
    <w:lvl w:ilvl="0" w:tplc="12B6315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0A72D8C"/>
    <w:multiLevelType w:val="hybridMultilevel"/>
    <w:tmpl w:val="1856E8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0CD59E8"/>
    <w:multiLevelType w:val="hybridMultilevel"/>
    <w:tmpl w:val="D6E466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1D7321A"/>
    <w:multiLevelType w:val="hybridMultilevel"/>
    <w:tmpl w:val="7B10A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3260163"/>
    <w:multiLevelType w:val="hybridMultilevel"/>
    <w:tmpl w:val="E8C2E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338D6C1C"/>
    <w:multiLevelType w:val="hybridMultilevel"/>
    <w:tmpl w:val="92A41D56"/>
    <w:lvl w:ilvl="0" w:tplc="DC682EB8">
      <w:numFmt w:val="bullet"/>
      <w:lvlText w:val="•"/>
      <w:lvlJc w:val="left"/>
      <w:pPr>
        <w:ind w:left="1065" w:hanging="705"/>
      </w:pPr>
      <w:rPr>
        <w:rFonts w:ascii="ForFuture Sans" w:eastAsia="Times New Roman" w:hAnsi="ForFuture San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5EA13EC"/>
    <w:multiLevelType w:val="hybridMultilevel"/>
    <w:tmpl w:val="F0BC0B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36C02870"/>
    <w:multiLevelType w:val="hybridMultilevel"/>
    <w:tmpl w:val="2D403D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381F42B7"/>
    <w:multiLevelType w:val="hybridMultilevel"/>
    <w:tmpl w:val="40D6A7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8BE0F6F"/>
    <w:multiLevelType w:val="hybridMultilevel"/>
    <w:tmpl w:val="82706A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8E2010D"/>
    <w:multiLevelType w:val="hybridMultilevel"/>
    <w:tmpl w:val="E38E55F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8F07CE4"/>
    <w:multiLevelType w:val="hybridMultilevel"/>
    <w:tmpl w:val="35740F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9441B2E"/>
    <w:multiLevelType w:val="hybridMultilevel"/>
    <w:tmpl w:val="E65883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394E1DDE"/>
    <w:multiLevelType w:val="hybridMultilevel"/>
    <w:tmpl w:val="C50E6266"/>
    <w:lvl w:ilvl="0" w:tplc="A606B5B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9AC4AA7"/>
    <w:multiLevelType w:val="hybridMultilevel"/>
    <w:tmpl w:val="07745CD2"/>
    <w:lvl w:ilvl="0" w:tplc="E9D2D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9C56A5A"/>
    <w:multiLevelType w:val="hybridMultilevel"/>
    <w:tmpl w:val="DEF2A0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3B8A4F49"/>
    <w:multiLevelType w:val="hybridMultilevel"/>
    <w:tmpl w:val="F93CF8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3C1375B4"/>
    <w:multiLevelType w:val="hybridMultilevel"/>
    <w:tmpl w:val="D52229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CB52568"/>
    <w:multiLevelType w:val="hybridMultilevel"/>
    <w:tmpl w:val="A224EB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3CD575B1"/>
    <w:multiLevelType w:val="hybridMultilevel"/>
    <w:tmpl w:val="9D4CE0D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D5D4FC4"/>
    <w:multiLevelType w:val="hybridMultilevel"/>
    <w:tmpl w:val="D3B42E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DEE15D0"/>
    <w:multiLevelType w:val="hybridMultilevel"/>
    <w:tmpl w:val="22B002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DFA6D3C"/>
    <w:multiLevelType w:val="hybridMultilevel"/>
    <w:tmpl w:val="EB9A1F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EC124A8"/>
    <w:multiLevelType w:val="hybridMultilevel"/>
    <w:tmpl w:val="E59C37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EFC0FD1"/>
    <w:multiLevelType w:val="hybridMultilevel"/>
    <w:tmpl w:val="CF8A6B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FCB1A17"/>
    <w:multiLevelType w:val="hybridMultilevel"/>
    <w:tmpl w:val="4036E6D2"/>
    <w:lvl w:ilvl="0" w:tplc="12B6315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FDB7243"/>
    <w:multiLevelType w:val="hybridMultilevel"/>
    <w:tmpl w:val="8A4C09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19358BC"/>
    <w:multiLevelType w:val="hybridMultilevel"/>
    <w:tmpl w:val="EE1ADB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419F3810"/>
    <w:multiLevelType w:val="hybridMultilevel"/>
    <w:tmpl w:val="F40866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41C84C78"/>
    <w:multiLevelType w:val="multilevel"/>
    <w:tmpl w:val="0FF21A9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42E50EDB"/>
    <w:multiLevelType w:val="hybridMultilevel"/>
    <w:tmpl w:val="21D2DE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4CA4AF6"/>
    <w:multiLevelType w:val="multilevel"/>
    <w:tmpl w:val="0FF21A9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45FC27AA"/>
    <w:multiLevelType w:val="hybridMultilevel"/>
    <w:tmpl w:val="C22A7A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7346536"/>
    <w:multiLevelType w:val="hybridMultilevel"/>
    <w:tmpl w:val="29F893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87D1C3A"/>
    <w:multiLevelType w:val="hybridMultilevel"/>
    <w:tmpl w:val="4DDC64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8FA6C69"/>
    <w:multiLevelType w:val="hybridMultilevel"/>
    <w:tmpl w:val="F50455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B3C7434"/>
    <w:multiLevelType w:val="hybridMultilevel"/>
    <w:tmpl w:val="847292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B567687"/>
    <w:multiLevelType w:val="hybridMultilevel"/>
    <w:tmpl w:val="DAE04F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4C7B5AA4"/>
    <w:multiLevelType w:val="hybridMultilevel"/>
    <w:tmpl w:val="09CE6B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CD003BF"/>
    <w:multiLevelType w:val="hybridMultilevel"/>
    <w:tmpl w:val="D52229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CEE1074"/>
    <w:multiLevelType w:val="hybridMultilevel"/>
    <w:tmpl w:val="FC3893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4CF17C89"/>
    <w:multiLevelType w:val="hybridMultilevel"/>
    <w:tmpl w:val="D3F058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4D5871B4"/>
    <w:multiLevelType w:val="hybridMultilevel"/>
    <w:tmpl w:val="BB4E1006"/>
    <w:lvl w:ilvl="0" w:tplc="E9D2D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4E6709EC"/>
    <w:multiLevelType w:val="hybridMultilevel"/>
    <w:tmpl w:val="84A2A2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00D3A33"/>
    <w:multiLevelType w:val="hybridMultilevel"/>
    <w:tmpl w:val="B052CC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05220B5"/>
    <w:multiLevelType w:val="hybridMultilevel"/>
    <w:tmpl w:val="D0A26934"/>
    <w:lvl w:ilvl="0" w:tplc="E9D2D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074447E"/>
    <w:multiLevelType w:val="hybridMultilevel"/>
    <w:tmpl w:val="C9B23C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1707B64"/>
    <w:multiLevelType w:val="hybridMultilevel"/>
    <w:tmpl w:val="FEE2CF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1770D80"/>
    <w:multiLevelType w:val="hybridMultilevel"/>
    <w:tmpl w:val="3CA2735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6" w15:restartNumberingAfterBreak="0">
    <w:nsid w:val="519217B3"/>
    <w:multiLevelType w:val="hybridMultilevel"/>
    <w:tmpl w:val="A58803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51AE4F80"/>
    <w:multiLevelType w:val="hybridMultilevel"/>
    <w:tmpl w:val="62B2AA2C"/>
    <w:lvl w:ilvl="0" w:tplc="12B6315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5277760C"/>
    <w:multiLevelType w:val="hybridMultilevel"/>
    <w:tmpl w:val="108E7DB6"/>
    <w:lvl w:ilvl="0" w:tplc="E9D2D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3AB03DB"/>
    <w:multiLevelType w:val="hybridMultilevel"/>
    <w:tmpl w:val="5420BF46"/>
    <w:lvl w:ilvl="0" w:tplc="E9D2D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5381A8F"/>
    <w:multiLevelType w:val="hybridMultilevel"/>
    <w:tmpl w:val="D8B8ABC0"/>
    <w:lvl w:ilvl="0" w:tplc="12B6315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5BC5783"/>
    <w:multiLevelType w:val="hybridMultilevel"/>
    <w:tmpl w:val="080283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574B1DED"/>
    <w:multiLevelType w:val="hybridMultilevel"/>
    <w:tmpl w:val="7D80F8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576877DF"/>
    <w:multiLevelType w:val="hybridMultilevel"/>
    <w:tmpl w:val="12361148"/>
    <w:lvl w:ilvl="0" w:tplc="E9D2D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579A0126"/>
    <w:multiLevelType w:val="hybridMultilevel"/>
    <w:tmpl w:val="5B9E344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57D130AE"/>
    <w:multiLevelType w:val="hybridMultilevel"/>
    <w:tmpl w:val="6B04F324"/>
    <w:lvl w:ilvl="0" w:tplc="0F42B7AA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57DF60F5"/>
    <w:multiLevelType w:val="hybridMultilevel"/>
    <w:tmpl w:val="DECCEA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8132C50"/>
    <w:multiLevelType w:val="hybridMultilevel"/>
    <w:tmpl w:val="82AEF2DE"/>
    <w:lvl w:ilvl="0" w:tplc="12B6315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58E506C6"/>
    <w:multiLevelType w:val="hybridMultilevel"/>
    <w:tmpl w:val="00CA88F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594623A0"/>
    <w:multiLevelType w:val="hybridMultilevel"/>
    <w:tmpl w:val="F5BA78F6"/>
    <w:lvl w:ilvl="0" w:tplc="E9D2D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5A220E19"/>
    <w:multiLevelType w:val="hybridMultilevel"/>
    <w:tmpl w:val="009A94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5A2867F2"/>
    <w:multiLevelType w:val="hybridMultilevel"/>
    <w:tmpl w:val="0E540B76"/>
    <w:lvl w:ilvl="0" w:tplc="12B6315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5A636462"/>
    <w:multiLevelType w:val="hybridMultilevel"/>
    <w:tmpl w:val="B324DE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5B686803"/>
    <w:multiLevelType w:val="hybridMultilevel"/>
    <w:tmpl w:val="26E2F6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5BF10136"/>
    <w:multiLevelType w:val="hybridMultilevel"/>
    <w:tmpl w:val="2E5A7F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5C4E6F9A"/>
    <w:multiLevelType w:val="hybridMultilevel"/>
    <w:tmpl w:val="60B6A7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5D640F7C"/>
    <w:multiLevelType w:val="hybridMultilevel"/>
    <w:tmpl w:val="815296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5D775899"/>
    <w:multiLevelType w:val="hybridMultilevel"/>
    <w:tmpl w:val="800AA578"/>
    <w:lvl w:ilvl="0" w:tplc="E9D2D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5E117763"/>
    <w:multiLevelType w:val="hybridMultilevel"/>
    <w:tmpl w:val="E918EB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5FF05510"/>
    <w:multiLevelType w:val="hybridMultilevel"/>
    <w:tmpl w:val="25048E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0141CE4"/>
    <w:multiLevelType w:val="hybridMultilevel"/>
    <w:tmpl w:val="2D86D7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6042076F"/>
    <w:multiLevelType w:val="hybridMultilevel"/>
    <w:tmpl w:val="CE8EC8D2"/>
    <w:lvl w:ilvl="0" w:tplc="E9D2D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19E240C"/>
    <w:multiLevelType w:val="hybridMultilevel"/>
    <w:tmpl w:val="1B62BD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2B75BA5"/>
    <w:multiLevelType w:val="hybridMultilevel"/>
    <w:tmpl w:val="41D04A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64277BA6"/>
    <w:multiLevelType w:val="hybridMultilevel"/>
    <w:tmpl w:val="DDC0B5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4927530"/>
    <w:multiLevelType w:val="hybridMultilevel"/>
    <w:tmpl w:val="EDA2072E"/>
    <w:lvl w:ilvl="0" w:tplc="E9D2D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64D33615"/>
    <w:multiLevelType w:val="hybridMultilevel"/>
    <w:tmpl w:val="24DC4F24"/>
    <w:lvl w:ilvl="0" w:tplc="E9D2D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65250D79"/>
    <w:multiLevelType w:val="hybridMultilevel"/>
    <w:tmpl w:val="21F6533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65536C30"/>
    <w:multiLevelType w:val="hybridMultilevel"/>
    <w:tmpl w:val="80B290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661C1FE3"/>
    <w:multiLevelType w:val="hybridMultilevel"/>
    <w:tmpl w:val="E1C285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67AE467C"/>
    <w:multiLevelType w:val="hybridMultilevel"/>
    <w:tmpl w:val="8F10E7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68606A95"/>
    <w:multiLevelType w:val="hybridMultilevel"/>
    <w:tmpl w:val="6CC2AB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6B4D438C"/>
    <w:multiLevelType w:val="hybridMultilevel"/>
    <w:tmpl w:val="1D5218EA"/>
    <w:lvl w:ilvl="0" w:tplc="12B6315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6C2E5EE2"/>
    <w:multiLevelType w:val="hybridMultilevel"/>
    <w:tmpl w:val="97D443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6D330D66"/>
    <w:multiLevelType w:val="hybridMultilevel"/>
    <w:tmpl w:val="525C2C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6DB86D66"/>
    <w:multiLevelType w:val="hybridMultilevel"/>
    <w:tmpl w:val="3CE8E1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6EE764F0"/>
    <w:multiLevelType w:val="hybridMultilevel"/>
    <w:tmpl w:val="3316224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6F531873"/>
    <w:multiLevelType w:val="hybridMultilevel"/>
    <w:tmpl w:val="6AEC53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6FA13783"/>
    <w:multiLevelType w:val="hybridMultilevel"/>
    <w:tmpl w:val="D8E69A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0F06D9E"/>
    <w:multiLevelType w:val="hybridMultilevel"/>
    <w:tmpl w:val="4B346F78"/>
    <w:lvl w:ilvl="0" w:tplc="E9D2D7B2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0" w15:restartNumberingAfterBreak="0">
    <w:nsid w:val="71050DB6"/>
    <w:multiLevelType w:val="hybridMultilevel"/>
    <w:tmpl w:val="5714314E"/>
    <w:lvl w:ilvl="0" w:tplc="E9D2D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11505B2"/>
    <w:multiLevelType w:val="hybridMultilevel"/>
    <w:tmpl w:val="8066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71301D21"/>
    <w:multiLevelType w:val="hybridMultilevel"/>
    <w:tmpl w:val="7598DE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1E41569"/>
    <w:multiLevelType w:val="hybridMultilevel"/>
    <w:tmpl w:val="0172C1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73833101"/>
    <w:multiLevelType w:val="hybridMultilevel"/>
    <w:tmpl w:val="3FFC2698"/>
    <w:lvl w:ilvl="0" w:tplc="E9D2D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3AB39D4"/>
    <w:multiLevelType w:val="hybridMultilevel"/>
    <w:tmpl w:val="6A20D5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73D8077E"/>
    <w:multiLevelType w:val="hybridMultilevel"/>
    <w:tmpl w:val="5770CA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4F81B19"/>
    <w:multiLevelType w:val="hybridMultilevel"/>
    <w:tmpl w:val="959E43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75DF47CF"/>
    <w:multiLevelType w:val="hybridMultilevel"/>
    <w:tmpl w:val="305803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75FF164D"/>
    <w:multiLevelType w:val="hybridMultilevel"/>
    <w:tmpl w:val="7380624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76EA35B6"/>
    <w:multiLevelType w:val="hybridMultilevel"/>
    <w:tmpl w:val="9F5C3ACC"/>
    <w:lvl w:ilvl="0" w:tplc="E9D2D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77565D66"/>
    <w:multiLevelType w:val="hybridMultilevel"/>
    <w:tmpl w:val="D2686ED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778C0C79"/>
    <w:multiLevelType w:val="multilevel"/>
    <w:tmpl w:val="31DC121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93" w15:restartNumberingAfterBreak="0">
    <w:nsid w:val="781A5464"/>
    <w:multiLevelType w:val="hybridMultilevel"/>
    <w:tmpl w:val="5AE686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32B05C">
      <w:start w:val="2"/>
      <w:numFmt w:val="bullet"/>
      <w:lvlText w:val="•"/>
      <w:lvlJc w:val="left"/>
      <w:pPr>
        <w:ind w:left="2160" w:hanging="360"/>
      </w:pPr>
      <w:rPr>
        <w:rFonts w:ascii="ForFuture Sans" w:eastAsia="Times New Roman" w:hAnsi="ForFuture Sans" w:cs="Times New Roman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79950D0A"/>
    <w:multiLevelType w:val="hybridMultilevel"/>
    <w:tmpl w:val="E92264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79ED4AFB"/>
    <w:multiLevelType w:val="hybridMultilevel"/>
    <w:tmpl w:val="9C448E18"/>
    <w:lvl w:ilvl="0" w:tplc="E9D2D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7B397E83"/>
    <w:multiLevelType w:val="hybridMultilevel"/>
    <w:tmpl w:val="0C86AC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7B651228"/>
    <w:multiLevelType w:val="hybridMultilevel"/>
    <w:tmpl w:val="9DAC58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7B814A99"/>
    <w:multiLevelType w:val="hybridMultilevel"/>
    <w:tmpl w:val="0EE84A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7C7C7376"/>
    <w:multiLevelType w:val="singleLevel"/>
    <w:tmpl w:val="AFD88520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646459" w:themeColor="accent2"/>
        <w:sz w:val="22"/>
      </w:rPr>
    </w:lvl>
  </w:abstractNum>
  <w:abstractNum w:abstractNumId="200" w15:restartNumberingAfterBreak="0">
    <w:nsid w:val="7D2A090A"/>
    <w:multiLevelType w:val="hybridMultilevel"/>
    <w:tmpl w:val="F2DA45B0"/>
    <w:lvl w:ilvl="0" w:tplc="E9D2D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7D77079E"/>
    <w:multiLevelType w:val="hybridMultilevel"/>
    <w:tmpl w:val="CDE8BE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7E9040D4"/>
    <w:multiLevelType w:val="multilevel"/>
    <w:tmpl w:val="AB9E4A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7F7D20AD"/>
    <w:multiLevelType w:val="hybridMultilevel"/>
    <w:tmpl w:val="97A04C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7FB924C4"/>
    <w:multiLevelType w:val="hybridMultilevel"/>
    <w:tmpl w:val="38F8F1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295946">
    <w:abstractNumId w:val="76"/>
  </w:num>
  <w:num w:numId="2" w16cid:durableId="420686118">
    <w:abstractNumId w:val="8"/>
  </w:num>
  <w:num w:numId="3" w16cid:durableId="70078666">
    <w:abstractNumId w:val="3"/>
  </w:num>
  <w:num w:numId="4" w16cid:durableId="1574507049">
    <w:abstractNumId w:val="2"/>
  </w:num>
  <w:num w:numId="5" w16cid:durableId="1774785367">
    <w:abstractNumId w:val="1"/>
  </w:num>
  <w:num w:numId="6" w16cid:durableId="1549411538">
    <w:abstractNumId w:val="0"/>
  </w:num>
  <w:num w:numId="7" w16cid:durableId="1564489090">
    <w:abstractNumId w:val="9"/>
  </w:num>
  <w:num w:numId="8" w16cid:durableId="1134713868">
    <w:abstractNumId w:val="7"/>
  </w:num>
  <w:num w:numId="9" w16cid:durableId="818494202">
    <w:abstractNumId w:val="6"/>
  </w:num>
  <w:num w:numId="10" w16cid:durableId="1116943174">
    <w:abstractNumId w:val="5"/>
  </w:num>
  <w:num w:numId="11" w16cid:durableId="257949756">
    <w:abstractNumId w:val="4"/>
  </w:num>
  <w:num w:numId="12" w16cid:durableId="696276561">
    <w:abstractNumId w:val="31"/>
  </w:num>
  <w:num w:numId="13" w16cid:durableId="1747528845">
    <w:abstractNumId w:val="199"/>
  </w:num>
  <w:num w:numId="14" w16cid:durableId="630598792">
    <w:abstractNumId w:val="192"/>
  </w:num>
  <w:num w:numId="15" w16cid:durableId="323246209">
    <w:abstractNumId w:val="127"/>
  </w:num>
  <w:num w:numId="16" w16cid:durableId="349645805">
    <w:abstractNumId w:val="131"/>
  </w:num>
  <w:num w:numId="17" w16cid:durableId="801995912">
    <w:abstractNumId w:val="85"/>
  </w:num>
  <w:num w:numId="18" w16cid:durableId="1988436283">
    <w:abstractNumId w:val="55"/>
  </w:num>
  <w:num w:numId="19" w16cid:durableId="1446925473">
    <w:abstractNumId w:val="65"/>
  </w:num>
  <w:num w:numId="20" w16cid:durableId="93447991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03908908">
    <w:abstractNumId w:val="105"/>
  </w:num>
  <w:num w:numId="22" w16cid:durableId="2031833986">
    <w:abstractNumId w:val="92"/>
  </w:num>
  <w:num w:numId="23" w16cid:durableId="433403721">
    <w:abstractNumId w:val="19"/>
  </w:num>
  <w:num w:numId="24" w16cid:durableId="1724132277">
    <w:abstractNumId w:val="49"/>
  </w:num>
  <w:num w:numId="25" w16cid:durableId="1458909884">
    <w:abstractNumId w:val="33"/>
  </w:num>
  <w:num w:numId="26" w16cid:durableId="928925922">
    <w:abstractNumId w:val="145"/>
  </w:num>
  <w:num w:numId="27" w16cid:durableId="612591475">
    <w:abstractNumId w:val="171"/>
  </w:num>
  <w:num w:numId="28" w16cid:durableId="1929731115">
    <w:abstractNumId w:val="46"/>
  </w:num>
  <w:num w:numId="29" w16cid:durableId="1880585706">
    <w:abstractNumId w:val="113"/>
  </w:num>
  <w:num w:numId="30" w16cid:durableId="1590770007">
    <w:abstractNumId w:val="67"/>
  </w:num>
  <w:num w:numId="31" w16cid:durableId="718746168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48224008">
    <w:abstractNumId w:val="118"/>
  </w:num>
  <w:num w:numId="33" w16cid:durableId="926495379">
    <w:abstractNumId w:val="32"/>
  </w:num>
  <w:num w:numId="34" w16cid:durableId="1348672927">
    <w:abstractNumId w:val="192"/>
  </w:num>
  <w:num w:numId="35" w16cid:durableId="122427579">
    <w:abstractNumId w:val="192"/>
  </w:num>
  <w:num w:numId="36" w16cid:durableId="554506869">
    <w:abstractNumId w:val="42"/>
  </w:num>
  <w:num w:numId="37" w16cid:durableId="519052606">
    <w:abstractNumId w:val="48"/>
  </w:num>
  <w:num w:numId="38" w16cid:durableId="1269192222">
    <w:abstractNumId w:val="12"/>
  </w:num>
  <w:num w:numId="39" w16cid:durableId="1437483029">
    <w:abstractNumId w:val="202"/>
  </w:num>
  <w:num w:numId="40" w16cid:durableId="1917202686">
    <w:abstractNumId w:val="45"/>
  </w:num>
  <w:num w:numId="41" w16cid:durableId="1034421171">
    <w:abstractNumId w:val="44"/>
  </w:num>
  <w:num w:numId="42" w16cid:durableId="483158162">
    <w:abstractNumId w:val="130"/>
  </w:num>
  <w:num w:numId="43" w16cid:durableId="939489343">
    <w:abstractNumId w:val="97"/>
  </w:num>
  <w:num w:numId="44" w16cid:durableId="439567556">
    <w:abstractNumId w:val="16"/>
  </w:num>
  <w:num w:numId="45" w16cid:durableId="594479087">
    <w:abstractNumId w:val="54"/>
  </w:num>
  <w:num w:numId="46" w16cid:durableId="683021976">
    <w:abstractNumId w:val="193"/>
  </w:num>
  <w:num w:numId="47" w16cid:durableId="1484811690">
    <w:abstractNumId w:val="69"/>
  </w:num>
  <w:num w:numId="48" w16cid:durableId="720058792">
    <w:abstractNumId w:val="22"/>
  </w:num>
  <w:num w:numId="49" w16cid:durableId="1487671776">
    <w:abstractNumId w:val="60"/>
  </w:num>
  <w:num w:numId="50" w16cid:durableId="1902474084">
    <w:abstractNumId w:val="25"/>
  </w:num>
  <w:num w:numId="51" w16cid:durableId="607591340">
    <w:abstractNumId w:val="121"/>
  </w:num>
  <w:num w:numId="52" w16cid:durableId="1339428604">
    <w:abstractNumId w:val="43"/>
  </w:num>
  <w:num w:numId="53" w16cid:durableId="1869830871">
    <w:abstractNumId w:val="86"/>
  </w:num>
  <w:num w:numId="54" w16cid:durableId="1906378603">
    <w:abstractNumId w:val="128"/>
  </w:num>
  <w:num w:numId="55" w16cid:durableId="995961370">
    <w:abstractNumId w:val="158"/>
  </w:num>
  <w:num w:numId="56" w16cid:durableId="674648828">
    <w:abstractNumId w:val="155"/>
  </w:num>
  <w:num w:numId="57" w16cid:durableId="596059491">
    <w:abstractNumId w:val="204"/>
  </w:num>
  <w:num w:numId="58" w16cid:durableId="1514682727">
    <w:abstractNumId w:val="159"/>
  </w:num>
  <w:num w:numId="59" w16cid:durableId="1040589263">
    <w:abstractNumId w:val="124"/>
  </w:num>
  <w:num w:numId="60" w16cid:durableId="861167593">
    <w:abstractNumId w:val="89"/>
  </w:num>
  <w:num w:numId="61" w16cid:durableId="706568600">
    <w:abstractNumId w:val="163"/>
  </w:num>
  <w:num w:numId="62" w16cid:durableId="1853299448">
    <w:abstractNumId w:val="146"/>
  </w:num>
  <w:num w:numId="63" w16cid:durableId="443966233">
    <w:abstractNumId w:val="185"/>
  </w:num>
  <w:num w:numId="64" w16cid:durableId="166332049">
    <w:abstractNumId w:val="72"/>
  </w:num>
  <w:num w:numId="65" w16cid:durableId="1687244225">
    <w:abstractNumId w:val="99"/>
  </w:num>
  <w:num w:numId="66" w16cid:durableId="317273032">
    <w:abstractNumId w:val="126"/>
  </w:num>
  <w:num w:numId="67" w16cid:durableId="1117335848">
    <w:abstractNumId w:val="14"/>
  </w:num>
  <w:num w:numId="68" w16cid:durableId="1833981515">
    <w:abstractNumId w:val="100"/>
  </w:num>
  <w:num w:numId="69" w16cid:durableId="1123962614">
    <w:abstractNumId w:val="26"/>
  </w:num>
  <w:num w:numId="70" w16cid:durableId="1507475517">
    <w:abstractNumId w:val="104"/>
  </w:num>
  <w:num w:numId="71" w16cid:durableId="2057969135">
    <w:abstractNumId w:val="30"/>
  </w:num>
  <w:num w:numId="72" w16cid:durableId="559631577">
    <w:abstractNumId w:val="186"/>
  </w:num>
  <w:num w:numId="73" w16cid:durableId="267128639">
    <w:abstractNumId w:val="23"/>
  </w:num>
  <w:num w:numId="74" w16cid:durableId="1392924777">
    <w:abstractNumId w:val="122"/>
  </w:num>
  <w:num w:numId="75" w16cid:durableId="346947799">
    <w:abstractNumId w:val="162"/>
  </w:num>
  <w:num w:numId="76" w16cid:durableId="217908577">
    <w:abstractNumId w:val="191"/>
  </w:num>
  <w:num w:numId="77" w16cid:durableId="1917740613">
    <w:abstractNumId w:val="62"/>
  </w:num>
  <w:num w:numId="78" w16cid:durableId="1288976671">
    <w:abstractNumId w:val="29"/>
  </w:num>
  <w:num w:numId="79" w16cid:durableId="477460650">
    <w:abstractNumId w:val="144"/>
  </w:num>
  <w:num w:numId="80" w16cid:durableId="346257473">
    <w:abstractNumId w:val="50"/>
  </w:num>
  <w:num w:numId="81" w16cid:durableId="1672489383">
    <w:abstractNumId w:val="75"/>
  </w:num>
  <w:num w:numId="82" w16cid:durableId="300236523">
    <w:abstractNumId w:val="188"/>
  </w:num>
  <w:num w:numId="83" w16cid:durableId="279773495">
    <w:abstractNumId w:val="120"/>
  </w:num>
  <w:num w:numId="84" w16cid:durableId="1380786498">
    <w:abstractNumId w:val="68"/>
  </w:num>
  <w:num w:numId="85" w16cid:durableId="1222668703">
    <w:abstractNumId w:val="111"/>
  </w:num>
  <w:num w:numId="86" w16cid:durableId="324361211">
    <w:abstractNumId w:val="178"/>
  </w:num>
  <w:num w:numId="87" w16cid:durableId="795441720">
    <w:abstractNumId w:val="140"/>
  </w:num>
  <w:num w:numId="88" w16cid:durableId="129368505">
    <w:abstractNumId w:val="137"/>
  </w:num>
  <w:num w:numId="89" w16cid:durableId="1478692159">
    <w:abstractNumId w:val="172"/>
  </w:num>
  <w:num w:numId="90" w16cid:durableId="1743991776">
    <w:abstractNumId w:val="147"/>
  </w:num>
  <w:num w:numId="91" w16cid:durableId="619997308">
    <w:abstractNumId w:val="87"/>
  </w:num>
  <w:num w:numId="92" w16cid:durableId="536159202">
    <w:abstractNumId w:val="134"/>
  </w:num>
  <w:num w:numId="93" w16cid:durableId="2106071459">
    <w:abstractNumId w:val="74"/>
  </w:num>
  <w:num w:numId="94" w16cid:durableId="1618174128">
    <w:abstractNumId w:val="38"/>
  </w:num>
  <w:num w:numId="95" w16cid:durableId="1813447895">
    <w:abstractNumId w:val="151"/>
  </w:num>
  <w:num w:numId="96" w16cid:durableId="1790274831">
    <w:abstractNumId w:val="47"/>
  </w:num>
  <w:num w:numId="97" w16cid:durableId="905842203">
    <w:abstractNumId w:val="117"/>
  </w:num>
  <w:num w:numId="98" w16cid:durableId="692272305">
    <w:abstractNumId w:val="71"/>
  </w:num>
  <w:num w:numId="99" w16cid:durableId="315572029">
    <w:abstractNumId w:val="112"/>
  </w:num>
  <w:num w:numId="100" w16cid:durableId="2000959157">
    <w:abstractNumId w:val="174"/>
  </w:num>
  <w:num w:numId="101" w16cid:durableId="1488860434">
    <w:abstractNumId w:val="66"/>
  </w:num>
  <w:num w:numId="102" w16cid:durableId="1597329664">
    <w:abstractNumId w:val="110"/>
  </w:num>
  <w:num w:numId="103" w16cid:durableId="103352931">
    <w:abstractNumId w:val="81"/>
  </w:num>
  <w:num w:numId="104" w16cid:durableId="83847777">
    <w:abstractNumId w:val="133"/>
  </w:num>
  <w:num w:numId="105" w16cid:durableId="1621835243">
    <w:abstractNumId w:val="41"/>
  </w:num>
  <w:num w:numId="106" w16cid:durableId="1713923681">
    <w:abstractNumId w:val="148"/>
  </w:num>
  <w:num w:numId="107" w16cid:durableId="2035381267">
    <w:abstractNumId w:val="106"/>
  </w:num>
  <w:num w:numId="108" w16cid:durableId="92015232">
    <w:abstractNumId w:val="182"/>
  </w:num>
  <w:num w:numId="109" w16cid:durableId="1804620351">
    <w:abstractNumId w:val="203"/>
  </w:num>
  <w:num w:numId="110" w16cid:durableId="2008165631">
    <w:abstractNumId w:val="168"/>
  </w:num>
  <w:num w:numId="111" w16cid:durableId="136187895">
    <w:abstractNumId w:val="52"/>
  </w:num>
  <w:num w:numId="112" w16cid:durableId="2031949781">
    <w:abstractNumId w:val="181"/>
  </w:num>
  <w:num w:numId="113" w16cid:durableId="767197016">
    <w:abstractNumId w:val="91"/>
  </w:num>
  <w:num w:numId="114" w16cid:durableId="1417442149">
    <w:abstractNumId w:val="98"/>
  </w:num>
  <w:num w:numId="115" w16cid:durableId="51856310">
    <w:abstractNumId w:val="154"/>
  </w:num>
  <w:num w:numId="116" w16cid:durableId="548690364">
    <w:abstractNumId w:val="108"/>
  </w:num>
  <w:num w:numId="117" w16cid:durableId="1124930303">
    <w:abstractNumId w:val="194"/>
  </w:num>
  <w:num w:numId="118" w16cid:durableId="1306350969">
    <w:abstractNumId w:val="136"/>
  </w:num>
  <w:num w:numId="119" w16cid:durableId="555436318">
    <w:abstractNumId w:val="141"/>
  </w:num>
  <w:num w:numId="120" w16cid:durableId="84113548">
    <w:abstractNumId w:val="156"/>
  </w:num>
  <w:num w:numId="121" w16cid:durableId="1907102360">
    <w:abstractNumId w:val="189"/>
  </w:num>
  <w:num w:numId="122" w16cid:durableId="81145334">
    <w:abstractNumId w:val="17"/>
  </w:num>
  <w:num w:numId="123" w16cid:durableId="1206874360">
    <w:abstractNumId w:val="78"/>
  </w:num>
  <w:num w:numId="124" w16cid:durableId="186060990">
    <w:abstractNumId w:val="18"/>
  </w:num>
  <w:num w:numId="125" w16cid:durableId="313803002">
    <w:abstractNumId w:val="176"/>
  </w:num>
  <w:num w:numId="126" w16cid:durableId="869026554">
    <w:abstractNumId w:val="77"/>
  </w:num>
  <w:num w:numId="127" w16cid:durableId="2018993839">
    <w:abstractNumId w:val="39"/>
  </w:num>
  <w:num w:numId="128" w16cid:durableId="12389279">
    <w:abstractNumId w:val="10"/>
  </w:num>
  <w:num w:numId="129" w16cid:durableId="41488897">
    <w:abstractNumId w:val="177"/>
  </w:num>
  <w:num w:numId="130" w16cid:durableId="992290870">
    <w:abstractNumId w:val="173"/>
  </w:num>
  <w:num w:numId="131" w16cid:durableId="1023441100">
    <w:abstractNumId w:val="64"/>
  </w:num>
  <w:num w:numId="132" w16cid:durableId="1557736248">
    <w:abstractNumId w:val="129"/>
  </w:num>
  <w:num w:numId="133" w16cid:durableId="485828576">
    <w:abstractNumId w:val="20"/>
  </w:num>
  <w:num w:numId="134" w16cid:durableId="1457410386">
    <w:abstractNumId w:val="15"/>
  </w:num>
  <w:num w:numId="135" w16cid:durableId="132793148">
    <w:abstractNumId w:val="21"/>
  </w:num>
  <w:num w:numId="136" w16cid:durableId="1209218678">
    <w:abstractNumId w:val="149"/>
  </w:num>
  <w:num w:numId="137" w16cid:durableId="576402891">
    <w:abstractNumId w:val="184"/>
  </w:num>
  <w:num w:numId="138" w16cid:durableId="973365456">
    <w:abstractNumId w:val="157"/>
  </w:num>
  <w:num w:numId="139" w16cid:durableId="2102798308">
    <w:abstractNumId w:val="58"/>
  </w:num>
  <w:num w:numId="140" w16cid:durableId="878587840">
    <w:abstractNumId w:val="57"/>
  </w:num>
  <w:num w:numId="141" w16cid:durableId="1355688379">
    <w:abstractNumId w:val="79"/>
  </w:num>
  <w:num w:numId="142" w16cid:durableId="1400446259">
    <w:abstractNumId w:val="143"/>
  </w:num>
  <w:num w:numId="143" w16cid:durableId="1854294990">
    <w:abstractNumId w:val="152"/>
  </w:num>
  <w:num w:numId="144" w16cid:durableId="868421264">
    <w:abstractNumId w:val="139"/>
  </w:num>
  <w:num w:numId="145" w16cid:durableId="437917499">
    <w:abstractNumId w:val="166"/>
  </w:num>
  <w:num w:numId="146" w16cid:durableId="1341153309">
    <w:abstractNumId w:val="27"/>
  </w:num>
  <w:num w:numId="147" w16cid:durableId="576020633">
    <w:abstractNumId w:val="40"/>
  </w:num>
  <w:num w:numId="148" w16cid:durableId="971639810">
    <w:abstractNumId w:val="170"/>
  </w:num>
  <w:num w:numId="149" w16cid:durableId="37125064">
    <w:abstractNumId w:val="190"/>
  </w:num>
  <w:num w:numId="150" w16cid:durableId="201095828">
    <w:abstractNumId w:val="153"/>
  </w:num>
  <w:num w:numId="151" w16cid:durableId="1399550847">
    <w:abstractNumId w:val="53"/>
  </w:num>
  <w:num w:numId="152" w16cid:durableId="1021008084">
    <w:abstractNumId w:val="37"/>
  </w:num>
  <w:num w:numId="153" w16cid:durableId="635722484">
    <w:abstractNumId w:val="200"/>
  </w:num>
  <w:num w:numId="154" w16cid:durableId="1356226480">
    <w:abstractNumId w:val="73"/>
  </w:num>
  <w:num w:numId="155" w16cid:durableId="859274676">
    <w:abstractNumId w:val="82"/>
  </w:num>
  <w:num w:numId="156" w16cid:durableId="1409422767">
    <w:abstractNumId w:val="101"/>
  </w:num>
  <w:num w:numId="157" w16cid:durableId="879439187">
    <w:abstractNumId w:val="24"/>
  </w:num>
  <w:num w:numId="158" w16cid:durableId="1748184475">
    <w:abstractNumId w:val="161"/>
  </w:num>
  <w:num w:numId="159" w16cid:durableId="307630931">
    <w:abstractNumId w:val="195"/>
  </w:num>
  <w:num w:numId="160" w16cid:durableId="1744452009">
    <w:abstractNumId w:val="138"/>
  </w:num>
  <w:num w:numId="161" w16cid:durableId="165555686">
    <w:abstractNumId w:val="13"/>
  </w:num>
  <w:num w:numId="162" w16cid:durableId="1358576200">
    <w:abstractNumId w:val="83"/>
  </w:num>
  <w:num w:numId="163" w16cid:durableId="1646276029">
    <w:abstractNumId w:val="179"/>
  </w:num>
  <w:num w:numId="164" w16cid:durableId="1316449686">
    <w:abstractNumId w:val="165"/>
  </w:num>
  <w:num w:numId="165" w16cid:durableId="2090542881">
    <w:abstractNumId w:val="132"/>
  </w:num>
  <w:num w:numId="166" w16cid:durableId="956256367">
    <w:abstractNumId w:val="180"/>
  </w:num>
  <w:num w:numId="167" w16cid:durableId="1106074663">
    <w:abstractNumId w:val="51"/>
  </w:num>
  <w:num w:numId="168" w16cid:durableId="579485796">
    <w:abstractNumId w:val="197"/>
  </w:num>
  <w:num w:numId="169" w16cid:durableId="1265962664">
    <w:abstractNumId w:val="183"/>
  </w:num>
  <w:num w:numId="170" w16cid:durableId="248854467">
    <w:abstractNumId w:val="164"/>
  </w:num>
  <w:num w:numId="171" w16cid:durableId="477305274">
    <w:abstractNumId w:val="63"/>
  </w:num>
  <w:num w:numId="172" w16cid:durableId="1958901280">
    <w:abstractNumId w:val="201"/>
  </w:num>
  <w:num w:numId="173" w16cid:durableId="496725430">
    <w:abstractNumId w:val="93"/>
  </w:num>
  <w:num w:numId="174" w16cid:durableId="559292238">
    <w:abstractNumId w:val="59"/>
  </w:num>
  <w:num w:numId="175" w16cid:durableId="550767290">
    <w:abstractNumId w:val="84"/>
  </w:num>
  <w:num w:numId="176" w16cid:durableId="2025134849">
    <w:abstractNumId w:val="80"/>
  </w:num>
  <w:num w:numId="177" w16cid:durableId="176425084">
    <w:abstractNumId w:val="90"/>
  </w:num>
  <w:num w:numId="178" w16cid:durableId="1877816561">
    <w:abstractNumId w:val="115"/>
  </w:num>
  <w:num w:numId="179" w16cid:durableId="421529688">
    <w:abstractNumId w:val="95"/>
  </w:num>
  <w:num w:numId="180" w16cid:durableId="281697069">
    <w:abstractNumId w:val="56"/>
  </w:num>
  <w:num w:numId="181" w16cid:durableId="128666071">
    <w:abstractNumId w:val="11"/>
  </w:num>
  <w:num w:numId="182" w16cid:durableId="827211393">
    <w:abstractNumId w:val="70"/>
  </w:num>
  <w:num w:numId="183" w16cid:durableId="187136362">
    <w:abstractNumId w:val="96"/>
  </w:num>
  <w:num w:numId="184" w16cid:durableId="675303183">
    <w:abstractNumId w:val="103"/>
  </w:num>
  <w:num w:numId="185" w16cid:durableId="920409066">
    <w:abstractNumId w:val="36"/>
  </w:num>
  <w:num w:numId="186" w16cid:durableId="313147812">
    <w:abstractNumId w:val="175"/>
  </w:num>
  <w:num w:numId="187" w16cid:durableId="1362779893">
    <w:abstractNumId w:val="102"/>
  </w:num>
  <w:num w:numId="188" w16cid:durableId="1317957053">
    <w:abstractNumId w:val="114"/>
  </w:num>
  <w:num w:numId="189" w16cid:durableId="1622691140">
    <w:abstractNumId w:val="169"/>
  </w:num>
  <w:num w:numId="190" w16cid:durableId="1773353575">
    <w:abstractNumId w:val="94"/>
  </w:num>
  <w:num w:numId="191" w16cid:durableId="844056935">
    <w:abstractNumId w:val="109"/>
  </w:num>
  <w:num w:numId="192" w16cid:durableId="462190678">
    <w:abstractNumId w:val="150"/>
  </w:num>
  <w:num w:numId="193" w16cid:durableId="814103361">
    <w:abstractNumId w:val="160"/>
  </w:num>
  <w:num w:numId="194" w16cid:durableId="2137942277">
    <w:abstractNumId w:val="61"/>
  </w:num>
  <w:num w:numId="195" w16cid:durableId="1646156418">
    <w:abstractNumId w:val="187"/>
  </w:num>
  <w:num w:numId="196" w16cid:durableId="1358461716">
    <w:abstractNumId w:val="28"/>
  </w:num>
  <w:num w:numId="197" w16cid:durableId="28533712">
    <w:abstractNumId w:val="196"/>
  </w:num>
  <w:num w:numId="198" w16cid:durableId="1641494254">
    <w:abstractNumId w:val="35"/>
  </w:num>
  <w:num w:numId="199" w16cid:durableId="224951916">
    <w:abstractNumId w:val="123"/>
  </w:num>
  <w:num w:numId="200" w16cid:durableId="60103295">
    <w:abstractNumId w:val="88"/>
  </w:num>
  <w:num w:numId="201" w16cid:durableId="1400177844">
    <w:abstractNumId w:val="34"/>
  </w:num>
  <w:num w:numId="202" w16cid:durableId="599071363">
    <w:abstractNumId w:val="107"/>
  </w:num>
  <w:num w:numId="203" w16cid:durableId="1897931302">
    <w:abstractNumId w:val="125"/>
  </w:num>
  <w:num w:numId="204" w16cid:durableId="760100242">
    <w:abstractNumId w:val="167"/>
  </w:num>
  <w:num w:numId="205" w16cid:durableId="1661232410">
    <w:abstractNumId w:val="142"/>
  </w:num>
  <w:num w:numId="206" w16cid:durableId="205993516">
    <w:abstractNumId w:val="198"/>
  </w:num>
  <w:num w:numId="207" w16cid:durableId="772214930">
    <w:abstractNumId w:val="135"/>
  </w:num>
  <w:num w:numId="208" w16cid:durableId="638925592">
    <w:abstractNumId w:val="1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doNotDisplayPageBoundaries/>
  <w:proofState w:spelling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EC"/>
    <w:rsid w:val="000055DA"/>
    <w:rsid w:val="00005B2A"/>
    <w:rsid w:val="00011228"/>
    <w:rsid w:val="00021F53"/>
    <w:rsid w:val="00044167"/>
    <w:rsid w:val="00046AAE"/>
    <w:rsid w:val="0004788B"/>
    <w:rsid w:val="00052CB2"/>
    <w:rsid w:val="000568BB"/>
    <w:rsid w:val="0007413B"/>
    <w:rsid w:val="0007605C"/>
    <w:rsid w:val="00077133"/>
    <w:rsid w:val="00084BD7"/>
    <w:rsid w:val="0008643C"/>
    <w:rsid w:val="00091900"/>
    <w:rsid w:val="00093426"/>
    <w:rsid w:val="00094683"/>
    <w:rsid w:val="00094BC7"/>
    <w:rsid w:val="000A1087"/>
    <w:rsid w:val="000C1837"/>
    <w:rsid w:val="000D1414"/>
    <w:rsid w:val="000E0234"/>
    <w:rsid w:val="00101F30"/>
    <w:rsid w:val="00102584"/>
    <w:rsid w:val="00103EBC"/>
    <w:rsid w:val="00116E02"/>
    <w:rsid w:val="001347A8"/>
    <w:rsid w:val="001443C6"/>
    <w:rsid w:val="00165FED"/>
    <w:rsid w:val="0017039A"/>
    <w:rsid w:val="001726F0"/>
    <w:rsid w:val="0017565F"/>
    <w:rsid w:val="001811C7"/>
    <w:rsid w:val="00197609"/>
    <w:rsid w:val="001A3C0C"/>
    <w:rsid w:val="001B02BD"/>
    <w:rsid w:val="001B3173"/>
    <w:rsid w:val="001B3B26"/>
    <w:rsid w:val="001B64EC"/>
    <w:rsid w:val="001C3A08"/>
    <w:rsid w:val="001D58D0"/>
    <w:rsid w:val="002004FE"/>
    <w:rsid w:val="00216335"/>
    <w:rsid w:val="0024064D"/>
    <w:rsid w:val="002528C2"/>
    <w:rsid w:val="002678D8"/>
    <w:rsid w:val="0027129B"/>
    <w:rsid w:val="00293707"/>
    <w:rsid w:val="00295C5D"/>
    <w:rsid w:val="002A1F23"/>
    <w:rsid w:val="002A6AB4"/>
    <w:rsid w:val="002B017E"/>
    <w:rsid w:val="002C70BA"/>
    <w:rsid w:val="002C7F8F"/>
    <w:rsid w:val="002F6F81"/>
    <w:rsid w:val="00311266"/>
    <w:rsid w:val="00320E12"/>
    <w:rsid w:val="003347DC"/>
    <w:rsid w:val="00340E3A"/>
    <w:rsid w:val="003536B0"/>
    <w:rsid w:val="00357288"/>
    <w:rsid w:val="003607B4"/>
    <w:rsid w:val="003644ED"/>
    <w:rsid w:val="00374860"/>
    <w:rsid w:val="00391E4D"/>
    <w:rsid w:val="0039747B"/>
    <w:rsid w:val="003A244E"/>
    <w:rsid w:val="003A57AC"/>
    <w:rsid w:val="003A7CD1"/>
    <w:rsid w:val="003B1962"/>
    <w:rsid w:val="003C5EE6"/>
    <w:rsid w:val="003D4A04"/>
    <w:rsid w:val="003E0E17"/>
    <w:rsid w:val="003E0E71"/>
    <w:rsid w:val="003F5627"/>
    <w:rsid w:val="003F7D3B"/>
    <w:rsid w:val="00411601"/>
    <w:rsid w:val="00415799"/>
    <w:rsid w:val="0042132B"/>
    <w:rsid w:val="00431B11"/>
    <w:rsid w:val="0043367E"/>
    <w:rsid w:val="00433984"/>
    <w:rsid w:val="00444647"/>
    <w:rsid w:val="00452E85"/>
    <w:rsid w:val="00454A68"/>
    <w:rsid w:val="00460673"/>
    <w:rsid w:val="0046704A"/>
    <w:rsid w:val="00467E14"/>
    <w:rsid w:val="00482A19"/>
    <w:rsid w:val="004919FA"/>
    <w:rsid w:val="0049438F"/>
    <w:rsid w:val="004A2612"/>
    <w:rsid w:val="004C36EE"/>
    <w:rsid w:val="004C58D6"/>
    <w:rsid w:val="004D1CC3"/>
    <w:rsid w:val="004F3453"/>
    <w:rsid w:val="00503E7A"/>
    <w:rsid w:val="005129D4"/>
    <w:rsid w:val="00516ACD"/>
    <w:rsid w:val="00522C71"/>
    <w:rsid w:val="0053168A"/>
    <w:rsid w:val="005420D8"/>
    <w:rsid w:val="00544EF6"/>
    <w:rsid w:val="0054527E"/>
    <w:rsid w:val="005479A5"/>
    <w:rsid w:val="0055572D"/>
    <w:rsid w:val="00557100"/>
    <w:rsid w:val="00571147"/>
    <w:rsid w:val="00596CFF"/>
    <w:rsid w:val="005C0020"/>
    <w:rsid w:val="005C59B7"/>
    <w:rsid w:val="005D46CF"/>
    <w:rsid w:val="005D51C4"/>
    <w:rsid w:val="005E42CC"/>
    <w:rsid w:val="005E4876"/>
    <w:rsid w:val="005E6D47"/>
    <w:rsid w:val="005F30D7"/>
    <w:rsid w:val="005F40E1"/>
    <w:rsid w:val="0060016F"/>
    <w:rsid w:val="0061515C"/>
    <w:rsid w:val="00615777"/>
    <w:rsid w:val="0062397A"/>
    <w:rsid w:val="00624185"/>
    <w:rsid w:val="00642F73"/>
    <w:rsid w:val="00643480"/>
    <w:rsid w:val="006436A4"/>
    <w:rsid w:val="006530C3"/>
    <w:rsid w:val="0065419B"/>
    <w:rsid w:val="006602DE"/>
    <w:rsid w:val="00663026"/>
    <w:rsid w:val="00680ECA"/>
    <w:rsid w:val="00681C63"/>
    <w:rsid w:val="00683D86"/>
    <w:rsid w:val="00690659"/>
    <w:rsid w:val="00695710"/>
    <w:rsid w:val="006A2751"/>
    <w:rsid w:val="006A30D4"/>
    <w:rsid w:val="006A5E2A"/>
    <w:rsid w:val="006D056B"/>
    <w:rsid w:val="006E50B5"/>
    <w:rsid w:val="00707111"/>
    <w:rsid w:val="00710D75"/>
    <w:rsid w:val="007112E9"/>
    <w:rsid w:val="007228F6"/>
    <w:rsid w:val="00733F44"/>
    <w:rsid w:val="007371BB"/>
    <w:rsid w:val="007561D3"/>
    <w:rsid w:val="007674B9"/>
    <w:rsid w:val="00782BE9"/>
    <w:rsid w:val="00793DA3"/>
    <w:rsid w:val="007A4873"/>
    <w:rsid w:val="007B60ED"/>
    <w:rsid w:val="007B78FE"/>
    <w:rsid w:val="007C17EB"/>
    <w:rsid w:val="007C17EF"/>
    <w:rsid w:val="007D03F4"/>
    <w:rsid w:val="007D088C"/>
    <w:rsid w:val="007D14B3"/>
    <w:rsid w:val="007D35E1"/>
    <w:rsid w:val="007D6E95"/>
    <w:rsid w:val="007E1249"/>
    <w:rsid w:val="007E65F4"/>
    <w:rsid w:val="007E6A79"/>
    <w:rsid w:val="007F12EB"/>
    <w:rsid w:val="007F681A"/>
    <w:rsid w:val="0080470A"/>
    <w:rsid w:val="00807B83"/>
    <w:rsid w:val="00824526"/>
    <w:rsid w:val="00824AC8"/>
    <w:rsid w:val="008518C3"/>
    <w:rsid w:val="00853E4C"/>
    <w:rsid w:val="00860DAD"/>
    <w:rsid w:val="00875414"/>
    <w:rsid w:val="00883344"/>
    <w:rsid w:val="008955E9"/>
    <w:rsid w:val="008A0646"/>
    <w:rsid w:val="008A17C3"/>
    <w:rsid w:val="008B6917"/>
    <w:rsid w:val="008B72F6"/>
    <w:rsid w:val="008B74BB"/>
    <w:rsid w:val="008C5FB9"/>
    <w:rsid w:val="008C73E5"/>
    <w:rsid w:val="008D1944"/>
    <w:rsid w:val="008D56AF"/>
    <w:rsid w:val="008E2A38"/>
    <w:rsid w:val="008E47F8"/>
    <w:rsid w:val="008E4F94"/>
    <w:rsid w:val="008E548C"/>
    <w:rsid w:val="008E7D58"/>
    <w:rsid w:val="008F76EE"/>
    <w:rsid w:val="008F7BD8"/>
    <w:rsid w:val="009075CD"/>
    <w:rsid w:val="00927ED6"/>
    <w:rsid w:val="00931032"/>
    <w:rsid w:val="00936D58"/>
    <w:rsid w:val="00954583"/>
    <w:rsid w:val="0097701D"/>
    <w:rsid w:val="00980F5D"/>
    <w:rsid w:val="0098781B"/>
    <w:rsid w:val="00995A08"/>
    <w:rsid w:val="009A13DB"/>
    <w:rsid w:val="009A7964"/>
    <w:rsid w:val="009C2582"/>
    <w:rsid w:val="009C6505"/>
    <w:rsid w:val="009D0287"/>
    <w:rsid w:val="009E030A"/>
    <w:rsid w:val="009F252F"/>
    <w:rsid w:val="009F57FE"/>
    <w:rsid w:val="00A0068F"/>
    <w:rsid w:val="00A12BB7"/>
    <w:rsid w:val="00A1605C"/>
    <w:rsid w:val="00A17739"/>
    <w:rsid w:val="00A31634"/>
    <w:rsid w:val="00A31795"/>
    <w:rsid w:val="00A35515"/>
    <w:rsid w:val="00A43F60"/>
    <w:rsid w:val="00A45B71"/>
    <w:rsid w:val="00A46241"/>
    <w:rsid w:val="00A56607"/>
    <w:rsid w:val="00A74084"/>
    <w:rsid w:val="00A96CC4"/>
    <w:rsid w:val="00AE370D"/>
    <w:rsid w:val="00B06870"/>
    <w:rsid w:val="00B07E1A"/>
    <w:rsid w:val="00B10022"/>
    <w:rsid w:val="00B10BC4"/>
    <w:rsid w:val="00B11F02"/>
    <w:rsid w:val="00B141A1"/>
    <w:rsid w:val="00B17C6F"/>
    <w:rsid w:val="00B25AC0"/>
    <w:rsid w:val="00B40116"/>
    <w:rsid w:val="00B42DA6"/>
    <w:rsid w:val="00B478E2"/>
    <w:rsid w:val="00B5443E"/>
    <w:rsid w:val="00B60ACA"/>
    <w:rsid w:val="00B65DE1"/>
    <w:rsid w:val="00B67380"/>
    <w:rsid w:val="00B67EEC"/>
    <w:rsid w:val="00B85E2A"/>
    <w:rsid w:val="00BA57F6"/>
    <w:rsid w:val="00BC3F23"/>
    <w:rsid w:val="00BE0C6A"/>
    <w:rsid w:val="00BE1A4F"/>
    <w:rsid w:val="00BE6102"/>
    <w:rsid w:val="00BF6AF6"/>
    <w:rsid w:val="00C11552"/>
    <w:rsid w:val="00C26B0A"/>
    <w:rsid w:val="00C33262"/>
    <w:rsid w:val="00C40254"/>
    <w:rsid w:val="00C46BE0"/>
    <w:rsid w:val="00C47B2C"/>
    <w:rsid w:val="00C47B57"/>
    <w:rsid w:val="00C50B64"/>
    <w:rsid w:val="00C659EF"/>
    <w:rsid w:val="00C675E3"/>
    <w:rsid w:val="00C742E3"/>
    <w:rsid w:val="00C75524"/>
    <w:rsid w:val="00C75C97"/>
    <w:rsid w:val="00C81D3D"/>
    <w:rsid w:val="00C82B2A"/>
    <w:rsid w:val="00C8411F"/>
    <w:rsid w:val="00C93CC7"/>
    <w:rsid w:val="00C972F8"/>
    <w:rsid w:val="00CB0109"/>
    <w:rsid w:val="00CB3347"/>
    <w:rsid w:val="00CB3F82"/>
    <w:rsid w:val="00CB6753"/>
    <w:rsid w:val="00CC380E"/>
    <w:rsid w:val="00CD0878"/>
    <w:rsid w:val="00CD0B64"/>
    <w:rsid w:val="00CD227E"/>
    <w:rsid w:val="00CD572F"/>
    <w:rsid w:val="00CE49F0"/>
    <w:rsid w:val="00CE5A01"/>
    <w:rsid w:val="00D00BB7"/>
    <w:rsid w:val="00D03565"/>
    <w:rsid w:val="00D311DF"/>
    <w:rsid w:val="00D416FC"/>
    <w:rsid w:val="00D4235F"/>
    <w:rsid w:val="00D42C8F"/>
    <w:rsid w:val="00D45EC2"/>
    <w:rsid w:val="00D564AC"/>
    <w:rsid w:val="00D63B88"/>
    <w:rsid w:val="00D64E48"/>
    <w:rsid w:val="00D67544"/>
    <w:rsid w:val="00D93189"/>
    <w:rsid w:val="00D94007"/>
    <w:rsid w:val="00D957AD"/>
    <w:rsid w:val="00D95F20"/>
    <w:rsid w:val="00DC09BB"/>
    <w:rsid w:val="00DC3B14"/>
    <w:rsid w:val="00DD2BD1"/>
    <w:rsid w:val="00DD4CD5"/>
    <w:rsid w:val="00DE0F03"/>
    <w:rsid w:val="00DE75D7"/>
    <w:rsid w:val="00E01D9E"/>
    <w:rsid w:val="00E02940"/>
    <w:rsid w:val="00E17A04"/>
    <w:rsid w:val="00E252BD"/>
    <w:rsid w:val="00E321C2"/>
    <w:rsid w:val="00E34143"/>
    <w:rsid w:val="00E5502A"/>
    <w:rsid w:val="00E61F4A"/>
    <w:rsid w:val="00E65D12"/>
    <w:rsid w:val="00E77D9C"/>
    <w:rsid w:val="00E972D0"/>
    <w:rsid w:val="00EA459F"/>
    <w:rsid w:val="00EA56EC"/>
    <w:rsid w:val="00EB13BE"/>
    <w:rsid w:val="00EB3A56"/>
    <w:rsid w:val="00ED5995"/>
    <w:rsid w:val="00EF2EFA"/>
    <w:rsid w:val="00EF48B8"/>
    <w:rsid w:val="00EF623C"/>
    <w:rsid w:val="00F31127"/>
    <w:rsid w:val="00F419E5"/>
    <w:rsid w:val="00F734BA"/>
    <w:rsid w:val="00F82FB9"/>
    <w:rsid w:val="00F92491"/>
    <w:rsid w:val="00F94B5A"/>
    <w:rsid w:val="00FA3670"/>
    <w:rsid w:val="00FB0EC9"/>
    <w:rsid w:val="00FB144D"/>
    <w:rsid w:val="00FC4624"/>
    <w:rsid w:val="00FD2660"/>
    <w:rsid w:val="00FE2DAF"/>
    <w:rsid w:val="00FE4C0E"/>
    <w:rsid w:val="00FE4E37"/>
    <w:rsid w:val="00FF041E"/>
    <w:rsid w:val="00FF0F19"/>
    <w:rsid w:val="00FF17A6"/>
    <w:rsid w:val="00FF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61F647"/>
  <w15:docId w15:val="{30A02E0B-4764-408E-9F7E-DBE28EC8C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F44"/>
    <w:pPr>
      <w:spacing w:before="120" w:after="120" w:line="240" w:lineRule="auto"/>
      <w:jc w:val="both"/>
    </w:pPr>
    <w:rPr>
      <w:rFonts w:ascii="ForFuture Sans" w:eastAsia="Times New Roman" w:hAnsi="ForFuture Sans" w:cs="Times New Roman"/>
      <w:color w:val="004254" w:themeColor="text1"/>
      <w:kern w:val="28"/>
      <w:sz w:val="20"/>
      <w:szCs w:val="24"/>
      <w:lang w:val="pt-BR"/>
    </w:rPr>
  </w:style>
  <w:style w:type="paragraph" w:styleId="Ttulo1">
    <w:name w:val="heading 1"/>
    <w:basedOn w:val="Normal"/>
    <w:next w:val="Normal"/>
    <w:link w:val="Ttulo1Char"/>
    <w:qFormat/>
    <w:rsid w:val="00695710"/>
    <w:pPr>
      <w:keepNext/>
      <w:keepLines/>
      <w:pageBreakBefore/>
      <w:numPr>
        <w:numId w:val="14"/>
      </w:numPr>
      <w:spacing w:before="0" w:after="240"/>
      <w:jc w:val="left"/>
      <w:outlineLvl w:val="0"/>
    </w:pPr>
    <w:rPr>
      <w:rFonts w:eastAsiaTheme="majorEastAsia" w:cstheme="majorBidi"/>
      <w:b/>
      <w:bCs/>
      <w:noProof/>
      <w:sz w:val="32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695710"/>
    <w:pPr>
      <w:keepNext/>
      <w:keepLines/>
      <w:numPr>
        <w:ilvl w:val="1"/>
        <w:numId w:val="14"/>
      </w:numPr>
      <w:spacing w:before="360"/>
      <w:outlineLvl w:val="1"/>
    </w:pPr>
    <w:rPr>
      <w:rFonts w:eastAsiaTheme="majorEastAsia" w:cstheme="majorBidi"/>
      <w:b/>
      <w:bCs/>
      <w:noProof/>
      <w:sz w:val="24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695710"/>
    <w:pPr>
      <w:keepNext/>
      <w:keepLines/>
      <w:numPr>
        <w:ilvl w:val="2"/>
        <w:numId w:val="14"/>
      </w:numPr>
      <w:spacing w:before="240"/>
      <w:outlineLvl w:val="2"/>
    </w:pPr>
    <w:rPr>
      <w:rFonts w:eastAsiaTheme="majorEastAsia" w:cstheme="majorBidi"/>
      <w:b/>
      <w:bCs/>
      <w:noProof/>
      <w:sz w:val="22"/>
    </w:rPr>
  </w:style>
  <w:style w:type="paragraph" w:styleId="Ttulo4">
    <w:name w:val="heading 4"/>
    <w:basedOn w:val="Normal"/>
    <w:next w:val="Normal"/>
    <w:link w:val="Ttulo4Char"/>
    <w:unhideWhenUsed/>
    <w:qFormat/>
    <w:rsid w:val="00D311DF"/>
    <w:pPr>
      <w:keepNext/>
      <w:keepLines/>
      <w:numPr>
        <w:ilvl w:val="3"/>
        <w:numId w:val="14"/>
      </w:numPr>
      <w:spacing w:before="200"/>
      <w:outlineLvl w:val="3"/>
    </w:pPr>
    <w:rPr>
      <w:rFonts w:eastAsiaTheme="majorEastAsia" w:cstheme="majorBidi"/>
      <w:bCs/>
      <w:iCs/>
      <w:noProof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D311DF"/>
    <w:pPr>
      <w:keepNext/>
      <w:keepLines/>
      <w:numPr>
        <w:ilvl w:val="4"/>
        <w:numId w:val="14"/>
      </w:numPr>
      <w:spacing w:before="200"/>
      <w:outlineLvl w:val="4"/>
    </w:pPr>
    <w:rPr>
      <w:rFonts w:eastAsiaTheme="majorEastAsia" w:cstheme="majorBidi"/>
      <w:noProof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47B2C"/>
    <w:pPr>
      <w:keepNext/>
      <w:keepLines/>
      <w:numPr>
        <w:ilvl w:val="5"/>
        <w:numId w:val="14"/>
      </w:numPr>
      <w:spacing w:before="200"/>
      <w:outlineLvl w:val="5"/>
    </w:pPr>
    <w:rPr>
      <w:rFonts w:eastAsiaTheme="majorEastAsia" w:cstheme="majorBidi"/>
      <w:i/>
      <w:i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A0B41"/>
    <w:pPr>
      <w:keepNext/>
      <w:keepLines/>
      <w:numPr>
        <w:ilvl w:val="6"/>
        <w:numId w:val="14"/>
      </w:numPr>
      <w:spacing w:before="20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954DA"/>
    <w:pPr>
      <w:keepNext/>
      <w:keepLines/>
      <w:numPr>
        <w:ilvl w:val="7"/>
        <w:numId w:val="14"/>
      </w:numPr>
      <w:spacing w:before="200"/>
      <w:outlineLvl w:val="7"/>
    </w:pPr>
    <w:rPr>
      <w:rFonts w:asciiTheme="majorHAnsi" w:eastAsiaTheme="majorEastAsia" w:hAnsiTheme="majorHAnsi" w:cstheme="majorBidi"/>
      <w:color w:val="0095BE" w:themeColor="text1" w:themeTint="BF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954DA"/>
    <w:pPr>
      <w:keepNext/>
      <w:keepLines/>
      <w:numPr>
        <w:ilvl w:val="8"/>
        <w:numId w:val="1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0095BE" w:themeColor="text1" w:themeTint="B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2452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24526"/>
    <w:rPr>
      <w:rFonts w:ascii="Arial" w:eastAsia="Times New Roman" w:hAnsi="Arial" w:cs="Times New Roman"/>
      <w:kern w:val="28"/>
      <w:sz w:val="20"/>
      <w:szCs w:val="24"/>
    </w:rPr>
  </w:style>
  <w:style w:type="paragraph" w:styleId="Rodap">
    <w:name w:val="footer"/>
    <w:basedOn w:val="Normal"/>
    <w:link w:val="RodapChar"/>
    <w:uiPriority w:val="99"/>
    <w:unhideWhenUsed/>
    <w:rsid w:val="00CD0B64"/>
    <w:pPr>
      <w:tabs>
        <w:tab w:val="center" w:pos="4252"/>
        <w:tab w:val="right" w:pos="8504"/>
      </w:tabs>
    </w:pPr>
    <w:rPr>
      <w:sz w:val="16"/>
    </w:rPr>
  </w:style>
  <w:style w:type="character" w:customStyle="1" w:styleId="RodapChar">
    <w:name w:val="Rodapé Char"/>
    <w:basedOn w:val="Fontepargpadro"/>
    <w:link w:val="Rodap"/>
    <w:uiPriority w:val="99"/>
    <w:rsid w:val="00CD0B64"/>
    <w:rPr>
      <w:rFonts w:ascii="ForFuture Sans" w:eastAsia="Times New Roman" w:hAnsi="ForFuture Sans" w:cs="Times New Roman"/>
      <w:color w:val="004254" w:themeColor="text1"/>
      <w:kern w:val="28"/>
      <w:sz w:val="16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0C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0C55"/>
    <w:rPr>
      <w:rFonts w:ascii="Tahoma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40E3A"/>
    <w:pPr>
      <w:numPr>
        <w:numId w:val="7"/>
      </w:numPr>
      <w:spacing w:after="0"/>
      <w:ind w:left="278" w:hanging="278"/>
    </w:pPr>
    <w:rPr>
      <w:noProof/>
    </w:rPr>
  </w:style>
  <w:style w:type="paragraph" w:styleId="Commarcadores2">
    <w:name w:val="List Bullet 2"/>
    <w:basedOn w:val="Normal"/>
    <w:uiPriority w:val="99"/>
    <w:unhideWhenUsed/>
    <w:qFormat/>
    <w:rsid w:val="00340E3A"/>
    <w:pPr>
      <w:numPr>
        <w:numId w:val="8"/>
      </w:numPr>
      <w:spacing w:before="80" w:after="0"/>
      <w:ind w:left="845" w:hanging="278"/>
    </w:pPr>
    <w:rPr>
      <w:noProof/>
    </w:rPr>
  </w:style>
  <w:style w:type="paragraph" w:styleId="Commarcadores3">
    <w:name w:val="List Bullet 3"/>
    <w:basedOn w:val="Normal"/>
    <w:uiPriority w:val="99"/>
    <w:unhideWhenUsed/>
    <w:rsid w:val="00340E3A"/>
    <w:pPr>
      <w:numPr>
        <w:numId w:val="9"/>
      </w:numPr>
      <w:spacing w:before="80" w:after="0"/>
      <w:ind w:left="1338" w:hanging="278"/>
    </w:pPr>
    <w:rPr>
      <w:noProof/>
    </w:rPr>
  </w:style>
  <w:style w:type="paragraph" w:styleId="Commarcadores4">
    <w:name w:val="List Bullet 4"/>
    <w:basedOn w:val="Normal"/>
    <w:uiPriority w:val="99"/>
    <w:unhideWhenUsed/>
    <w:rsid w:val="00340E3A"/>
    <w:pPr>
      <w:numPr>
        <w:numId w:val="10"/>
      </w:numPr>
      <w:spacing w:before="80" w:after="0"/>
      <w:ind w:left="1837" w:hanging="278"/>
    </w:pPr>
    <w:rPr>
      <w:noProof/>
    </w:rPr>
  </w:style>
  <w:style w:type="paragraph" w:styleId="Commarcadores5">
    <w:name w:val="List Bullet 5"/>
    <w:basedOn w:val="Normal"/>
    <w:uiPriority w:val="99"/>
    <w:unhideWhenUsed/>
    <w:qFormat/>
    <w:rsid w:val="00340E3A"/>
    <w:pPr>
      <w:numPr>
        <w:numId w:val="11"/>
      </w:numPr>
      <w:spacing w:before="80" w:after="0"/>
      <w:ind w:left="2263" w:hanging="278"/>
    </w:pPr>
    <w:rPr>
      <w:noProof/>
    </w:rPr>
  </w:style>
  <w:style w:type="character" w:customStyle="1" w:styleId="Ttulo1Char">
    <w:name w:val="Título 1 Char"/>
    <w:basedOn w:val="Fontepargpadro"/>
    <w:link w:val="Ttulo1"/>
    <w:rsid w:val="00695710"/>
    <w:rPr>
      <w:rFonts w:ascii="ForFuture Sans" w:eastAsiaTheme="majorEastAsia" w:hAnsi="ForFuture Sans" w:cstheme="majorBidi"/>
      <w:b/>
      <w:bCs/>
      <w:noProof/>
      <w:color w:val="004254" w:themeColor="text1"/>
      <w:kern w:val="28"/>
      <w:sz w:val="32"/>
      <w:szCs w:val="32"/>
    </w:rPr>
  </w:style>
  <w:style w:type="character" w:customStyle="1" w:styleId="Ttulo2Char">
    <w:name w:val="Título 2 Char"/>
    <w:basedOn w:val="Fontepargpadro"/>
    <w:link w:val="Ttulo2"/>
    <w:rsid w:val="00695710"/>
    <w:rPr>
      <w:rFonts w:ascii="ForFuture Sans" w:eastAsiaTheme="majorEastAsia" w:hAnsi="ForFuture Sans" w:cstheme="majorBidi"/>
      <w:b/>
      <w:bCs/>
      <w:noProof/>
      <w:color w:val="004254" w:themeColor="text1"/>
      <w:kern w:val="28"/>
      <w:sz w:val="24"/>
      <w:szCs w:val="26"/>
    </w:rPr>
  </w:style>
  <w:style w:type="character" w:customStyle="1" w:styleId="Ttulo3Char">
    <w:name w:val="Título 3 Char"/>
    <w:basedOn w:val="Fontepargpadro"/>
    <w:link w:val="Ttulo3"/>
    <w:rsid w:val="00695710"/>
    <w:rPr>
      <w:rFonts w:ascii="ForFuture Sans" w:eastAsiaTheme="majorEastAsia" w:hAnsi="ForFuture Sans" w:cstheme="majorBidi"/>
      <w:b/>
      <w:bCs/>
      <w:noProof/>
      <w:color w:val="004254" w:themeColor="text1"/>
      <w:kern w:val="28"/>
      <w:szCs w:val="24"/>
    </w:rPr>
  </w:style>
  <w:style w:type="character" w:customStyle="1" w:styleId="Ttulo4Char">
    <w:name w:val="Título 4 Char"/>
    <w:basedOn w:val="Fontepargpadro"/>
    <w:link w:val="Ttulo4"/>
    <w:rsid w:val="00D311DF"/>
    <w:rPr>
      <w:rFonts w:ascii="ForFuture Sans" w:eastAsiaTheme="majorEastAsia" w:hAnsi="ForFuture Sans" w:cstheme="majorBidi"/>
      <w:bCs/>
      <w:iCs/>
      <w:noProof/>
      <w:color w:val="004254" w:themeColor="text1"/>
      <w:kern w:val="28"/>
      <w:szCs w:val="24"/>
    </w:rPr>
  </w:style>
  <w:style w:type="character" w:customStyle="1" w:styleId="Ttulo5Char">
    <w:name w:val="Título 5 Char"/>
    <w:basedOn w:val="Fontepargpadro"/>
    <w:link w:val="Ttulo5"/>
    <w:uiPriority w:val="9"/>
    <w:rsid w:val="00D311DF"/>
    <w:rPr>
      <w:rFonts w:ascii="ForFuture Sans" w:eastAsiaTheme="majorEastAsia" w:hAnsi="ForFuture Sans" w:cstheme="majorBidi"/>
      <w:noProof/>
      <w:color w:val="004254" w:themeColor="text1"/>
      <w:kern w:val="28"/>
      <w:sz w:val="20"/>
      <w:szCs w:val="24"/>
    </w:rPr>
  </w:style>
  <w:style w:type="table" w:styleId="Tabelacomgrade">
    <w:name w:val="Table Grid"/>
    <w:basedOn w:val="Tabelanormal"/>
    <w:uiPriority w:val="39"/>
    <w:rsid w:val="001347A8"/>
    <w:pPr>
      <w:spacing w:after="0" w:line="240" w:lineRule="auto"/>
      <w:jc w:val="both"/>
    </w:pPr>
    <w:rPr>
      <w:rFonts w:eastAsia="Times New Roman" w:cs="Times New Roman"/>
      <w:color w:val="004254" w:themeColor="text1"/>
      <w:sz w:val="20"/>
      <w:szCs w:val="20"/>
      <w:lang w:eastAsia="zh-CN"/>
    </w:rPr>
    <w:tblPr>
      <w:tblBorders>
        <w:top w:val="single" w:sz="4" w:space="0" w:color="004254" w:themeColor="text1"/>
        <w:left w:val="single" w:sz="4" w:space="0" w:color="004254" w:themeColor="text1"/>
        <w:bottom w:val="single" w:sz="4" w:space="0" w:color="004254" w:themeColor="text1"/>
        <w:right w:val="single" w:sz="4" w:space="0" w:color="004254" w:themeColor="text1"/>
        <w:insideH w:val="single" w:sz="4" w:space="0" w:color="004254" w:themeColor="text1"/>
        <w:insideV w:val="single" w:sz="4" w:space="0" w:color="004254" w:themeColor="text1"/>
      </w:tblBorders>
    </w:tblPr>
  </w:style>
  <w:style w:type="paragraph" w:styleId="Sumrio2">
    <w:name w:val="toc 2"/>
    <w:basedOn w:val="Normal"/>
    <w:next w:val="Normal"/>
    <w:autoRedefine/>
    <w:uiPriority w:val="39"/>
    <w:unhideWhenUsed/>
    <w:rsid w:val="00293707"/>
    <w:pPr>
      <w:tabs>
        <w:tab w:val="left" w:pos="851"/>
        <w:tab w:val="right" w:leader="dot" w:pos="9798"/>
      </w:tabs>
      <w:spacing w:after="80"/>
      <w:ind w:left="425"/>
    </w:pPr>
    <w:rPr>
      <w:noProof/>
    </w:rPr>
  </w:style>
  <w:style w:type="paragraph" w:styleId="Sumrio1">
    <w:name w:val="toc 1"/>
    <w:basedOn w:val="Normal"/>
    <w:next w:val="Normal"/>
    <w:autoRedefine/>
    <w:uiPriority w:val="39"/>
    <w:unhideWhenUsed/>
    <w:rsid w:val="00293707"/>
    <w:pPr>
      <w:tabs>
        <w:tab w:val="left" w:pos="284"/>
        <w:tab w:val="right" w:leader="dot" w:pos="9798"/>
      </w:tabs>
      <w:spacing w:before="200" w:after="80"/>
    </w:pPr>
    <w:rPr>
      <w:noProof/>
    </w:rPr>
  </w:style>
  <w:style w:type="paragraph" w:styleId="Sumrio3">
    <w:name w:val="toc 3"/>
    <w:basedOn w:val="Normal"/>
    <w:next w:val="Normal"/>
    <w:autoRedefine/>
    <w:uiPriority w:val="39"/>
    <w:unhideWhenUsed/>
    <w:rsid w:val="00293707"/>
    <w:pPr>
      <w:tabs>
        <w:tab w:val="left" w:pos="993"/>
        <w:tab w:val="right" w:leader="dot" w:pos="9798"/>
      </w:tabs>
      <w:spacing w:before="80" w:after="80"/>
      <w:ind w:left="425"/>
    </w:pPr>
    <w:rPr>
      <w:noProof/>
    </w:rPr>
  </w:style>
  <w:style w:type="character" w:styleId="Hyperlink">
    <w:name w:val="Hyperlink"/>
    <w:basedOn w:val="Fontepargpadro"/>
    <w:uiPriority w:val="99"/>
    <w:unhideWhenUsed/>
    <w:rsid w:val="0092140B"/>
    <w:rPr>
      <w:color w:val="00B0BD" w:themeColor="hyperlink"/>
      <w:u w:val="singl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47B2C"/>
    <w:rPr>
      <w:rFonts w:ascii="ForFuture Sans" w:eastAsiaTheme="majorEastAsia" w:hAnsi="ForFuture Sans" w:cstheme="majorBidi"/>
      <w:i/>
      <w:iCs/>
      <w:color w:val="004254" w:themeColor="text1"/>
      <w:kern w:val="28"/>
      <w:sz w:val="20"/>
      <w:szCs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A0B41"/>
    <w:rPr>
      <w:rFonts w:asciiTheme="majorHAnsi" w:eastAsiaTheme="majorEastAsia" w:hAnsiTheme="majorHAnsi" w:cstheme="majorBidi"/>
      <w:i/>
      <w:iCs/>
      <w:kern w:val="28"/>
      <w:sz w:val="20"/>
      <w:szCs w:val="24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954DA"/>
    <w:rPr>
      <w:rFonts w:asciiTheme="majorHAnsi" w:eastAsiaTheme="majorEastAsia" w:hAnsiTheme="majorHAnsi" w:cstheme="majorBidi"/>
      <w:color w:val="0095BE" w:themeColor="text1" w:themeTint="BF"/>
      <w:kern w:val="28"/>
      <w:sz w:val="20"/>
      <w:szCs w:val="20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954DA"/>
    <w:rPr>
      <w:rFonts w:asciiTheme="majorHAnsi" w:eastAsiaTheme="majorEastAsia" w:hAnsiTheme="majorHAnsi" w:cstheme="majorBidi"/>
      <w:i/>
      <w:iCs/>
      <w:color w:val="0095BE" w:themeColor="text1" w:themeTint="BF"/>
      <w:kern w:val="28"/>
      <w:sz w:val="20"/>
      <w:szCs w:val="20"/>
      <w:lang w:val="en-US"/>
    </w:rPr>
  </w:style>
  <w:style w:type="paragraph" w:styleId="Legenda">
    <w:name w:val="caption"/>
    <w:basedOn w:val="Normal"/>
    <w:next w:val="Normal"/>
    <w:unhideWhenUsed/>
    <w:qFormat/>
    <w:rsid w:val="00596CFF"/>
    <w:pPr>
      <w:spacing w:after="360"/>
      <w:jc w:val="center"/>
    </w:pPr>
    <w:rPr>
      <w:bCs/>
      <w:noProof/>
      <w:sz w:val="18"/>
      <w:szCs w:val="18"/>
    </w:rPr>
  </w:style>
  <w:style w:type="table" w:customStyle="1" w:styleId="Listaclara-nfasis11">
    <w:name w:val="Lista clara - Énfasis 11"/>
    <w:basedOn w:val="Tabelanormal"/>
    <w:uiPriority w:val="61"/>
    <w:rsid w:val="0084709C"/>
    <w:pPr>
      <w:spacing w:after="0" w:line="240" w:lineRule="auto"/>
    </w:pPr>
    <w:tblPr>
      <w:tblStyleRowBandSize w:val="1"/>
      <w:tblStyleColBandSize w:val="1"/>
      <w:tblBorders>
        <w:top w:val="single" w:sz="8" w:space="0" w:color="AAAA9F" w:themeColor="accent1"/>
        <w:left w:val="single" w:sz="8" w:space="0" w:color="AAAA9F" w:themeColor="accent1"/>
        <w:bottom w:val="single" w:sz="8" w:space="0" w:color="AAAA9F" w:themeColor="accent1"/>
        <w:right w:val="single" w:sz="8" w:space="0" w:color="AAAA9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AAA9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AA9F" w:themeColor="accent1"/>
          <w:left w:val="single" w:sz="8" w:space="0" w:color="AAAA9F" w:themeColor="accent1"/>
          <w:bottom w:val="single" w:sz="8" w:space="0" w:color="AAAA9F" w:themeColor="accent1"/>
          <w:right w:val="single" w:sz="8" w:space="0" w:color="AAAA9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AAA9F" w:themeColor="accent1"/>
          <w:left w:val="single" w:sz="8" w:space="0" w:color="AAAA9F" w:themeColor="accent1"/>
          <w:bottom w:val="single" w:sz="8" w:space="0" w:color="AAAA9F" w:themeColor="accent1"/>
          <w:right w:val="single" w:sz="8" w:space="0" w:color="AAAA9F" w:themeColor="accent1"/>
        </w:tcBorders>
      </w:tcPr>
    </w:tblStylePr>
    <w:tblStylePr w:type="band1Horz">
      <w:tblPr/>
      <w:tcPr>
        <w:tcBorders>
          <w:top w:val="single" w:sz="8" w:space="0" w:color="AAAA9F" w:themeColor="accent1"/>
          <w:left w:val="single" w:sz="8" w:space="0" w:color="AAAA9F" w:themeColor="accent1"/>
          <w:bottom w:val="single" w:sz="8" w:space="0" w:color="AAAA9F" w:themeColor="accent1"/>
          <w:right w:val="single" w:sz="8" w:space="0" w:color="AAAA9F" w:themeColor="accent1"/>
        </w:tcBorders>
      </w:tcPr>
    </w:tblStylePr>
  </w:style>
  <w:style w:type="paragraph" w:styleId="ndicedeilustraes">
    <w:name w:val="table of figures"/>
    <w:basedOn w:val="Normal"/>
    <w:next w:val="Normal"/>
    <w:uiPriority w:val="99"/>
    <w:unhideWhenUsed/>
    <w:rsid w:val="00AD4A95"/>
  </w:style>
  <w:style w:type="character" w:styleId="HiperlinkVisitado">
    <w:name w:val="FollowedHyperlink"/>
    <w:basedOn w:val="Fontepargpadro"/>
    <w:uiPriority w:val="99"/>
    <w:semiHidden/>
    <w:unhideWhenUsed/>
    <w:rsid w:val="00FB144D"/>
    <w:rPr>
      <w:color w:val="00759A" w:themeColor="followedHyperlink"/>
      <w:u w:val="single"/>
    </w:rPr>
  </w:style>
  <w:style w:type="character" w:styleId="Nmerodepgina">
    <w:name w:val="page number"/>
    <w:basedOn w:val="Fontepargpadro"/>
    <w:uiPriority w:val="99"/>
    <w:semiHidden/>
    <w:unhideWhenUsed/>
    <w:rsid w:val="00A96CC4"/>
  </w:style>
  <w:style w:type="paragraph" w:styleId="PargrafodaLista">
    <w:name w:val="List Paragraph"/>
    <w:basedOn w:val="Normal"/>
    <w:link w:val="PargrafodaListaChar"/>
    <w:uiPriority w:val="34"/>
    <w:qFormat/>
    <w:rsid w:val="002C70BA"/>
    <w:pPr>
      <w:ind w:left="720"/>
      <w:contextualSpacing/>
    </w:pPr>
  </w:style>
  <w:style w:type="paragraph" w:customStyle="1" w:styleId="TextoTablas">
    <w:name w:val="Texto Tablas"/>
    <w:basedOn w:val="Normal"/>
    <w:qFormat/>
    <w:rsid w:val="00596CFF"/>
    <w:pPr>
      <w:spacing w:before="40" w:after="40"/>
      <w:jc w:val="center"/>
    </w:pPr>
    <w:rPr>
      <w:bCs/>
      <w:noProof/>
      <w:sz w:val="18"/>
    </w:rPr>
  </w:style>
  <w:style w:type="paragraph" w:customStyle="1" w:styleId="ImagenFigura">
    <w:name w:val="Imagen / Figura"/>
    <w:basedOn w:val="Normal"/>
    <w:qFormat/>
    <w:rsid w:val="005C59B7"/>
    <w:pPr>
      <w:keepNext/>
      <w:spacing w:before="240" w:after="60"/>
      <w:jc w:val="center"/>
    </w:pPr>
    <w:rPr>
      <w:noProof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D227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E2D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cuodecorpodetexto2">
    <w:name w:val="Body Text Indent 2"/>
    <w:basedOn w:val="Normal"/>
    <w:link w:val="Recuodecorpodetexto2Char"/>
    <w:semiHidden/>
    <w:rsid w:val="00BE0C6A"/>
    <w:pPr>
      <w:spacing w:before="0" w:after="0"/>
      <w:ind w:firstLine="1440"/>
    </w:pPr>
    <w:rPr>
      <w:rFonts w:ascii="Arial" w:hAnsi="Arial" w:cs="Arial"/>
      <w:color w:val="auto"/>
      <w:kern w:val="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BE0C6A"/>
    <w:rPr>
      <w:rFonts w:ascii="Arial" w:eastAsia="Times New Roman" w:hAnsi="Arial" w:cs="Arial"/>
      <w:sz w:val="20"/>
      <w:szCs w:val="24"/>
      <w:lang w:val="pt-BR" w:eastAsia="pt-BR"/>
    </w:rPr>
  </w:style>
  <w:style w:type="paragraph" w:customStyle="1" w:styleId="tabletext">
    <w:name w:val="tabletext"/>
    <w:basedOn w:val="Normal"/>
    <w:rsid w:val="00116E02"/>
    <w:pPr>
      <w:spacing w:before="0" w:line="240" w:lineRule="atLeast"/>
      <w:jc w:val="left"/>
    </w:pPr>
    <w:rPr>
      <w:rFonts w:ascii="Times New Roman" w:eastAsia="Arial Unicode MS" w:hAnsi="Times New Roman"/>
      <w:color w:val="auto"/>
      <w:kern w:val="0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rsid w:val="008B72F6"/>
    <w:rPr>
      <w:rFonts w:ascii="ForFuture Sans" w:eastAsia="Times New Roman" w:hAnsi="ForFuture Sans" w:cs="Times New Roman"/>
      <w:color w:val="004254" w:themeColor="text1"/>
      <w:kern w:val="28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5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1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2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8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7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8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8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13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10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7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2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24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6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9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2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3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4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5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4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7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7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7.pn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header" Target="header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9" Type="http://schemas.openxmlformats.org/officeDocument/2006/relationships/image" Target="media/image17.png"/><Relationship Id="rId11" Type="http://schemas.openxmlformats.org/officeDocument/2006/relationships/header" Target="header3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41.emf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footer" Target="footer3.xml"/><Relationship Id="rId8" Type="http://schemas.openxmlformats.org/officeDocument/2006/relationships/header" Target="header1.xml"/><Relationship Id="rId51" Type="http://schemas.openxmlformats.org/officeDocument/2006/relationships/image" Target="media/image39.pn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54" Type="http://schemas.openxmlformats.org/officeDocument/2006/relationships/image" Target="media/image4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fontTable" Target="fontTable.xml"/><Relationship Id="rId10" Type="http://schemas.openxmlformats.org/officeDocument/2006/relationships/footer" Target="footer1.xml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image" Target="media/image40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raujom\Downloads\Word_Template%20MINSAIT%202%20(2).dotx" TargetMode="External"/></Relationships>
</file>

<file path=word/theme/theme1.xml><?xml version="1.0" encoding="utf-8"?>
<a:theme xmlns:a="http://schemas.openxmlformats.org/drawingml/2006/main" name="Indra Group">
  <a:themeElements>
    <a:clrScheme name="INDRA GROUP">
      <a:dk1>
        <a:srgbClr val="004254"/>
      </a:dk1>
      <a:lt1>
        <a:srgbClr val="FFFFFF"/>
      </a:lt1>
      <a:dk2>
        <a:srgbClr val="001923"/>
      </a:dk2>
      <a:lt2>
        <a:srgbClr val="E3E2DA"/>
      </a:lt2>
      <a:accent1>
        <a:srgbClr val="AAAA9F"/>
      </a:accent1>
      <a:accent2>
        <a:srgbClr val="646459"/>
      </a:accent2>
      <a:accent3>
        <a:srgbClr val="8661F5"/>
      </a:accent3>
      <a:accent4>
        <a:srgbClr val="E56813"/>
      </a:accent4>
      <a:accent5>
        <a:srgbClr val="D2044A"/>
      </a:accent5>
      <a:accent6>
        <a:srgbClr val="72D3D3"/>
      </a:accent6>
      <a:hlink>
        <a:srgbClr val="00B0BD"/>
      </a:hlink>
      <a:folHlink>
        <a:srgbClr val="00759A"/>
      </a:folHlink>
    </a:clrScheme>
    <a:fontScheme name="INDRA 2024">
      <a:majorFont>
        <a:latin typeface="ForFuture Sans"/>
        <a:ea typeface=""/>
        <a:cs typeface=""/>
      </a:majorFont>
      <a:minorFont>
        <a:latin typeface="ForFuture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2B7B8-4CEA-4C70-BD48-780BCA1C2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Word_Template MINSAIT 2 (2).dotx</Template>
  <TotalTime>591</TotalTime>
  <Pages>56</Pages>
  <Words>5713</Words>
  <Characters>30854</Characters>
  <Application>Microsoft Office Word</Application>
  <DocSecurity>0</DocSecurity>
  <Lines>257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Minsait</Company>
  <LinksUpToDate>false</LinksUpToDate>
  <CharactersWithSpaces>36495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Araujo Maia Gomes, Fernanda</dc:creator>
  <cp:lastModifiedBy>Dos Reis De Melo, Josseli</cp:lastModifiedBy>
  <cp:revision>50</cp:revision>
  <cp:lastPrinted>2018-09-06T10:10:00Z</cp:lastPrinted>
  <dcterms:created xsi:type="dcterms:W3CDTF">2026-06-05T17:05:00Z</dcterms:created>
  <dcterms:modified xsi:type="dcterms:W3CDTF">2026-06-09T04:28:00Z</dcterms:modified>
</cp:coreProperties>
</file>